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9923"/>
      </w:tblGrid>
      <w:tr w:rsidR="006C2DF7" w:rsidRPr="00185364" w14:paraId="63C9A7A9" w14:textId="77777777" w:rsidTr="004A42DB">
        <w:trPr>
          <w:trHeight w:val="203"/>
        </w:trPr>
        <w:tc>
          <w:tcPr>
            <w:tcW w:w="9923" w:type="dxa"/>
          </w:tcPr>
          <w:p w14:paraId="408B3FD0" w14:textId="380C48FB" w:rsidR="00530D8E" w:rsidRPr="00185364" w:rsidRDefault="006855AE" w:rsidP="002D0952">
            <w:pPr>
              <w:pStyle w:val="120"/>
              <w:spacing w:before="0" w:after="0" w:line="360" w:lineRule="auto"/>
              <w:contextualSpacing w:val="0"/>
            </w:pPr>
            <w:r w:rsidRPr="00D22022">
              <w:rPr>
                <w:sz w:val="28"/>
                <w:shd w:val="clear" w:color="auto" w:fill="FFFFFF"/>
              </w:rPr>
              <w:t>Единая система идентификации и аутентификации физических лиц с использованием биометрических персональных данных</w:t>
            </w:r>
          </w:p>
          <w:p w14:paraId="32A62AD1" w14:textId="77777777" w:rsidR="008B1831" w:rsidRPr="00185364" w:rsidRDefault="008B1831" w:rsidP="002D0952">
            <w:pPr>
              <w:pStyle w:val="120"/>
              <w:spacing w:before="0" w:after="0" w:line="360" w:lineRule="auto"/>
              <w:contextualSpacing w:val="0"/>
            </w:pPr>
          </w:p>
          <w:p w14:paraId="2BC55CD5" w14:textId="054C2E32" w:rsidR="008B1831" w:rsidRDefault="008B1831" w:rsidP="002D0952">
            <w:pPr>
              <w:pStyle w:val="120"/>
              <w:spacing w:before="0" w:after="0" w:line="360" w:lineRule="auto"/>
              <w:contextualSpacing w:val="0"/>
            </w:pPr>
          </w:p>
          <w:p w14:paraId="5694E385" w14:textId="28E9375D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15FDC0A8" w14:textId="42D4A6A7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730A224A" w14:textId="66D277FA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33519ED8" w14:textId="5D4782F5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720F5BB4" w14:textId="523DFCE7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2F1C1524" w14:textId="6363DD25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0927B0D5" w14:textId="52B78D6E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66B99BB0" w14:textId="77777777" w:rsidR="006855AE" w:rsidRPr="00185364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391BEF85" w14:textId="71CC6A5A" w:rsidR="00530D8E" w:rsidRDefault="00530D8E" w:rsidP="002D0952">
            <w:pPr>
              <w:pStyle w:val="120"/>
              <w:spacing w:before="0" w:after="0" w:line="360" w:lineRule="auto"/>
              <w:contextualSpacing w:val="0"/>
            </w:pPr>
          </w:p>
          <w:p w14:paraId="51F1C1CA" w14:textId="3F1BB3DF" w:rsidR="006855AE" w:rsidRDefault="006855AE" w:rsidP="006855AE">
            <w:pPr>
              <w:pStyle w:val="140"/>
              <w:spacing w:before="0"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Методические рекомендации по </w:t>
            </w:r>
            <w:r w:rsidRPr="00185364">
              <w:rPr>
                <w:rFonts w:ascii="Times New Roman" w:hAnsi="Times New Roman"/>
              </w:rPr>
              <w:t xml:space="preserve">удаленной идентификации </w:t>
            </w:r>
          </w:p>
          <w:p w14:paraId="4A18E8DE" w14:textId="63D3DDD3" w:rsidR="006855AE" w:rsidRPr="006855AE" w:rsidRDefault="006855AE" w:rsidP="006855AE">
            <w:pPr>
              <w:pStyle w:val="140"/>
              <w:spacing w:before="0" w:after="0" w:line="360" w:lineRule="auto"/>
              <w:rPr>
                <w:rFonts w:ascii="Times New Roman" w:hAnsi="Times New Roman"/>
              </w:rPr>
            </w:pPr>
            <w:r w:rsidRPr="00185364">
              <w:rPr>
                <w:rFonts w:ascii="Times New Roman" w:hAnsi="Times New Roman"/>
              </w:rPr>
              <w:t>для руководителей</w:t>
            </w:r>
            <w:r w:rsidRPr="0060008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проектов</w:t>
            </w:r>
          </w:p>
          <w:p w14:paraId="7E63C179" w14:textId="5402345E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739FEC43" w14:textId="76A704DE" w:rsidR="006855AE" w:rsidRPr="006855AE" w:rsidRDefault="006855AE" w:rsidP="002D0952">
            <w:pPr>
              <w:pStyle w:val="120"/>
              <w:spacing w:before="0" w:after="0" w:line="360" w:lineRule="auto"/>
              <w:contextualSpacing w:val="0"/>
              <w:rPr>
                <w:szCs w:val="24"/>
              </w:rPr>
            </w:pPr>
            <w:r w:rsidRPr="006855AE">
              <w:rPr>
                <w:b w:val="0"/>
                <w:bCs/>
                <w:szCs w:val="24"/>
              </w:rPr>
              <w:t>Версия 1.</w:t>
            </w:r>
            <w:r w:rsidR="00815A46">
              <w:rPr>
                <w:b w:val="0"/>
                <w:bCs/>
                <w:szCs w:val="24"/>
              </w:rPr>
              <w:t>7</w:t>
            </w:r>
          </w:p>
          <w:p w14:paraId="7FC09CCD" w14:textId="799689E6" w:rsidR="00530D8E" w:rsidRPr="006855AE" w:rsidRDefault="00530D8E" w:rsidP="002D0952">
            <w:pPr>
              <w:pStyle w:val="120"/>
              <w:spacing w:before="0" w:after="0" w:line="360" w:lineRule="auto"/>
              <w:contextualSpacing w:val="0"/>
              <w:rPr>
                <w:szCs w:val="24"/>
              </w:rPr>
            </w:pPr>
          </w:p>
          <w:p w14:paraId="1D44FD46" w14:textId="15BB3BF7" w:rsidR="006855AE" w:rsidRPr="006855AE" w:rsidRDefault="006855AE" w:rsidP="006855A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855AE">
              <w:rPr>
                <w:b/>
                <w:bCs/>
                <w:sz w:val="24"/>
                <w:szCs w:val="24"/>
              </w:rPr>
              <w:t xml:space="preserve">на </w:t>
            </w:r>
            <w:r w:rsidRPr="006855AE">
              <w:rPr>
                <w:b/>
                <w:bCs/>
                <w:sz w:val="24"/>
                <w:szCs w:val="24"/>
              </w:rPr>
              <w:fldChar w:fldCharType="begin"/>
            </w:r>
            <w:r w:rsidRPr="006855AE">
              <w:rPr>
                <w:b/>
                <w:bCs/>
                <w:sz w:val="24"/>
                <w:szCs w:val="24"/>
              </w:rPr>
              <w:instrText xml:space="preserve"> NUMPAGES  \# "0" \* Arabic  \* MERGEFORMAT </w:instrText>
            </w:r>
            <w:r w:rsidRPr="006855AE">
              <w:rPr>
                <w:b/>
                <w:bCs/>
                <w:sz w:val="24"/>
                <w:szCs w:val="24"/>
              </w:rPr>
              <w:fldChar w:fldCharType="separate"/>
            </w:r>
            <w:r w:rsidR="005272A7">
              <w:rPr>
                <w:b/>
                <w:bCs/>
                <w:noProof/>
                <w:sz w:val="24"/>
                <w:szCs w:val="24"/>
              </w:rPr>
              <w:t>48</w:t>
            </w:r>
            <w:r w:rsidRPr="006855AE">
              <w:rPr>
                <w:b/>
                <w:bCs/>
                <w:sz w:val="24"/>
                <w:szCs w:val="24"/>
              </w:rPr>
              <w:fldChar w:fldCharType="end"/>
            </w:r>
            <w:r w:rsidRPr="006855AE">
              <w:rPr>
                <w:b/>
                <w:bCs/>
                <w:sz w:val="24"/>
                <w:szCs w:val="24"/>
              </w:rPr>
              <w:t xml:space="preserve"> листах</w:t>
            </w:r>
          </w:p>
          <w:p w14:paraId="1F352A07" w14:textId="559A108E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1279F267" w14:textId="6B551296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39B6F509" w14:textId="3AE32D84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3855F33A" w14:textId="5460BC7B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1E2B8E4E" w14:textId="07FF1517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0844A679" w14:textId="4CB32BD3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10A51C84" w14:textId="2943A5C8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233BBB7B" w14:textId="45941EA5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5E688C49" w14:textId="75353C89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16603E8C" w14:textId="24D0560B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6781AA47" w14:textId="77777777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41ECFDE6" w14:textId="3BD53E97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7ECEFF1E" w14:textId="661E210D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2CE6D301" w14:textId="2E399AB1" w:rsidR="006855AE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72F03D28" w14:textId="77777777" w:rsidR="006855AE" w:rsidRPr="00185364" w:rsidRDefault="006855AE" w:rsidP="002D0952">
            <w:pPr>
              <w:pStyle w:val="120"/>
              <w:spacing w:before="0" w:after="0" w:line="360" w:lineRule="auto"/>
              <w:contextualSpacing w:val="0"/>
            </w:pPr>
          </w:p>
          <w:p w14:paraId="0E86C895" w14:textId="58C615EB" w:rsidR="006C2DF7" w:rsidRPr="00185364" w:rsidRDefault="006C2DF7" w:rsidP="002D0952">
            <w:pPr>
              <w:pStyle w:val="120"/>
              <w:spacing w:before="0" w:after="0" w:line="360" w:lineRule="auto"/>
              <w:contextualSpacing w:val="0"/>
              <w:rPr>
                <w:lang w:val="en-US"/>
              </w:rPr>
            </w:pPr>
            <w:r w:rsidRPr="00185364">
              <w:t>Москва 20</w:t>
            </w:r>
            <w:r w:rsidR="00A37346">
              <w:t>2</w:t>
            </w:r>
            <w:r w:rsidR="00744AB9">
              <w:t>6</w:t>
            </w:r>
          </w:p>
        </w:tc>
      </w:tr>
    </w:tbl>
    <w:p w14:paraId="453ED0B8" w14:textId="77777777" w:rsidR="00530D8E" w:rsidRPr="00185364" w:rsidRDefault="00530D8E" w:rsidP="002D0952">
      <w:pPr>
        <w:pStyle w:val="afff9"/>
        <w:spacing w:line="360" w:lineRule="auto"/>
        <w:sectPr w:rsidR="00530D8E" w:rsidRPr="00185364" w:rsidSect="004372BB">
          <w:footerReference w:type="default" r:id="rId8"/>
          <w:pgSz w:w="11907" w:h="16840" w:code="9"/>
          <w:pgMar w:top="567" w:right="680" w:bottom="567" w:left="1304" w:header="720" w:footer="720" w:gutter="0"/>
          <w:cols w:space="720"/>
          <w:titlePg/>
          <w:docGrid w:linePitch="272"/>
        </w:sectPr>
      </w:pPr>
    </w:p>
    <w:p w14:paraId="451049FE" w14:textId="77777777" w:rsidR="005E09BF" w:rsidRPr="00185364" w:rsidRDefault="005E09BF" w:rsidP="002D0952">
      <w:pPr>
        <w:spacing w:line="360" w:lineRule="auto"/>
      </w:pPr>
      <w:r w:rsidRPr="00185364">
        <w:rPr>
          <w:b/>
          <w:sz w:val="24"/>
          <w:szCs w:val="24"/>
        </w:rPr>
        <w:lastRenderedPageBreak/>
        <w:t>История</w:t>
      </w:r>
      <w:r w:rsidRPr="00185364">
        <w:rPr>
          <w:b/>
        </w:rPr>
        <w:t xml:space="preserve"> </w:t>
      </w:r>
      <w:r w:rsidRPr="00185364">
        <w:rPr>
          <w:b/>
          <w:sz w:val="24"/>
          <w:szCs w:val="24"/>
        </w:rPr>
        <w:t>документа</w:t>
      </w: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1843"/>
        <w:gridCol w:w="5783"/>
      </w:tblGrid>
      <w:tr w:rsidR="005E09BF" w:rsidRPr="00185364" w14:paraId="35F336FA" w14:textId="77777777" w:rsidTr="008D1768">
        <w:tc>
          <w:tcPr>
            <w:tcW w:w="846" w:type="dxa"/>
            <w:shd w:val="clear" w:color="auto" w:fill="D9D9D9"/>
          </w:tcPr>
          <w:p w14:paraId="1CF378C8" w14:textId="77777777" w:rsidR="005E09BF" w:rsidRPr="00815A46" w:rsidRDefault="005E09BF" w:rsidP="00815A46">
            <w:pPr>
              <w:jc w:val="center"/>
              <w:rPr>
                <w:b/>
                <w:sz w:val="18"/>
                <w:szCs w:val="18"/>
              </w:rPr>
            </w:pPr>
            <w:bookmarkStart w:id="0" w:name="_Toc280117449"/>
            <w:bookmarkStart w:id="1" w:name="_Toc280117510"/>
            <w:bookmarkStart w:id="2" w:name="_Toc280166925"/>
            <w:bookmarkStart w:id="3" w:name="_Toc280167727"/>
            <w:bookmarkStart w:id="4" w:name="_Toc280167811"/>
            <w:bookmarkStart w:id="5" w:name="_Toc280167845"/>
            <w:bookmarkStart w:id="6" w:name="_Toc280168160"/>
            <w:bookmarkStart w:id="7" w:name="_Toc280168335"/>
            <w:bookmarkStart w:id="8" w:name="_Toc280168375"/>
            <w:bookmarkStart w:id="9" w:name="_Toc280168422"/>
            <w:bookmarkStart w:id="10" w:name="_Toc280168462"/>
            <w:bookmarkStart w:id="11" w:name="_Toc280168502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r w:rsidRPr="00815A46">
              <w:rPr>
                <w:b/>
                <w:sz w:val="18"/>
                <w:szCs w:val="18"/>
              </w:rPr>
              <w:t>Версия</w:t>
            </w:r>
          </w:p>
        </w:tc>
        <w:tc>
          <w:tcPr>
            <w:tcW w:w="1134" w:type="dxa"/>
            <w:shd w:val="clear" w:color="auto" w:fill="D9D9D9"/>
          </w:tcPr>
          <w:p w14:paraId="436D4C86" w14:textId="77777777" w:rsidR="005E09BF" w:rsidRPr="00815A46" w:rsidRDefault="005E09BF" w:rsidP="00815A46">
            <w:pPr>
              <w:jc w:val="center"/>
              <w:rPr>
                <w:b/>
                <w:sz w:val="18"/>
                <w:szCs w:val="18"/>
              </w:rPr>
            </w:pPr>
            <w:r w:rsidRPr="00815A46">
              <w:rPr>
                <w:b/>
                <w:sz w:val="18"/>
                <w:szCs w:val="18"/>
              </w:rPr>
              <w:t>Дата</w:t>
            </w:r>
          </w:p>
        </w:tc>
        <w:tc>
          <w:tcPr>
            <w:tcW w:w="1843" w:type="dxa"/>
            <w:shd w:val="clear" w:color="auto" w:fill="D9D9D9"/>
          </w:tcPr>
          <w:p w14:paraId="531D8F8A" w14:textId="77777777" w:rsidR="005E09BF" w:rsidRPr="00815A46" w:rsidRDefault="005E09BF" w:rsidP="00815A46">
            <w:pPr>
              <w:jc w:val="center"/>
              <w:rPr>
                <w:b/>
                <w:sz w:val="18"/>
                <w:szCs w:val="18"/>
              </w:rPr>
            </w:pPr>
            <w:r w:rsidRPr="00815A46">
              <w:rPr>
                <w:b/>
                <w:sz w:val="18"/>
                <w:szCs w:val="18"/>
              </w:rPr>
              <w:t>Автор</w:t>
            </w:r>
          </w:p>
        </w:tc>
        <w:tc>
          <w:tcPr>
            <w:tcW w:w="5783" w:type="dxa"/>
            <w:shd w:val="clear" w:color="auto" w:fill="D9D9D9"/>
          </w:tcPr>
          <w:p w14:paraId="30187953" w14:textId="77777777" w:rsidR="005E09BF" w:rsidRPr="00815A46" w:rsidRDefault="005E09BF" w:rsidP="00815A46">
            <w:pPr>
              <w:jc w:val="center"/>
              <w:rPr>
                <w:b/>
                <w:sz w:val="18"/>
                <w:szCs w:val="18"/>
              </w:rPr>
            </w:pPr>
            <w:r w:rsidRPr="00815A46">
              <w:rPr>
                <w:b/>
                <w:sz w:val="18"/>
                <w:szCs w:val="18"/>
              </w:rPr>
              <w:t>Комментарии</w:t>
            </w:r>
          </w:p>
        </w:tc>
      </w:tr>
      <w:tr w:rsidR="005E09BF" w:rsidRPr="00185364" w14:paraId="7DB5D729" w14:textId="77777777" w:rsidTr="008D1768">
        <w:tc>
          <w:tcPr>
            <w:tcW w:w="846" w:type="dxa"/>
            <w:shd w:val="clear" w:color="auto" w:fill="auto"/>
            <w:tcMar>
              <w:top w:w="108" w:type="dxa"/>
            </w:tcMar>
          </w:tcPr>
          <w:p w14:paraId="4E90D5C8" w14:textId="7C3D5E7C" w:rsidR="005E09BF" w:rsidRPr="00815A46" w:rsidRDefault="005E09BF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1.0</w:t>
            </w:r>
          </w:p>
        </w:tc>
        <w:tc>
          <w:tcPr>
            <w:tcW w:w="1134" w:type="dxa"/>
            <w:shd w:val="clear" w:color="auto" w:fill="auto"/>
            <w:tcMar>
              <w:top w:w="108" w:type="dxa"/>
            </w:tcMar>
          </w:tcPr>
          <w:p w14:paraId="25664601" w14:textId="5C7A21F3" w:rsidR="005E09BF" w:rsidRPr="00815A46" w:rsidRDefault="005E09BF" w:rsidP="00815A4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tcMar>
              <w:top w:w="108" w:type="dxa"/>
            </w:tcMar>
          </w:tcPr>
          <w:p w14:paraId="5F9860DD" w14:textId="7478E1C4" w:rsidR="005E09BF" w:rsidRPr="00815A46" w:rsidRDefault="005E09BF" w:rsidP="00815A46">
            <w:pPr>
              <w:rPr>
                <w:sz w:val="18"/>
                <w:szCs w:val="18"/>
              </w:rPr>
            </w:pPr>
          </w:p>
        </w:tc>
        <w:tc>
          <w:tcPr>
            <w:tcW w:w="5783" w:type="dxa"/>
            <w:shd w:val="clear" w:color="auto" w:fill="auto"/>
            <w:tcMar>
              <w:top w:w="108" w:type="dxa"/>
            </w:tcMar>
          </w:tcPr>
          <w:p w14:paraId="73C8E994" w14:textId="77777777" w:rsidR="005E09BF" w:rsidRPr="00815A46" w:rsidRDefault="005E09BF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Создание документа</w:t>
            </w:r>
          </w:p>
        </w:tc>
      </w:tr>
      <w:tr w:rsidR="005E09BF" w:rsidRPr="00185364" w14:paraId="027A2EF0" w14:textId="77777777" w:rsidTr="008D1768">
        <w:tc>
          <w:tcPr>
            <w:tcW w:w="846" w:type="dxa"/>
            <w:shd w:val="clear" w:color="auto" w:fill="auto"/>
            <w:tcMar>
              <w:top w:w="108" w:type="dxa"/>
            </w:tcMar>
          </w:tcPr>
          <w:p w14:paraId="440C3E99" w14:textId="3D778ED5" w:rsidR="005E09BF" w:rsidRPr="00815A46" w:rsidRDefault="00A37346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1.1</w:t>
            </w:r>
          </w:p>
        </w:tc>
        <w:tc>
          <w:tcPr>
            <w:tcW w:w="1134" w:type="dxa"/>
            <w:shd w:val="clear" w:color="auto" w:fill="auto"/>
            <w:tcMar>
              <w:top w:w="108" w:type="dxa"/>
            </w:tcMar>
          </w:tcPr>
          <w:p w14:paraId="24CA536B" w14:textId="26B2C658" w:rsidR="005E09BF" w:rsidRPr="00815A46" w:rsidRDefault="00A37346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03.03.2023</w:t>
            </w:r>
          </w:p>
        </w:tc>
        <w:tc>
          <w:tcPr>
            <w:tcW w:w="1843" w:type="dxa"/>
            <w:shd w:val="clear" w:color="auto" w:fill="auto"/>
            <w:tcMar>
              <w:top w:w="108" w:type="dxa"/>
            </w:tcMar>
          </w:tcPr>
          <w:p w14:paraId="00EEEF90" w14:textId="428D2455" w:rsidR="005E09BF" w:rsidRPr="00815A46" w:rsidRDefault="00A37346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Гаврилов Сергей</w:t>
            </w:r>
          </w:p>
        </w:tc>
        <w:tc>
          <w:tcPr>
            <w:tcW w:w="5783" w:type="dxa"/>
            <w:shd w:val="clear" w:color="auto" w:fill="auto"/>
            <w:tcMar>
              <w:top w:w="108" w:type="dxa"/>
            </w:tcMar>
          </w:tcPr>
          <w:p w14:paraId="696929EC" w14:textId="101E852D" w:rsidR="005E09BF" w:rsidRPr="00815A46" w:rsidRDefault="0074467B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Отредактированы определения, ссылки на нормативные акты, наименования НПА, изменено название домена (</w:t>
            </w:r>
            <w:proofErr w:type="spellStart"/>
            <w:r w:rsidRPr="00815A46">
              <w:rPr>
                <w:sz w:val="18"/>
                <w:szCs w:val="18"/>
                <w:lang w:val="en-US"/>
              </w:rPr>
              <w:t>ebs</w:t>
            </w:r>
            <w:proofErr w:type="spellEnd"/>
            <w:r w:rsidRPr="00815A46">
              <w:rPr>
                <w:sz w:val="18"/>
                <w:szCs w:val="18"/>
              </w:rPr>
              <w:t>.</w:t>
            </w:r>
            <w:proofErr w:type="spellStart"/>
            <w:r w:rsidRPr="00815A46">
              <w:rPr>
                <w:sz w:val="18"/>
                <w:szCs w:val="18"/>
                <w:lang w:val="en-US"/>
              </w:rPr>
              <w:t>ru</w:t>
            </w:r>
            <w:proofErr w:type="spellEnd"/>
            <w:r w:rsidRPr="00815A46">
              <w:rPr>
                <w:sz w:val="18"/>
                <w:szCs w:val="18"/>
              </w:rPr>
              <w:t>)</w:t>
            </w:r>
            <w:r w:rsidR="003C7814" w:rsidRPr="00815A46">
              <w:rPr>
                <w:sz w:val="18"/>
                <w:szCs w:val="18"/>
              </w:rPr>
              <w:t>, упоминания Ростелекома заменены на АО «ЦБТ»</w:t>
            </w:r>
          </w:p>
        </w:tc>
      </w:tr>
      <w:tr w:rsidR="005E09BF" w:rsidRPr="00185364" w14:paraId="12BE1911" w14:textId="77777777" w:rsidTr="008D1768">
        <w:tc>
          <w:tcPr>
            <w:tcW w:w="846" w:type="dxa"/>
            <w:shd w:val="clear" w:color="auto" w:fill="auto"/>
            <w:tcMar>
              <w:top w:w="108" w:type="dxa"/>
            </w:tcMar>
          </w:tcPr>
          <w:p w14:paraId="246750DB" w14:textId="6F39BAF1" w:rsidR="005E09BF" w:rsidRPr="00815A46" w:rsidRDefault="000E5DEF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1.2</w:t>
            </w:r>
          </w:p>
        </w:tc>
        <w:tc>
          <w:tcPr>
            <w:tcW w:w="1134" w:type="dxa"/>
            <w:shd w:val="clear" w:color="auto" w:fill="auto"/>
            <w:tcMar>
              <w:top w:w="108" w:type="dxa"/>
            </w:tcMar>
          </w:tcPr>
          <w:p w14:paraId="2A95A6B9" w14:textId="6B46D82F" w:rsidR="005E09BF" w:rsidRPr="00815A46" w:rsidRDefault="000E5DEF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19.07.2023</w:t>
            </w:r>
          </w:p>
        </w:tc>
        <w:tc>
          <w:tcPr>
            <w:tcW w:w="1843" w:type="dxa"/>
            <w:shd w:val="clear" w:color="auto" w:fill="auto"/>
            <w:tcMar>
              <w:top w:w="108" w:type="dxa"/>
            </w:tcMar>
          </w:tcPr>
          <w:p w14:paraId="4A29C46C" w14:textId="5AA48D24" w:rsidR="005E09BF" w:rsidRPr="00815A46" w:rsidRDefault="000E5DEF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Прохорова</w:t>
            </w:r>
            <w:r w:rsidR="001051A8" w:rsidRPr="00815A46">
              <w:rPr>
                <w:sz w:val="18"/>
                <w:szCs w:val="18"/>
              </w:rPr>
              <w:t xml:space="preserve"> Ксения</w:t>
            </w:r>
          </w:p>
        </w:tc>
        <w:tc>
          <w:tcPr>
            <w:tcW w:w="5783" w:type="dxa"/>
            <w:shd w:val="clear" w:color="auto" w:fill="auto"/>
            <w:tcMar>
              <w:top w:w="108" w:type="dxa"/>
            </w:tcMar>
          </w:tcPr>
          <w:p w14:paraId="3F614C6F" w14:textId="43652CC4" w:rsidR="00B01A73" w:rsidRPr="00815A46" w:rsidRDefault="000E5DEF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 xml:space="preserve">Отредактирован раздел 4.6 </w:t>
            </w:r>
          </w:p>
        </w:tc>
      </w:tr>
      <w:tr w:rsidR="00AE0959" w:rsidRPr="00185364" w14:paraId="4C6E4EC4" w14:textId="77777777" w:rsidTr="008D1768">
        <w:tc>
          <w:tcPr>
            <w:tcW w:w="846" w:type="dxa"/>
            <w:shd w:val="clear" w:color="auto" w:fill="auto"/>
            <w:tcMar>
              <w:top w:w="108" w:type="dxa"/>
            </w:tcMar>
          </w:tcPr>
          <w:p w14:paraId="21D45361" w14:textId="7BFEB8BC" w:rsidR="00AE0959" w:rsidRPr="00815A46" w:rsidRDefault="00A5018C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1.3</w:t>
            </w:r>
          </w:p>
        </w:tc>
        <w:tc>
          <w:tcPr>
            <w:tcW w:w="1134" w:type="dxa"/>
            <w:shd w:val="clear" w:color="auto" w:fill="auto"/>
            <w:tcMar>
              <w:top w:w="108" w:type="dxa"/>
            </w:tcMar>
          </w:tcPr>
          <w:p w14:paraId="698F7E89" w14:textId="6CB06E2A" w:rsidR="00AE0959" w:rsidRPr="00815A46" w:rsidRDefault="00A5018C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25.04.2025</w:t>
            </w:r>
          </w:p>
        </w:tc>
        <w:tc>
          <w:tcPr>
            <w:tcW w:w="1843" w:type="dxa"/>
            <w:shd w:val="clear" w:color="auto" w:fill="auto"/>
            <w:tcMar>
              <w:top w:w="108" w:type="dxa"/>
            </w:tcMar>
          </w:tcPr>
          <w:p w14:paraId="40F646DB" w14:textId="4C47586A" w:rsidR="00AE0959" w:rsidRPr="00815A46" w:rsidRDefault="00A5018C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Гаврилов Сергей</w:t>
            </w:r>
          </w:p>
        </w:tc>
        <w:tc>
          <w:tcPr>
            <w:tcW w:w="5783" w:type="dxa"/>
            <w:shd w:val="clear" w:color="auto" w:fill="auto"/>
            <w:tcMar>
              <w:top w:w="108" w:type="dxa"/>
            </w:tcMar>
          </w:tcPr>
          <w:p w14:paraId="4309076A" w14:textId="230FAED6" w:rsidR="00AE0959" w:rsidRPr="00815A46" w:rsidRDefault="00A5018C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Обновлены ссылки на URL в сносках</w:t>
            </w:r>
          </w:p>
        </w:tc>
      </w:tr>
      <w:tr w:rsidR="00AE0959" w:rsidRPr="00185364" w14:paraId="32E33E23" w14:textId="77777777" w:rsidTr="008D1768">
        <w:tc>
          <w:tcPr>
            <w:tcW w:w="846" w:type="dxa"/>
            <w:shd w:val="clear" w:color="auto" w:fill="auto"/>
            <w:tcMar>
              <w:top w:w="108" w:type="dxa"/>
            </w:tcMar>
          </w:tcPr>
          <w:p w14:paraId="3ED08633" w14:textId="67643FAA" w:rsidR="00AE0959" w:rsidRPr="00815A46" w:rsidRDefault="007041E8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1.4</w:t>
            </w:r>
          </w:p>
        </w:tc>
        <w:tc>
          <w:tcPr>
            <w:tcW w:w="1134" w:type="dxa"/>
            <w:shd w:val="clear" w:color="auto" w:fill="auto"/>
            <w:tcMar>
              <w:top w:w="108" w:type="dxa"/>
            </w:tcMar>
          </w:tcPr>
          <w:p w14:paraId="60B939ED" w14:textId="674394AB" w:rsidR="00AE0959" w:rsidRPr="00815A46" w:rsidRDefault="003C4B49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  <w:lang w:val="en-US"/>
              </w:rPr>
              <w:t>2</w:t>
            </w:r>
            <w:r w:rsidR="00FC3B4A" w:rsidRPr="00815A46">
              <w:rPr>
                <w:sz w:val="18"/>
                <w:szCs w:val="18"/>
                <w:lang w:val="en-US"/>
              </w:rPr>
              <w:t>7</w:t>
            </w:r>
            <w:r w:rsidR="007041E8" w:rsidRPr="00815A46">
              <w:rPr>
                <w:sz w:val="18"/>
                <w:szCs w:val="18"/>
              </w:rPr>
              <w:t>.0</w:t>
            </w:r>
            <w:r w:rsidR="00FC3B4A" w:rsidRPr="00815A46">
              <w:rPr>
                <w:sz w:val="18"/>
                <w:szCs w:val="18"/>
                <w:lang w:val="en-US"/>
              </w:rPr>
              <w:t>8</w:t>
            </w:r>
            <w:r w:rsidR="007041E8" w:rsidRPr="00815A46">
              <w:rPr>
                <w:sz w:val="18"/>
                <w:szCs w:val="18"/>
              </w:rPr>
              <w:t>.2026</w:t>
            </w:r>
          </w:p>
        </w:tc>
        <w:tc>
          <w:tcPr>
            <w:tcW w:w="1843" w:type="dxa"/>
            <w:shd w:val="clear" w:color="auto" w:fill="auto"/>
            <w:tcMar>
              <w:top w:w="108" w:type="dxa"/>
            </w:tcMar>
          </w:tcPr>
          <w:p w14:paraId="3CF02C6A" w14:textId="232DB0B2" w:rsidR="00AE0959" w:rsidRPr="00815A46" w:rsidRDefault="009757C4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Гаврилов Сергей</w:t>
            </w:r>
          </w:p>
        </w:tc>
        <w:tc>
          <w:tcPr>
            <w:tcW w:w="5783" w:type="dxa"/>
            <w:shd w:val="clear" w:color="auto" w:fill="auto"/>
            <w:tcMar>
              <w:top w:w="108" w:type="dxa"/>
            </w:tcMar>
          </w:tcPr>
          <w:p w14:paraId="64E4A6E3" w14:textId="38464012" w:rsidR="00AE0959" w:rsidRPr="00815A46" w:rsidRDefault="009A4A8B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Документ актуализирован</w:t>
            </w:r>
            <w:r w:rsidR="008E3688" w:rsidRPr="00815A46">
              <w:rPr>
                <w:sz w:val="18"/>
                <w:szCs w:val="18"/>
              </w:rPr>
              <w:t>, добавлен</w:t>
            </w:r>
            <w:r w:rsidR="006E2DC9" w:rsidRPr="00815A46">
              <w:rPr>
                <w:sz w:val="18"/>
                <w:szCs w:val="18"/>
              </w:rPr>
              <w:t>ы</w:t>
            </w:r>
            <w:r w:rsidR="008E3688" w:rsidRPr="00815A46">
              <w:rPr>
                <w:sz w:val="18"/>
                <w:szCs w:val="18"/>
              </w:rPr>
              <w:t xml:space="preserve"> </w:t>
            </w:r>
            <w:r w:rsidR="00266192" w:rsidRPr="00815A46">
              <w:rPr>
                <w:sz w:val="18"/>
                <w:szCs w:val="18"/>
              </w:rPr>
              <w:t>сервис</w:t>
            </w:r>
            <w:r w:rsidR="006E2DC9" w:rsidRPr="00815A46">
              <w:rPr>
                <w:sz w:val="18"/>
                <w:szCs w:val="18"/>
              </w:rPr>
              <w:t>ы</w:t>
            </w:r>
            <w:r w:rsidR="00266192" w:rsidRPr="00815A46">
              <w:rPr>
                <w:sz w:val="18"/>
                <w:szCs w:val="18"/>
              </w:rPr>
              <w:t xml:space="preserve"> УИ </w:t>
            </w:r>
            <w:proofErr w:type="spellStart"/>
            <w:r w:rsidR="00266192" w:rsidRPr="00815A46">
              <w:rPr>
                <w:sz w:val="18"/>
                <w:szCs w:val="18"/>
                <w:lang w:val="en-US"/>
              </w:rPr>
              <w:t>mWeb</w:t>
            </w:r>
            <w:proofErr w:type="spellEnd"/>
            <w:r w:rsidR="00266192" w:rsidRPr="00815A46">
              <w:rPr>
                <w:sz w:val="18"/>
                <w:szCs w:val="18"/>
              </w:rPr>
              <w:t>-</w:t>
            </w:r>
            <w:r w:rsidR="00266192" w:rsidRPr="00815A46">
              <w:rPr>
                <w:sz w:val="18"/>
                <w:szCs w:val="18"/>
                <w:lang w:val="en-US"/>
              </w:rPr>
              <w:t>to</w:t>
            </w:r>
            <w:r w:rsidR="00266192" w:rsidRPr="00815A46">
              <w:rPr>
                <w:sz w:val="18"/>
                <w:szCs w:val="18"/>
              </w:rPr>
              <w:t>-</w:t>
            </w:r>
            <w:r w:rsidR="00266192" w:rsidRPr="00815A46">
              <w:rPr>
                <w:sz w:val="18"/>
                <w:szCs w:val="18"/>
                <w:lang w:val="en-US"/>
              </w:rPr>
              <w:t>App</w:t>
            </w:r>
            <w:r w:rsidR="006E2DC9" w:rsidRPr="00815A46">
              <w:rPr>
                <w:sz w:val="18"/>
                <w:szCs w:val="18"/>
              </w:rPr>
              <w:t>, УИ «без голоса»</w:t>
            </w:r>
            <w:r w:rsidRPr="00815A46">
              <w:rPr>
                <w:sz w:val="18"/>
                <w:szCs w:val="18"/>
              </w:rPr>
              <w:t xml:space="preserve">. Обновлены и актуализированы разделы: </w:t>
            </w:r>
            <w:r w:rsidR="00692D31" w:rsidRPr="00815A46">
              <w:rPr>
                <w:sz w:val="18"/>
                <w:szCs w:val="18"/>
              </w:rPr>
              <w:t>Те</w:t>
            </w:r>
            <w:r w:rsidRPr="00815A46">
              <w:rPr>
                <w:sz w:val="18"/>
                <w:szCs w:val="18"/>
              </w:rPr>
              <w:t>рмины и сокращения, Введение</w:t>
            </w:r>
            <w:proofErr w:type="gramStart"/>
            <w:r w:rsidRPr="00815A46">
              <w:rPr>
                <w:sz w:val="18"/>
                <w:szCs w:val="18"/>
              </w:rPr>
              <w:t>, Раздел</w:t>
            </w:r>
            <w:proofErr w:type="gramEnd"/>
            <w:r w:rsidRPr="00815A46">
              <w:rPr>
                <w:sz w:val="18"/>
                <w:szCs w:val="18"/>
              </w:rPr>
              <w:t xml:space="preserve"> 2 (добавлен п. 2.2. для УИ </w:t>
            </w:r>
            <w:proofErr w:type="spellStart"/>
            <w:r w:rsidRPr="00815A46">
              <w:rPr>
                <w:sz w:val="18"/>
                <w:szCs w:val="18"/>
                <w:lang w:val="en-US"/>
              </w:rPr>
              <w:t>mWeb</w:t>
            </w:r>
            <w:proofErr w:type="spellEnd"/>
            <w:r w:rsidRPr="00815A46">
              <w:rPr>
                <w:sz w:val="18"/>
                <w:szCs w:val="18"/>
              </w:rPr>
              <w:t>-</w:t>
            </w:r>
            <w:r w:rsidRPr="00815A46">
              <w:rPr>
                <w:sz w:val="18"/>
                <w:szCs w:val="18"/>
                <w:lang w:val="en-US"/>
              </w:rPr>
              <w:t>to</w:t>
            </w:r>
            <w:r w:rsidRPr="00815A46">
              <w:rPr>
                <w:sz w:val="18"/>
                <w:szCs w:val="18"/>
              </w:rPr>
              <w:t>-</w:t>
            </w:r>
            <w:r w:rsidRPr="00815A46">
              <w:rPr>
                <w:sz w:val="18"/>
                <w:szCs w:val="18"/>
                <w:lang w:val="en-US"/>
              </w:rPr>
              <w:t>App</w:t>
            </w:r>
            <w:r w:rsidR="005C4338" w:rsidRPr="00815A46">
              <w:rPr>
                <w:sz w:val="18"/>
                <w:szCs w:val="18"/>
              </w:rPr>
              <w:t>, п. 2.3 для УИ «без голоса»</w:t>
            </w:r>
            <w:r w:rsidRPr="00815A46">
              <w:rPr>
                <w:sz w:val="18"/>
                <w:szCs w:val="18"/>
              </w:rPr>
              <w:t>), Раздел 3 (добавлен п. 3.1). Добавлен</w:t>
            </w:r>
            <w:r w:rsidR="00253342" w:rsidRPr="00815A46">
              <w:rPr>
                <w:sz w:val="18"/>
                <w:szCs w:val="18"/>
              </w:rPr>
              <w:t>ы</w:t>
            </w:r>
            <w:r w:rsidRPr="00815A46">
              <w:rPr>
                <w:sz w:val="18"/>
                <w:szCs w:val="18"/>
              </w:rPr>
              <w:t xml:space="preserve"> Рисунок 4</w:t>
            </w:r>
            <w:r w:rsidR="00253342" w:rsidRPr="00815A46">
              <w:rPr>
                <w:sz w:val="18"/>
                <w:szCs w:val="18"/>
              </w:rPr>
              <w:t>, 5, 6</w:t>
            </w:r>
          </w:p>
        </w:tc>
      </w:tr>
      <w:tr w:rsidR="0060074F" w:rsidRPr="00185364" w14:paraId="0466DAC1" w14:textId="77777777" w:rsidTr="008D1768">
        <w:tc>
          <w:tcPr>
            <w:tcW w:w="846" w:type="dxa"/>
            <w:shd w:val="clear" w:color="auto" w:fill="auto"/>
            <w:tcMar>
              <w:top w:w="108" w:type="dxa"/>
            </w:tcMar>
          </w:tcPr>
          <w:p w14:paraId="768E4901" w14:textId="40758C2D" w:rsidR="0060074F" w:rsidRPr="00815A46" w:rsidRDefault="0060074F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  <w:lang w:val="en-US"/>
              </w:rPr>
              <w:t>1</w:t>
            </w:r>
            <w:r w:rsidRPr="00815A46">
              <w:rPr>
                <w:sz w:val="18"/>
                <w:szCs w:val="18"/>
              </w:rPr>
              <w:t>.5</w:t>
            </w:r>
          </w:p>
        </w:tc>
        <w:tc>
          <w:tcPr>
            <w:tcW w:w="1134" w:type="dxa"/>
            <w:shd w:val="clear" w:color="auto" w:fill="auto"/>
            <w:tcMar>
              <w:top w:w="108" w:type="dxa"/>
            </w:tcMar>
          </w:tcPr>
          <w:p w14:paraId="4B93A6EB" w14:textId="2EE95353" w:rsidR="0060074F" w:rsidRPr="00815A46" w:rsidRDefault="0060074F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21.09.2026</w:t>
            </w:r>
          </w:p>
        </w:tc>
        <w:tc>
          <w:tcPr>
            <w:tcW w:w="1843" w:type="dxa"/>
            <w:shd w:val="clear" w:color="auto" w:fill="auto"/>
            <w:tcMar>
              <w:top w:w="108" w:type="dxa"/>
            </w:tcMar>
          </w:tcPr>
          <w:p w14:paraId="7A777370" w14:textId="532458FE" w:rsidR="0060074F" w:rsidRPr="00815A46" w:rsidRDefault="0060074F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Гаврилов Сергей</w:t>
            </w:r>
          </w:p>
        </w:tc>
        <w:tc>
          <w:tcPr>
            <w:tcW w:w="5783" w:type="dxa"/>
            <w:shd w:val="clear" w:color="auto" w:fill="auto"/>
            <w:tcMar>
              <w:top w:w="108" w:type="dxa"/>
            </w:tcMar>
          </w:tcPr>
          <w:p w14:paraId="5394895F" w14:textId="4904F5F1" w:rsidR="0060074F" w:rsidRPr="00815A46" w:rsidRDefault="00D33AA1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 xml:space="preserve">В п. </w:t>
            </w:r>
            <w:r w:rsidR="00622104" w:rsidRPr="00815A46">
              <w:rPr>
                <w:sz w:val="18"/>
                <w:szCs w:val="18"/>
              </w:rPr>
              <w:t>2</w:t>
            </w:r>
            <w:r w:rsidRPr="00815A46">
              <w:rPr>
                <w:sz w:val="18"/>
                <w:szCs w:val="18"/>
              </w:rPr>
              <w:t>.3 откорректированы шаги 12, 17, 18, 24, Рисунки 5,6.</w:t>
            </w:r>
          </w:p>
        </w:tc>
      </w:tr>
      <w:tr w:rsidR="004C5A57" w:rsidRPr="00185364" w14:paraId="6BD40D0A" w14:textId="77777777" w:rsidTr="008D1768">
        <w:tc>
          <w:tcPr>
            <w:tcW w:w="846" w:type="dxa"/>
            <w:shd w:val="clear" w:color="auto" w:fill="auto"/>
            <w:tcMar>
              <w:top w:w="108" w:type="dxa"/>
            </w:tcMar>
          </w:tcPr>
          <w:p w14:paraId="0191E90B" w14:textId="23F4EE19" w:rsidR="004C5A57" w:rsidRPr="00815A46" w:rsidRDefault="004C5A57" w:rsidP="00815A46">
            <w:pPr>
              <w:rPr>
                <w:sz w:val="18"/>
                <w:szCs w:val="18"/>
                <w:lang w:val="en-US"/>
              </w:rPr>
            </w:pPr>
            <w:r w:rsidRPr="00815A46">
              <w:rPr>
                <w:sz w:val="18"/>
                <w:szCs w:val="18"/>
                <w:lang w:val="en-US"/>
              </w:rPr>
              <w:t>1</w:t>
            </w:r>
            <w:r w:rsidRPr="00815A46">
              <w:rPr>
                <w:sz w:val="18"/>
                <w:szCs w:val="18"/>
              </w:rPr>
              <w:t>.6</w:t>
            </w:r>
          </w:p>
        </w:tc>
        <w:tc>
          <w:tcPr>
            <w:tcW w:w="1134" w:type="dxa"/>
            <w:shd w:val="clear" w:color="auto" w:fill="auto"/>
            <w:tcMar>
              <w:top w:w="108" w:type="dxa"/>
            </w:tcMar>
          </w:tcPr>
          <w:p w14:paraId="55A60045" w14:textId="29927B40" w:rsidR="004C5A57" w:rsidRPr="00815A46" w:rsidRDefault="004C5A57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01.10.2026</w:t>
            </w:r>
          </w:p>
        </w:tc>
        <w:tc>
          <w:tcPr>
            <w:tcW w:w="1843" w:type="dxa"/>
            <w:shd w:val="clear" w:color="auto" w:fill="auto"/>
            <w:tcMar>
              <w:top w:w="108" w:type="dxa"/>
            </w:tcMar>
          </w:tcPr>
          <w:p w14:paraId="5C653686" w14:textId="4A7DA88F" w:rsidR="004C5A57" w:rsidRPr="00815A46" w:rsidRDefault="004C5A57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Гаврилов Сергей</w:t>
            </w:r>
          </w:p>
        </w:tc>
        <w:tc>
          <w:tcPr>
            <w:tcW w:w="5783" w:type="dxa"/>
            <w:shd w:val="clear" w:color="auto" w:fill="auto"/>
            <w:tcMar>
              <w:top w:w="108" w:type="dxa"/>
            </w:tcMar>
          </w:tcPr>
          <w:p w14:paraId="31E9A7B8" w14:textId="0EA957D7" w:rsidR="004C5A57" w:rsidRPr="00815A46" w:rsidRDefault="004C5A57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В п. 2.3</w:t>
            </w:r>
            <w:r w:rsidR="00F61ADA" w:rsidRPr="00815A46">
              <w:rPr>
                <w:sz w:val="18"/>
                <w:szCs w:val="18"/>
              </w:rPr>
              <w:t xml:space="preserve"> дополнен шаг 9 алгоритма (проверка наличия подходящей биометрии при старте)</w:t>
            </w:r>
          </w:p>
        </w:tc>
      </w:tr>
      <w:tr w:rsidR="00BC21A1" w:rsidRPr="00185364" w14:paraId="1CC58590" w14:textId="77777777" w:rsidTr="008D1768">
        <w:tc>
          <w:tcPr>
            <w:tcW w:w="846" w:type="dxa"/>
            <w:shd w:val="clear" w:color="auto" w:fill="auto"/>
            <w:tcMar>
              <w:top w:w="108" w:type="dxa"/>
            </w:tcMar>
          </w:tcPr>
          <w:p w14:paraId="588927A3" w14:textId="403C1FD8" w:rsidR="00BC21A1" w:rsidRPr="00815A46" w:rsidRDefault="00BC21A1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  <w:lang w:val="en-US"/>
              </w:rPr>
              <w:t>1</w:t>
            </w:r>
            <w:r w:rsidRPr="00815A46">
              <w:rPr>
                <w:sz w:val="18"/>
                <w:szCs w:val="18"/>
              </w:rPr>
              <w:t>.7</w:t>
            </w:r>
          </w:p>
        </w:tc>
        <w:tc>
          <w:tcPr>
            <w:tcW w:w="1134" w:type="dxa"/>
            <w:shd w:val="clear" w:color="auto" w:fill="auto"/>
            <w:tcMar>
              <w:top w:w="108" w:type="dxa"/>
            </w:tcMar>
          </w:tcPr>
          <w:p w14:paraId="20C28F81" w14:textId="109D3833" w:rsidR="00BC21A1" w:rsidRPr="00815A46" w:rsidRDefault="00BC21A1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  <w:lang w:val="en-US"/>
              </w:rPr>
              <w:t>28</w:t>
            </w:r>
            <w:r w:rsidRPr="00815A46">
              <w:rPr>
                <w:sz w:val="18"/>
                <w:szCs w:val="18"/>
              </w:rPr>
              <w:t>.10.2026</w:t>
            </w:r>
          </w:p>
        </w:tc>
        <w:tc>
          <w:tcPr>
            <w:tcW w:w="1843" w:type="dxa"/>
            <w:shd w:val="clear" w:color="auto" w:fill="auto"/>
            <w:tcMar>
              <w:top w:w="108" w:type="dxa"/>
            </w:tcMar>
          </w:tcPr>
          <w:p w14:paraId="630801EE" w14:textId="5143DAAE" w:rsidR="00BC21A1" w:rsidRPr="00815A46" w:rsidRDefault="00BC21A1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Гаврилов Сергей</w:t>
            </w:r>
          </w:p>
        </w:tc>
        <w:tc>
          <w:tcPr>
            <w:tcW w:w="5783" w:type="dxa"/>
            <w:shd w:val="clear" w:color="auto" w:fill="auto"/>
            <w:tcMar>
              <w:top w:w="108" w:type="dxa"/>
            </w:tcMar>
          </w:tcPr>
          <w:p w14:paraId="453EFEE6" w14:textId="21206F58" w:rsidR="00BC21A1" w:rsidRPr="00815A46" w:rsidRDefault="00815A46" w:rsidP="00815A46">
            <w:pPr>
              <w:rPr>
                <w:sz w:val="18"/>
                <w:szCs w:val="18"/>
              </w:rPr>
            </w:pPr>
            <w:r w:rsidRPr="00815A46">
              <w:rPr>
                <w:sz w:val="18"/>
                <w:szCs w:val="18"/>
              </w:rPr>
              <w:t>П. 2.3 дополнен абзацем об указании в запросах в ЕСИА специальных областей доступа (</w:t>
            </w:r>
            <w:proofErr w:type="spellStart"/>
            <w:r w:rsidRPr="00815A46">
              <w:rPr>
                <w:sz w:val="18"/>
                <w:szCs w:val="18"/>
              </w:rPr>
              <w:t>scope</w:t>
            </w:r>
            <w:proofErr w:type="spellEnd"/>
            <w:r w:rsidRPr="00815A46">
              <w:rPr>
                <w:sz w:val="18"/>
                <w:szCs w:val="18"/>
              </w:rPr>
              <w:t xml:space="preserve">) </w:t>
            </w:r>
            <w:proofErr w:type="spellStart"/>
            <w:r w:rsidRPr="00815A46">
              <w:rPr>
                <w:sz w:val="18"/>
                <w:szCs w:val="18"/>
              </w:rPr>
              <w:t>bio_face</w:t>
            </w:r>
            <w:proofErr w:type="spellEnd"/>
            <w:r w:rsidRPr="00815A46">
              <w:rPr>
                <w:sz w:val="18"/>
                <w:szCs w:val="18"/>
              </w:rPr>
              <w:t xml:space="preserve"> и </w:t>
            </w:r>
            <w:proofErr w:type="spellStart"/>
            <w:r w:rsidRPr="00815A46">
              <w:rPr>
                <w:sz w:val="18"/>
                <w:szCs w:val="18"/>
              </w:rPr>
              <w:t>ext_auth_result_face</w:t>
            </w:r>
            <w:proofErr w:type="spellEnd"/>
          </w:p>
        </w:tc>
      </w:tr>
    </w:tbl>
    <w:p w14:paraId="78520429" w14:textId="6FBFB51E" w:rsidR="001969EE" w:rsidRPr="00185364" w:rsidRDefault="001969EE" w:rsidP="002D0952">
      <w:pPr>
        <w:pStyle w:val="afff9"/>
        <w:spacing w:line="360" w:lineRule="auto"/>
        <w:sectPr w:rsidR="001969EE" w:rsidRPr="00185364" w:rsidSect="004372BB">
          <w:pgSz w:w="11907" w:h="16840" w:code="9"/>
          <w:pgMar w:top="567" w:right="680" w:bottom="567" w:left="1304" w:header="720" w:footer="720" w:gutter="0"/>
          <w:pgNumType w:start="2"/>
          <w:cols w:space="720"/>
          <w:titlePg/>
        </w:sectPr>
      </w:pPr>
    </w:p>
    <w:p w14:paraId="7D768C21" w14:textId="77777777" w:rsidR="001969EE" w:rsidRPr="00185364" w:rsidRDefault="00DB53ED" w:rsidP="002D0952">
      <w:pPr>
        <w:pStyle w:val="120"/>
        <w:spacing w:before="0" w:after="0" w:line="360" w:lineRule="auto"/>
        <w:contextualSpacing w:val="0"/>
      </w:pPr>
      <w:r w:rsidRPr="00185364">
        <w:lastRenderedPageBreak/>
        <w:t>Содержание</w:t>
      </w:r>
    </w:p>
    <w:p w14:paraId="0335D86B" w14:textId="534ED623" w:rsidR="00E54EA1" w:rsidRDefault="00FA70E3">
      <w:pPr>
        <w:pStyle w:val="16"/>
        <w:rPr>
          <w:rFonts w:asciiTheme="minorHAnsi" w:eastAsiaTheme="minorEastAsia" w:hAnsiTheme="minorHAnsi" w:cstheme="minorBidi"/>
          <w:bCs w:val="0"/>
          <w:sz w:val="22"/>
          <w:szCs w:val="22"/>
        </w:rPr>
      </w:pPr>
      <w:r w:rsidRPr="00185364">
        <w:rPr>
          <w:rFonts w:cs="Times New Roman"/>
          <w:lang w:val="en-US"/>
        </w:rPr>
        <w:fldChar w:fldCharType="begin"/>
      </w:r>
      <w:r w:rsidRPr="00185364">
        <w:rPr>
          <w:rFonts w:cs="Times New Roman"/>
        </w:rPr>
        <w:instrText xml:space="preserve"> </w:instrText>
      </w:r>
      <w:r w:rsidRPr="00185364">
        <w:rPr>
          <w:rFonts w:cs="Times New Roman"/>
          <w:lang w:val="en-US"/>
        </w:rPr>
        <w:instrText>TOC</w:instrText>
      </w:r>
      <w:r w:rsidRPr="00185364">
        <w:rPr>
          <w:rFonts w:cs="Times New Roman"/>
        </w:rPr>
        <w:instrText xml:space="preserve"> \</w:instrText>
      </w:r>
      <w:r w:rsidRPr="00185364">
        <w:rPr>
          <w:rFonts w:cs="Times New Roman"/>
          <w:lang w:val="en-US"/>
        </w:rPr>
        <w:instrText>o</w:instrText>
      </w:r>
      <w:r w:rsidRPr="00185364">
        <w:rPr>
          <w:rFonts w:cs="Times New Roman"/>
        </w:rPr>
        <w:instrText xml:space="preserve"> "1-3" \</w:instrText>
      </w:r>
      <w:r w:rsidRPr="00185364">
        <w:rPr>
          <w:rFonts w:cs="Times New Roman"/>
          <w:lang w:val="en-US"/>
        </w:rPr>
        <w:instrText>h</w:instrText>
      </w:r>
      <w:r w:rsidRPr="00185364">
        <w:rPr>
          <w:rFonts w:cs="Times New Roman"/>
        </w:rPr>
        <w:instrText xml:space="preserve"> \</w:instrText>
      </w:r>
      <w:r w:rsidRPr="00185364">
        <w:rPr>
          <w:rFonts w:cs="Times New Roman"/>
          <w:lang w:val="en-US"/>
        </w:rPr>
        <w:instrText>z</w:instrText>
      </w:r>
      <w:r w:rsidRPr="00185364">
        <w:rPr>
          <w:rFonts w:cs="Times New Roman"/>
        </w:rPr>
        <w:instrText xml:space="preserve"> \</w:instrText>
      </w:r>
      <w:r w:rsidRPr="00185364">
        <w:rPr>
          <w:rFonts w:cs="Times New Roman"/>
          <w:lang w:val="en-US"/>
        </w:rPr>
        <w:instrText>u</w:instrText>
      </w:r>
      <w:r w:rsidRPr="00185364">
        <w:rPr>
          <w:rFonts w:cs="Times New Roman"/>
        </w:rPr>
        <w:instrText xml:space="preserve"> </w:instrText>
      </w:r>
      <w:r w:rsidRPr="00185364">
        <w:rPr>
          <w:rFonts w:cs="Times New Roman"/>
          <w:lang w:val="en-US"/>
        </w:rPr>
        <w:fldChar w:fldCharType="separate"/>
      </w:r>
      <w:hyperlink w:anchor="_Toc231460139" w:history="1">
        <w:r w:rsidR="00E54EA1" w:rsidRPr="00284C7A">
          <w:rPr>
            <w:rStyle w:val="af5"/>
          </w:rPr>
          <w:t>ТЕРМИНЫ И СОКРАЩЕНИЯ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_Toc231460139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4</w:t>
        </w:r>
        <w:r w:rsidR="00E54EA1">
          <w:rPr>
            <w:webHidden/>
          </w:rPr>
          <w:fldChar w:fldCharType="end"/>
        </w:r>
      </w:hyperlink>
    </w:p>
    <w:p w14:paraId="43BC25D0" w14:textId="3001F689" w:rsidR="00E54EA1" w:rsidRDefault="004C2063">
      <w:pPr>
        <w:pStyle w:val="1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40" w:history="1">
        <w:r w:rsidR="00E54EA1" w:rsidRPr="00284C7A">
          <w:rPr>
            <w:rStyle w:val="af5"/>
          </w:rPr>
          <w:t>1 ВВЕДЕНИЕ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_Toc231460140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11</w:t>
        </w:r>
        <w:r w:rsidR="00E54EA1">
          <w:rPr>
            <w:webHidden/>
          </w:rPr>
          <w:fldChar w:fldCharType="end"/>
        </w:r>
      </w:hyperlink>
    </w:p>
    <w:p w14:paraId="24036519" w14:textId="1CB8B5FD" w:rsidR="00E54EA1" w:rsidRDefault="004C2063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41" w:history="1">
        <w:r w:rsidR="00E54EA1" w:rsidRPr="00284C7A">
          <w:rPr>
            <w:rStyle w:val="af5"/>
          </w:rPr>
          <w:t>1.1 Референсные документы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_Toc231460141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13</w:t>
        </w:r>
        <w:r w:rsidR="00E54EA1">
          <w:rPr>
            <w:webHidden/>
          </w:rPr>
          <w:fldChar w:fldCharType="end"/>
        </w:r>
      </w:hyperlink>
    </w:p>
    <w:p w14:paraId="314A33F8" w14:textId="59055CC2" w:rsidR="00E54EA1" w:rsidRDefault="004C2063">
      <w:pPr>
        <w:pStyle w:val="1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42" w:history="1">
        <w:r w:rsidR="00E54EA1" w:rsidRPr="00284C7A">
          <w:rPr>
            <w:rStyle w:val="af5"/>
          </w:rPr>
          <w:t>2 ОПИСАНИЕ ПРОЦЕССОВ УДАЛЕННОЙ ИДЕНТИФИКАЦИИ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_Toc231460142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14</w:t>
        </w:r>
        <w:r w:rsidR="00E54EA1">
          <w:rPr>
            <w:webHidden/>
          </w:rPr>
          <w:fldChar w:fldCharType="end"/>
        </w:r>
      </w:hyperlink>
    </w:p>
    <w:p w14:paraId="06B87A4D" w14:textId="68BC878A" w:rsidR="00E54EA1" w:rsidRDefault="004C2063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43" w:history="1">
        <w:r w:rsidR="00E54EA1" w:rsidRPr="00284C7A">
          <w:rPr>
            <w:rStyle w:val="af5"/>
          </w:rPr>
          <w:t>2.1 Процесс удаленной идентификации ГИС ЕБС (с использованием биометрической верификации)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_Toc231460143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14</w:t>
        </w:r>
        <w:r w:rsidR="00E54EA1">
          <w:rPr>
            <w:webHidden/>
          </w:rPr>
          <w:fldChar w:fldCharType="end"/>
        </w:r>
      </w:hyperlink>
    </w:p>
    <w:p w14:paraId="6E38A134" w14:textId="368E10A6" w:rsidR="00E54EA1" w:rsidRDefault="004C2063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44" w:history="1">
        <w:r w:rsidR="00E54EA1" w:rsidRPr="00284C7A">
          <w:rPr>
            <w:rStyle w:val="af5"/>
          </w:rPr>
          <w:t>2.2 Процесс удаленной идентификации ГИС ЕБС mWeb-to-App (только для МФО)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_Toc231460144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16</w:t>
        </w:r>
        <w:r w:rsidR="00E54EA1">
          <w:rPr>
            <w:webHidden/>
          </w:rPr>
          <w:fldChar w:fldCharType="end"/>
        </w:r>
      </w:hyperlink>
    </w:p>
    <w:p w14:paraId="0D8D41CD" w14:textId="0FB6DE37" w:rsidR="00E54EA1" w:rsidRDefault="004C2063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45" w:history="1">
        <w:r w:rsidR="00E54EA1" w:rsidRPr="00284C7A">
          <w:rPr>
            <w:rStyle w:val="af5"/>
          </w:rPr>
          <w:t>2.3 Процесс удаленной идентификации «без голоса»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_Toc231460145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22</w:t>
        </w:r>
        <w:r w:rsidR="00E54EA1">
          <w:rPr>
            <w:webHidden/>
          </w:rPr>
          <w:fldChar w:fldCharType="end"/>
        </w:r>
      </w:hyperlink>
    </w:p>
    <w:p w14:paraId="7F221D53" w14:textId="24989E86" w:rsidR="00E54EA1" w:rsidRDefault="004C2063">
      <w:pPr>
        <w:pStyle w:val="1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46" w:history="1">
        <w:r w:rsidR="00E54EA1" w:rsidRPr="00284C7A">
          <w:rPr>
            <w:rStyle w:val="af5"/>
          </w:rPr>
          <w:t>3 ТРЕБОВАНИЯ ДЛЯ ПОДКЛЮЧЕНИЯ СЕРВИСОВ УДАЛЕННОЙ ИДЕНТИФИКАЦИИ ГИС ЕБС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_Toc231460146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31</w:t>
        </w:r>
        <w:r w:rsidR="00E54EA1">
          <w:rPr>
            <w:webHidden/>
          </w:rPr>
          <w:fldChar w:fldCharType="end"/>
        </w:r>
      </w:hyperlink>
    </w:p>
    <w:p w14:paraId="5ACC00C5" w14:textId="5AC11228" w:rsidR="00E54EA1" w:rsidRDefault="004C2063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47" w:history="1">
        <w:r w:rsidR="00E54EA1" w:rsidRPr="00284C7A">
          <w:rPr>
            <w:rStyle w:val="af5"/>
          </w:rPr>
          <w:t>3.1 Порядок получения доступа ИС участника биометрического взаимодействия к сервисам удаленной идентификации ГИС ЕБС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_Toc231460147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31</w:t>
        </w:r>
        <w:r w:rsidR="00E54EA1">
          <w:rPr>
            <w:webHidden/>
          </w:rPr>
          <w:fldChar w:fldCharType="end"/>
        </w:r>
      </w:hyperlink>
    </w:p>
    <w:p w14:paraId="5F467D13" w14:textId="67E56EB9" w:rsidR="00E54EA1" w:rsidRDefault="004C2063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48" w:history="1">
        <w:r w:rsidR="00E54EA1" w:rsidRPr="00284C7A">
          <w:rPr>
            <w:rStyle w:val="af5"/>
          </w:rPr>
          <w:t>3.2 Регистрация в ГИС ЕБС в качестве Потребителя БДн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_Toc231460148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32</w:t>
        </w:r>
        <w:r w:rsidR="00E54EA1">
          <w:rPr>
            <w:webHidden/>
          </w:rPr>
          <w:fldChar w:fldCharType="end"/>
        </w:r>
      </w:hyperlink>
    </w:p>
    <w:p w14:paraId="2E39373E" w14:textId="64AE4B65" w:rsidR="00E54EA1" w:rsidRDefault="004C2063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49" w:history="1">
        <w:r w:rsidR="00E54EA1" w:rsidRPr="00284C7A">
          <w:rPr>
            <w:rStyle w:val="af5"/>
          </w:rPr>
          <w:t>3.3 Подключение к ЕСИА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_Toc231460149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34</w:t>
        </w:r>
        <w:r w:rsidR="00E54EA1">
          <w:rPr>
            <w:webHidden/>
          </w:rPr>
          <w:fldChar w:fldCharType="end"/>
        </w:r>
      </w:hyperlink>
      <w:bookmarkStart w:id="12" w:name="_GoBack"/>
      <w:bookmarkEnd w:id="12"/>
    </w:p>
    <w:p w14:paraId="64090A3B" w14:textId="798C3615" w:rsidR="00E54EA1" w:rsidRDefault="004C2063">
      <w:pPr>
        <w:pStyle w:val="1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50" w:history="1">
        <w:r w:rsidR="00E54EA1" w:rsidRPr="00284C7A">
          <w:rPr>
            <w:rStyle w:val="af5"/>
          </w:rPr>
          <w:t>4 РЕКОМЕНДАЦИИ ДЛЯ ОРГАНИЗАЦИИ ПО ИСПОЛЬЗОВАНИЮ УДАЛЕННОЙ ИДЕНТИФИКАЦИИ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_Toc231460150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35</w:t>
        </w:r>
        <w:r w:rsidR="00E54EA1">
          <w:rPr>
            <w:webHidden/>
          </w:rPr>
          <w:fldChar w:fldCharType="end"/>
        </w:r>
      </w:hyperlink>
    </w:p>
    <w:p w14:paraId="49DA68ED" w14:textId="5232540C" w:rsidR="00E54EA1" w:rsidRDefault="004C2063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51" w:history="1">
        <w:r w:rsidR="00E54EA1" w:rsidRPr="00284C7A">
          <w:rPr>
            <w:rStyle w:val="af5"/>
          </w:rPr>
          <w:t>4.1 Разработка банковских продуктов, доступных с использованием ГИС ЕБС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_Toc231460151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35</w:t>
        </w:r>
        <w:r w:rsidR="00E54EA1">
          <w:rPr>
            <w:webHidden/>
          </w:rPr>
          <w:fldChar w:fldCharType="end"/>
        </w:r>
      </w:hyperlink>
    </w:p>
    <w:p w14:paraId="5AF830BA" w14:textId="2070ED33" w:rsidR="00E54EA1" w:rsidRDefault="004C2063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52" w:history="1">
        <w:r w:rsidR="00E54EA1" w:rsidRPr="00284C7A">
          <w:rPr>
            <w:rStyle w:val="af5"/>
          </w:rPr>
          <w:t>4.2 Обеспечение информационной безопасности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_Toc231460152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35</w:t>
        </w:r>
        <w:r w:rsidR="00E54EA1">
          <w:rPr>
            <w:webHidden/>
          </w:rPr>
          <w:fldChar w:fldCharType="end"/>
        </w:r>
      </w:hyperlink>
    </w:p>
    <w:p w14:paraId="7E72273C" w14:textId="17180CEB" w:rsidR="00E54EA1" w:rsidRDefault="004C2063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53" w:history="1">
        <w:r w:rsidR="00E54EA1" w:rsidRPr="00284C7A">
          <w:rPr>
            <w:rStyle w:val="af5"/>
          </w:rPr>
          <w:t>4.3 Разработка раздела сайта, посвященного взаимодействию с ГИС ЕБС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_Toc231460153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36</w:t>
        </w:r>
        <w:r w:rsidR="00E54EA1">
          <w:rPr>
            <w:webHidden/>
          </w:rPr>
          <w:fldChar w:fldCharType="end"/>
        </w:r>
      </w:hyperlink>
    </w:p>
    <w:p w14:paraId="7C581690" w14:textId="512DAB78" w:rsidR="00E54EA1" w:rsidRDefault="004C2063">
      <w:pPr>
        <w:pStyle w:val="33"/>
        <w:rPr>
          <w:rFonts w:asciiTheme="minorHAnsi" w:eastAsiaTheme="minorEastAsia" w:hAnsiTheme="minorHAnsi" w:cstheme="minorBidi"/>
          <w:sz w:val="22"/>
          <w:szCs w:val="22"/>
        </w:rPr>
      </w:pPr>
      <w:hyperlink w:anchor="_Toc231460154" w:history="1">
        <w:r w:rsidR="00E54EA1" w:rsidRPr="00284C7A">
          <w:rPr>
            <w:rStyle w:val="af5"/>
          </w:rPr>
          <w:t>4.3.1 Рекомендации по разработке раздела сайта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_Toc231460154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36</w:t>
        </w:r>
        <w:r w:rsidR="00E54EA1">
          <w:rPr>
            <w:webHidden/>
          </w:rPr>
          <w:fldChar w:fldCharType="end"/>
        </w:r>
      </w:hyperlink>
    </w:p>
    <w:p w14:paraId="5A66968F" w14:textId="525337C8" w:rsidR="00E54EA1" w:rsidRDefault="004C2063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55" w:history="1">
        <w:r w:rsidR="00E54EA1" w:rsidRPr="00284C7A">
          <w:rPr>
            <w:rStyle w:val="af5"/>
          </w:rPr>
          <w:t>4.4 Порядок регистрации в ГИС ЕБС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_Toc231460155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36</w:t>
        </w:r>
        <w:r w:rsidR="00E54EA1">
          <w:rPr>
            <w:webHidden/>
          </w:rPr>
          <w:fldChar w:fldCharType="end"/>
        </w:r>
      </w:hyperlink>
    </w:p>
    <w:p w14:paraId="2CAADCB8" w14:textId="03CAC34E" w:rsidR="00E54EA1" w:rsidRDefault="004C2063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56" w:history="1">
        <w:r w:rsidR="00E54EA1" w:rsidRPr="00284C7A">
          <w:rPr>
            <w:rStyle w:val="af5"/>
          </w:rPr>
          <w:t>4.5 Порядок удаленной идентификации пользователей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_Toc231460156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37</w:t>
        </w:r>
        <w:r w:rsidR="00E54EA1">
          <w:rPr>
            <w:webHidden/>
          </w:rPr>
          <w:fldChar w:fldCharType="end"/>
        </w:r>
      </w:hyperlink>
    </w:p>
    <w:p w14:paraId="31E2407B" w14:textId="1B5AF66F" w:rsidR="00E54EA1" w:rsidRDefault="004C2063">
      <w:pPr>
        <w:pStyle w:val="33"/>
        <w:rPr>
          <w:rFonts w:asciiTheme="minorHAnsi" w:eastAsiaTheme="minorEastAsia" w:hAnsiTheme="minorHAnsi" w:cstheme="minorBidi"/>
          <w:sz w:val="22"/>
          <w:szCs w:val="22"/>
        </w:rPr>
      </w:pPr>
      <w:hyperlink w:anchor="_Toc231460157" w:history="1">
        <w:r w:rsidR="00E54EA1" w:rsidRPr="00284C7A">
          <w:rPr>
            <w:rStyle w:val="af5"/>
            <w:rFonts w:eastAsia="Calibri"/>
          </w:rPr>
          <w:t>4.5.1 Авторизация и оформление банковского продукта на сайте банка или в интернет-банке при помощи ГИС ЕБС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_Toc231460157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38</w:t>
        </w:r>
        <w:r w:rsidR="00E54EA1">
          <w:rPr>
            <w:webHidden/>
          </w:rPr>
          <w:fldChar w:fldCharType="end"/>
        </w:r>
      </w:hyperlink>
    </w:p>
    <w:p w14:paraId="4FD08D05" w14:textId="431CE20C" w:rsidR="00E54EA1" w:rsidRDefault="004C2063">
      <w:pPr>
        <w:pStyle w:val="33"/>
        <w:rPr>
          <w:rFonts w:asciiTheme="minorHAnsi" w:eastAsiaTheme="minorEastAsia" w:hAnsiTheme="minorHAnsi" w:cstheme="minorBidi"/>
          <w:sz w:val="22"/>
          <w:szCs w:val="22"/>
        </w:rPr>
      </w:pPr>
      <w:hyperlink w:anchor="_Toc231460158" w:history="1">
        <w:r w:rsidR="00E54EA1" w:rsidRPr="00284C7A">
          <w:rPr>
            <w:rStyle w:val="af5"/>
            <w:rFonts w:eastAsia="Calibri"/>
          </w:rPr>
          <w:t xml:space="preserve">4.5.2 Авторизация и оформление банковского продукта через МП банка при помощи </w:t>
        </w:r>
        <w:r w:rsidR="00E54EA1" w:rsidRPr="00284C7A">
          <w:rPr>
            <w:rStyle w:val="af5"/>
          </w:rPr>
          <w:t xml:space="preserve">ГИС </w:t>
        </w:r>
        <w:r w:rsidR="00E54EA1" w:rsidRPr="00284C7A">
          <w:rPr>
            <w:rStyle w:val="af5"/>
            <w:rFonts w:eastAsia="Calibri"/>
          </w:rPr>
          <w:t>ЕБС</w:t>
        </w:r>
        <w:r w:rsidR="00E54EA1">
          <w:rPr>
            <w:webHidden/>
          </w:rPr>
          <w:tab/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_Toc231460158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42</w:t>
        </w:r>
        <w:r w:rsidR="00E54EA1">
          <w:rPr>
            <w:webHidden/>
          </w:rPr>
          <w:fldChar w:fldCharType="end"/>
        </w:r>
      </w:hyperlink>
    </w:p>
    <w:p w14:paraId="0EBEC698" w14:textId="029A8BAA" w:rsidR="00E54EA1" w:rsidRDefault="004C2063">
      <w:pPr>
        <w:pStyle w:val="25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1460159" w:history="1">
        <w:r w:rsidR="00E54EA1" w:rsidRPr="00284C7A">
          <w:rPr>
            <w:rStyle w:val="af5"/>
          </w:rPr>
          <w:t>4.6 Согласование запуска продукта с представителями АО «ЦБТ»</w:t>
        </w:r>
        <w:r w:rsidR="00E54EA1">
          <w:rPr>
            <w:webHidden/>
          </w:rPr>
          <w:tab/>
        </w:r>
        <w:r w:rsidR="00E54EA1">
          <w:rPr>
            <w:webHidden/>
          </w:rPr>
          <w:fldChar w:fldCharType="begin"/>
        </w:r>
        <w:r w:rsidR="00E54EA1">
          <w:rPr>
            <w:webHidden/>
          </w:rPr>
          <w:instrText xml:space="preserve"> PAGEREF _Toc231460159 \h </w:instrText>
        </w:r>
        <w:r w:rsidR="00E54EA1">
          <w:rPr>
            <w:webHidden/>
          </w:rPr>
        </w:r>
        <w:r w:rsidR="00E54EA1">
          <w:rPr>
            <w:webHidden/>
          </w:rPr>
          <w:fldChar w:fldCharType="separate"/>
        </w:r>
        <w:r w:rsidR="005272A7">
          <w:rPr>
            <w:webHidden/>
          </w:rPr>
          <w:t>46</w:t>
        </w:r>
        <w:r w:rsidR="00E54EA1">
          <w:rPr>
            <w:webHidden/>
          </w:rPr>
          <w:fldChar w:fldCharType="end"/>
        </w:r>
      </w:hyperlink>
    </w:p>
    <w:p w14:paraId="6EB241A9" w14:textId="4E468A56" w:rsidR="005A4C4C" w:rsidRPr="00185364" w:rsidRDefault="00FA70E3" w:rsidP="002D0952">
      <w:pPr>
        <w:pStyle w:val="afff9"/>
        <w:spacing w:line="360" w:lineRule="auto"/>
      </w:pPr>
      <w:r w:rsidRPr="00185364">
        <w:rPr>
          <w:lang w:val="en-US"/>
        </w:rPr>
        <w:fldChar w:fldCharType="end"/>
      </w:r>
    </w:p>
    <w:p w14:paraId="454CA7B2" w14:textId="77777777" w:rsidR="00CD0B21" w:rsidRPr="00185364" w:rsidRDefault="00CD0B21" w:rsidP="002D0952">
      <w:pPr>
        <w:pStyle w:val="CE1"/>
        <w:spacing w:before="0" w:after="0"/>
        <w:rPr>
          <w:b/>
        </w:rPr>
        <w:sectPr w:rsidR="00CD0B21" w:rsidRPr="00185364" w:rsidSect="007B5CD0">
          <w:headerReference w:type="default" r:id="rId9"/>
          <w:headerReference w:type="first" r:id="rId10"/>
          <w:pgSz w:w="11907" w:h="16840" w:code="9"/>
          <w:pgMar w:top="567" w:right="567" w:bottom="1701" w:left="1304" w:header="720" w:footer="720" w:gutter="0"/>
          <w:cols w:space="720"/>
        </w:sectPr>
      </w:pPr>
    </w:p>
    <w:p w14:paraId="22AEFBDC" w14:textId="67662A90" w:rsidR="005E4C0B" w:rsidRPr="00F37AC2" w:rsidRDefault="00FB3FEA" w:rsidP="00992DC6">
      <w:pPr>
        <w:pStyle w:val="11"/>
        <w:numPr>
          <w:ilvl w:val="0"/>
          <w:numId w:val="0"/>
        </w:numPr>
        <w:spacing w:before="0" w:after="0" w:line="360" w:lineRule="auto"/>
        <w:ind w:left="709"/>
        <w:jc w:val="both"/>
        <w:rPr>
          <w:szCs w:val="24"/>
          <w:lang w:val="en-US"/>
        </w:rPr>
      </w:pPr>
      <w:bookmarkStart w:id="13" w:name="_Toc231460139"/>
      <w:r>
        <w:rPr>
          <w:szCs w:val="24"/>
        </w:rPr>
        <w:lastRenderedPageBreak/>
        <w:t>Т</w:t>
      </w:r>
      <w:r w:rsidR="00992DC6">
        <w:rPr>
          <w:szCs w:val="24"/>
        </w:rPr>
        <w:t>ЕРМИН</w:t>
      </w:r>
      <w:r>
        <w:rPr>
          <w:szCs w:val="24"/>
        </w:rPr>
        <w:t>Ы</w:t>
      </w:r>
      <w:r w:rsidR="00992DC6">
        <w:rPr>
          <w:szCs w:val="24"/>
        </w:rPr>
        <w:t xml:space="preserve"> И СОКРАЩЕНИ</w:t>
      </w:r>
      <w:r>
        <w:rPr>
          <w:szCs w:val="24"/>
        </w:rPr>
        <w:t>Я</w:t>
      </w:r>
      <w:bookmarkEnd w:id="13"/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2"/>
        <w:gridCol w:w="5574"/>
      </w:tblGrid>
      <w:tr w:rsidR="00E557EC" w:rsidRPr="00970E83" w14:paraId="5118272F" w14:textId="77777777" w:rsidTr="00F11FD0">
        <w:trPr>
          <w:trHeight w:val="368"/>
          <w:tblHeader/>
          <w:jc w:val="right"/>
        </w:trPr>
        <w:tc>
          <w:tcPr>
            <w:tcW w:w="4452" w:type="dxa"/>
            <w:shd w:val="clear" w:color="auto" w:fill="D9D9D9" w:themeFill="background1" w:themeFillShade="D9"/>
          </w:tcPr>
          <w:p w14:paraId="1555E690" w14:textId="77777777" w:rsidR="00E557EC" w:rsidRPr="00970E83" w:rsidRDefault="00E557EC" w:rsidP="002D0952">
            <w:pPr>
              <w:pStyle w:val="CE1"/>
              <w:spacing w:before="0" w:after="0"/>
              <w:jc w:val="center"/>
              <w:rPr>
                <w:b/>
                <w:bCs/>
              </w:rPr>
            </w:pPr>
            <w:r w:rsidRPr="00970E83">
              <w:rPr>
                <w:b/>
                <w:bCs/>
              </w:rPr>
              <w:t>Термин</w:t>
            </w:r>
          </w:p>
        </w:tc>
        <w:tc>
          <w:tcPr>
            <w:tcW w:w="5574" w:type="dxa"/>
            <w:shd w:val="clear" w:color="auto" w:fill="D9D9D9" w:themeFill="background1" w:themeFillShade="D9"/>
          </w:tcPr>
          <w:p w14:paraId="1B7ACD06" w14:textId="77777777" w:rsidR="00E557EC" w:rsidRPr="00970E83" w:rsidRDefault="00E557EC" w:rsidP="002D0952">
            <w:pPr>
              <w:pStyle w:val="CE1"/>
              <w:spacing w:before="0" w:after="0"/>
              <w:jc w:val="center"/>
              <w:rPr>
                <w:b/>
                <w:bCs/>
              </w:rPr>
            </w:pPr>
            <w:r w:rsidRPr="00970E83">
              <w:rPr>
                <w:b/>
                <w:bCs/>
              </w:rPr>
              <w:t>Определение</w:t>
            </w:r>
          </w:p>
        </w:tc>
      </w:tr>
      <w:tr w:rsidR="009E2E3D" w:rsidRPr="00970E83" w14:paraId="79B4729E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D694BF3" w14:textId="031DC87D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970E83">
              <w:t>БД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93A1D6" w14:textId="28A10CC6" w:rsidR="009E2E3D" w:rsidRPr="00970E83" w:rsidRDefault="009E2E3D" w:rsidP="009E2E3D">
            <w:pPr>
              <w:pStyle w:val="CE1"/>
              <w:spacing w:before="0" w:after="0"/>
            </w:pPr>
            <w:r w:rsidRPr="00970E83">
              <w:t>База данных</w:t>
            </w:r>
          </w:p>
        </w:tc>
      </w:tr>
      <w:tr w:rsidR="009E2E3D" w:rsidRPr="00970E83" w14:paraId="0ADD8D2E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8931328" w14:textId="3D040232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970E83">
              <w:t>Биометрическая верификация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D52C1B2" w14:textId="5DD50A0F" w:rsidR="009E2E3D" w:rsidRPr="00881349" w:rsidRDefault="009E2E3D" w:rsidP="009E2E3D">
            <w:pPr>
              <w:pStyle w:val="CE1"/>
              <w:spacing w:before="0" w:after="0"/>
            </w:pPr>
            <w:bookmarkStart w:id="14" w:name="_Hlk145001077"/>
            <w:r w:rsidRPr="00881349">
              <w:t>Процесс подтверждения биометрического заявления при сравнении</w:t>
            </w:r>
            <w:r>
              <w:t xml:space="preserve"> (аутентификация «один к одному»), </w:t>
            </w:r>
            <w:r w:rsidRPr="008E04FC">
              <w:t xml:space="preserve">в рамках которого производится сопоставление </w:t>
            </w:r>
            <w:r>
              <w:t xml:space="preserve">БКШ </w:t>
            </w:r>
            <w:r w:rsidRPr="008E04FC">
              <w:t>пользователя с предъявляемым БО и определение степени соответствия</w:t>
            </w:r>
            <w:r>
              <w:t>, а р</w:t>
            </w:r>
            <w:r w:rsidRPr="008E04FC">
              <w:t>езультат может использоваться как фактор аутентификации в ИС Участника БВ</w:t>
            </w:r>
            <w:r>
              <w:t xml:space="preserve">. Биометрическая верификация в рамках требований Федерального закона от 07.08.2001 г. №115-ФЗ входит </w:t>
            </w:r>
            <w:r w:rsidRPr="009E6257">
              <w:t>в</w:t>
            </w:r>
            <w:r>
              <w:t xml:space="preserve"> </w:t>
            </w:r>
            <w:r w:rsidRPr="009E6257">
              <w:t xml:space="preserve">процедуру </w:t>
            </w:r>
            <w:r>
              <w:t xml:space="preserve">удаленной идентификации. Биометрическая верификация вне Федерального закона от 07.08.2001 г. №115-ФЗ производится для </w:t>
            </w:r>
            <w:r w:rsidRPr="009E6257">
              <w:t>подтверждени</w:t>
            </w:r>
            <w:r>
              <w:t>я</w:t>
            </w:r>
            <w:r w:rsidRPr="009E6257">
              <w:t xml:space="preserve"> личности с использованием </w:t>
            </w:r>
            <w:r>
              <w:t>Провайдера идентификации,</w:t>
            </w:r>
            <w:r w:rsidRPr="009E6257">
              <w:t xml:space="preserve"> отличного от ЕСИА</w:t>
            </w:r>
            <w:r>
              <w:t>.</w:t>
            </w:r>
            <w:bookmarkEnd w:id="14"/>
          </w:p>
        </w:tc>
      </w:tr>
      <w:tr w:rsidR="009E2E3D" w:rsidRPr="00970E83" w14:paraId="1128A9AF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A9E1C79" w14:textId="31E9A2AC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970E83">
              <w:t>Биометрическая проба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EB71836" w14:textId="1B4475E4" w:rsidR="009E2E3D" w:rsidRPr="00970E83" w:rsidRDefault="009E2E3D" w:rsidP="009E2E3D">
            <w:pPr>
              <w:pStyle w:val="CE1"/>
              <w:spacing w:before="0" w:after="0"/>
            </w:pPr>
            <w:r w:rsidRPr="00970E83">
              <w:t>Биометрический образец или набор биометрических признаков, введённый в алгоритм для использования в качестве объекта сравнения с биометрическим контрольным шаблоном (биометрическими контрольными шаблонами)</w:t>
            </w:r>
          </w:p>
        </w:tc>
      </w:tr>
      <w:tr w:rsidR="009E2E3D" w:rsidRPr="00970E83" w14:paraId="1981E536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3B74052" w14:textId="77777777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970E83">
              <w:t>Биометрическая система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82B8B0A" w14:textId="77777777" w:rsidR="009E2E3D" w:rsidRPr="00970E83" w:rsidRDefault="009E2E3D" w:rsidP="009E2E3D">
            <w:pPr>
              <w:pStyle w:val="CE1"/>
              <w:spacing w:before="0" w:after="0"/>
            </w:pPr>
            <w:r w:rsidRPr="00970E83">
              <w:t>Система, предназначенная для биометрического распознавания людей, основанного на их поведенческих и биологических характеристиках</w:t>
            </w:r>
          </w:p>
        </w:tc>
      </w:tr>
      <w:tr w:rsidR="009E2E3D" w:rsidRPr="00970E83" w14:paraId="48081652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BDDBD36" w14:textId="05831E3C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BE4196">
              <w:lastRenderedPageBreak/>
              <w:t>Биометрические данные</w:t>
            </w:r>
            <w:r>
              <w:t>, биометрические персональные данные</w:t>
            </w:r>
            <w:r w:rsidRPr="00BE4196">
              <w:t xml:space="preserve"> (</w:t>
            </w:r>
            <w:proofErr w:type="spellStart"/>
            <w:r w:rsidRPr="00BE4196">
              <w:t>БДн</w:t>
            </w:r>
            <w:proofErr w:type="spellEnd"/>
            <w:r>
              <w:t xml:space="preserve">, </w:t>
            </w:r>
            <w:proofErr w:type="spellStart"/>
            <w:r>
              <w:t>БПДн</w:t>
            </w:r>
            <w:proofErr w:type="spellEnd"/>
            <w:r w:rsidRPr="00BE4196">
              <w:t>)</w:t>
            </w:r>
            <w:r>
              <w:t>, биометрия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4B0A71E" w14:textId="2C2397F1" w:rsidR="009E2E3D" w:rsidRPr="00970E83" w:rsidRDefault="009E2E3D" w:rsidP="009E2E3D">
            <w:pPr>
              <w:pStyle w:val="CE1"/>
              <w:spacing w:before="0" w:after="0"/>
            </w:pPr>
            <w:r w:rsidRPr="00FA4CE1">
              <w:t>Сведения, которые характеризуют физиологические и биологические особенности ФЛ, на основании которых можно установить его личность и которые в соответствии с частью 1 статьи 11 Федерального закона №572-ФЗ используются оператором для установления личности субъекта персональных данных. Применительно к процессам ГИС ЕБС это биометрический образец или совокупность биометрических образцов, биометрический признак или набор биометрических признаков</w:t>
            </w:r>
          </w:p>
        </w:tc>
      </w:tr>
      <w:tr w:rsidR="009E2E3D" w:rsidRPr="00970E83" w14:paraId="043C6C37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253EA62" w14:textId="77777777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970E83">
              <w:t>Биометрический образец (БО)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5371AB" w14:textId="77777777" w:rsidR="009E2E3D" w:rsidRPr="00970E83" w:rsidRDefault="009E2E3D" w:rsidP="009E2E3D">
            <w:pPr>
              <w:pStyle w:val="CE1"/>
              <w:spacing w:before="0" w:after="0"/>
            </w:pPr>
            <w:r w:rsidRPr="00970E83">
              <w:t>Аналоговое или цифровое представление биометрических характеристик, предшествующее извлечению биометрических признаков</w:t>
            </w:r>
          </w:p>
        </w:tc>
      </w:tr>
      <w:tr w:rsidR="009E2E3D" w:rsidRPr="00970E83" w14:paraId="60223604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D102B36" w14:textId="77777777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970E83">
              <w:t>Биометрический признак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056770F" w14:textId="2D5F4E94" w:rsidR="009E2E3D" w:rsidRPr="00970E83" w:rsidRDefault="009E2E3D" w:rsidP="009E2E3D">
            <w:pPr>
              <w:pStyle w:val="CE1"/>
              <w:spacing w:before="0" w:after="0"/>
            </w:pPr>
            <w:r w:rsidRPr="00970E83">
              <w:t>Цифровое представление информации (числа или метки), извлечённое из биометрических образцов и используемое для сравнения</w:t>
            </w:r>
          </w:p>
        </w:tc>
      </w:tr>
      <w:tr w:rsidR="009E2E3D" w:rsidRPr="00970E83" w14:paraId="6CC70209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8A6B899" w14:textId="2E215263" w:rsidR="009E2E3D" w:rsidRPr="00A0316A" w:rsidRDefault="009E2E3D" w:rsidP="009E2E3D">
            <w:pPr>
              <w:pStyle w:val="CE1"/>
              <w:spacing w:before="0" w:after="0"/>
              <w:jc w:val="left"/>
            </w:pPr>
            <w:r>
              <w:t xml:space="preserve">Вектор ЕБС, </w:t>
            </w:r>
            <w:r w:rsidRPr="00970E83">
              <w:t>Биометрический шаблон</w:t>
            </w:r>
            <w:r>
              <w:t xml:space="preserve"> (БШ), Биометрический контрольный шаблон (БШ)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F048DF6" w14:textId="32464C75" w:rsidR="009E2E3D" w:rsidRPr="00970E83" w:rsidRDefault="009E2E3D" w:rsidP="009E2E3D">
            <w:pPr>
              <w:pStyle w:val="CE1"/>
              <w:spacing w:before="0" w:after="0"/>
            </w:pPr>
            <w:r w:rsidRPr="00C32648">
              <w:t xml:space="preserve">Персональные данные, полученные в результате математического преобразования прошедших контроль качества </w:t>
            </w:r>
            <w:proofErr w:type="spellStart"/>
            <w:r w:rsidRPr="00C32648">
              <w:t>БПДн</w:t>
            </w:r>
            <w:proofErr w:type="spellEnd"/>
            <w:r w:rsidRPr="00C32648">
              <w:t xml:space="preserve"> ФЛ, содержащихся в ГИС ЕБС, которое произведено с использованием информационных технологий и технических средств, соответствующих требованиям Федерального закона №572-ФЗ и Приказа </w:t>
            </w:r>
            <w:proofErr w:type="spellStart"/>
            <w:r w:rsidRPr="00C32648">
              <w:t>Минцифры</w:t>
            </w:r>
            <w:proofErr w:type="spellEnd"/>
            <w:r w:rsidRPr="00C32648">
              <w:t xml:space="preserve"> №453</w:t>
            </w:r>
          </w:p>
        </w:tc>
      </w:tr>
      <w:tr w:rsidR="00A001F7" w:rsidRPr="00970E83" w14:paraId="01E1502A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4951C88" w14:textId="58693161" w:rsidR="00A001F7" w:rsidRDefault="00A001F7" w:rsidP="009E2E3D">
            <w:pPr>
              <w:pStyle w:val="CE1"/>
              <w:spacing w:before="0" w:after="0"/>
              <w:jc w:val="left"/>
            </w:pPr>
            <w:proofErr w:type="spellStart"/>
            <w:r w:rsidRPr="00105DC0">
              <w:t>Диплинк</w:t>
            </w:r>
            <w:proofErr w:type="spellEnd"/>
            <w:r w:rsidRPr="00105DC0">
              <w:t xml:space="preserve"> 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77440A8" w14:textId="5A24D31D" w:rsidR="00A001F7" w:rsidRPr="00C32648" w:rsidRDefault="00A001F7" w:rsidP="009E2E3D">
            <w:pPr>
              <w:pStyle w:val="CE1"/>
              <w:spacing w:before="0" w:after="0"/>
            </w:pPr>
            <w:r>
              <w:t>Г</w:t>
            </w:r>
            <w:r w:rsidRPr="00105DC0">
              <w:t>лубинная</w:t>
            </w:r>
            <w:r>
              <w:t xml:space="preserve"> </w:t>
            </w:r>
            <w:r w:rsidRPr="00105DC0">
              <w:t>ссылка</w:t>
            </w:r>
            <w:r>
              <w:t xml:space="preserve"> </w:t>
            </w:r>
            <w:r w:rsidRPr="00105DC0">
              <w:t>(</w:t>
            </w:r>
            <w:proofErr w:type="spellStart"/>
            <w:r w:rsidRPr="00105DC0">
              <w:t>deep</w:t>
            </w:r>
            <w:proofErr w:type="spellEnd"/>
            <w:r w:rsidRPr="00105DC0">
              <w:t xml:space="preserve"> </w:t>
            </w:r>
            <w:proofErr w:type="spellStart"/>
            <w:r w:rsidRPr="00105DC0">
              <w:t>link</w:t>
            </w:r>
            <w:proofErr w:type="spellEnd"/>
            <w:r w:rsidRPr="00105DC0">
              <w:t>), актуальная</w:t>
            </w:r>
            <w:r>
              <w:t xml:space="preserve"> </w:t>
            </w:r>
            <w:r w:rsidRPr="00105DC0">
              <w:t>для</w:t>
            </w:r>
            <w:r>
              <w:t xml:space="preserve"> </w:t>
            </w:r>
            <w:r w:rsidRPr="00105DC0">
              <w:t>мобильного</w:t>
            </w:r>
            <w:r>
              <w:t xml:space="preserve"> </w:t>
            </w:r>
            <w:r w:rsidRPr="00105DC0">
              <w:t>трафика</w:t>
            </w:r>
            <w:r>
              <w:t>, по которой п</w:t>
            </w:r>
            <w:r w:rsidRPr="00105DC0">
              <w:t>ользователь</w:t>
            </w:r>
            <w:r>
              <w:t xml:space="preserve">, </w:t>
            </w:r>
            <w:r w:rsidRPr="00105DC0">
              <w:t>минуя</w:t>
            </w:r>
            <w:r>
              <w:t xml:space="preserve"> </w:t>
            </w:r>
            <w:r w:rsidRPr="00105DC0">
              <w:t>браузер</w:t>
            </w:r>
            <w:r>
              <w:t>,</w:t>
            </w:r>
            <w:r w:rsidRPr="00105DC0">
              <w:t xml:space="preserve"> сразу</w:t>
            </w:r>
            <w:r>
              <w:t xml:space="preserve"> </w:t>
            </w:r>
            <w:r w:rsidRPr="00105DC0">
              <w:t>попадает</w:t>
            </w:r>
            <w:r>
              <w:t xml:space="preserve"> </w:t>
            </w:r>
            <w:r w:rsidRPr="00105DC0">
              <w:t>в</w:t>
            </w:r>
            <w:r>
              <w:t xml:space="preserve"> </w:t>
            </w:r>
            <w:r w:rsidRPr="00105DC0">
              <w:t>конкретный</w:t>
            </w:r>
            <w:r>
              <w:t xml:space="preserve"> </w:t>
            </w:r>
            <w:r w:rsidRPr="00105DC0">
              <w:t>раздел</w:t>
            </w:r>
            <w:r>
              <w:t xml:space="preserve"> </w:t>
            </w:r>
            <w:r w:rsidRPr="00105DC0">
              <w:t>приложения</w:t>
            </w:r>
            <w:r>
              <w:t xml:space="preserve"> для получения конкретной услуги</w:t>
            </w:r>
            <w:r w:rsidRPr="00105DC0">
              <w:t>. Если</w:t>
            </w:r>
            <w:r>
              <w:t xml:space="preserve"> </w:t>
            </w:r>
            <w:r w:rsidRPr="00105DC0">
              <w:t>приложение</w:t>
            </w:r>
            <w:r>
              <w:t xml:space="preserve"> </w:t>
            </w:r>
            <w:r w:rsidRPr="00105DC0">
              <w:t>на</w:t>
            </w:r>
            <w:r>
              <w:t xml:space="preserve"> </w:t>
            </w:r>
            <w:r w:rsidRPr="00105DC0">
              <w:t>смартфоне</w:t>
            </w:r>
            <w:r>
              <w:t xml:space="preserve"> </w:t>
            </w:r>
            <w:r w:rsidRPr="00105DC0">
              <w:t>не</w:t>
            </w:r>
            <w:r>
              <w:t xml:space="preserve"> </w:t>
            </w:r>
            <w:r w:rsidRPr="00105DC0">
              <w:t>установлено, ссылка</w:t>
            </w:r>
            <w:r>
              <w:t xml:space="preserve"> </w:t>
            </w:r>
            <w:r w:rsidRPr="00105DC0">
              <w:t>сначала</w:t>
            </w:r>
            <w:r>
              <w:t xml:space="preserve"> </w:t>
            </w:r>
            <w:r w:rsidRPr="00105DC0">
              <w:t>ведет</w:t>
            </w:r>
            <w:r w:rsidR="007A4826">
              <w:t xml:space="preserve"> на </w:t>
            </w:r>
            <w:proofErr w:type="spellStart"/>
            <w:r w:rsidR="007A4826">
              <w:t>маркет</w:t>
            </w:r>
            <w:proofErr w:type="spellEnd"/>
            <w:r w:rsidR="007A4826">
              <w:t xml:space="preserve"> приложений (</w:t>
            </w:r>
            <w:proofErr w:type="spellStart"/>
            <w:r w:rsidRPr="00105DC0">
              <w:t>Google</w:t>
            </w:r>
            <w:proofErr w:type="spellEnd"/>
            <w:r w:rsidRPr="00105DC0">
              <w:t xml:space="preserve"> </w:t>
            </w:r>
            <w:proofErr w:type="spellStart"/>
            <w:r w:rsidRPr="00105DC0">
              <w:t>Play</w:t>
            </w:r>
            <w:proofErr w:type="spellEnd"/>
            <w:r w:rsidR="007A4826">
              <w:t xml:space="preserve">, </w:t>
            </w:r>
            <w:proofErr w:type="spellStart"/>
            <w:r w:rsidRPr="00105DC0">
              <w:t>App</w:t>
            </w:r>
            <w:proofErr w:type="spellEnd"/>
            <w:r w:rsidRPr="00105DC0">
              <w:t xml:space="preserve"> </w:t>
            </w:r>
            <w:proofErr w:type="spellStart"/>
            <w:r w:rsidRPr="00105DC0">
              <w:t>Store</w:t>
            </w:r>
            <w:proofErr w:type="spellEnd"/>
            <w:r w:rsidR="007A4826">
              <w:t xml:space="preserve"> и др.)</w:t>
            </w:r>
            <w:r w:rsidRPr="00105DC0">
              <w:t>. После</w:t>
            </w:r>
            <w:r>
              <w:t xml:space="preserve"> </w:t>
            </w:r>
            <w:r w:rsidRPr="00105DC0">
              <w:t>установки</w:t>
            </w:r>
            <w:r>
              <w:t xml:space="preserve"> </w:t>
            </w:r>
            <w:r w:rsidRPr="00105DC0">
              <w:t>открывается</w:t>
            </w:r>
            <w:r>
              <w:t xml:space="preserve"> </w:t>
            </w:r>
            <w:r w:rsidRPr="00105DC0">
              <w:t>нужный</w:t>
            </w:r>
            <w:r>
              <w:t xml:space="preserve"> </w:t>
            </w:r>
            <w:r w:rsidRPr="00105DC0">
              <w:t>раздел</w:t>
            </w:r>
          </w:p>
        </w:tc>
      </w:tr>
      <w:tr w:rsidR="009E2E3D" w:rsidRPr="00970E83" w14:paraId="678168B9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2A228B7" w14:textId="30AC3EE9" w:rsidR="009E2E3D" w:rsidRDefault="009E2E3D" w:rsidP="009E2E3D">
            <w:pPr>
              <w:pStyle w:val="CE1"/>
              <w:spacing w:before="0" w:after="0"/>
              <w:jc w:val="left"/>
            </w:pPr>
            <w:r w:rsidRPr="00970E83">
              <w:lastRenderedPageBreak/>
              <w:t>ДКО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200E5EC" w14:textId="5AF62EE9" w:rsidR="009E2E3D" w:rsidRPr="00C32648" w:rsidRDefault="009E2E3D" w:rsidP="009E2E3D">
            <w:pPr>
              <w:pStyle w:val="CE1"/>
              <w:spacing w:before="0" w:after="0"/>
            </w:pPr>
            <w:r w:rsidRPr="00970E83">
              <w:t>Дистанционные каналы обслуживания (WEB и мобильные приложения)</w:t>
            </w:r>
          </w:p>
        </w:tc>
      </w:tr>
      <w:tr w:rsidR="009E2E3D" w:rsidRPr="00970E83" w14:paraId="765DE9ED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EA205D6" w14:textId="680E5B36" w:rsidR="009E2E3D" w:rsidRPr="00970E83" w:rsidRDefault="009E2E3D" w:rsidP="009E2E3D">
            <w:pPr>
              <w:pStyle w:val="CE1"/>
              <w:spacing w:before="0" w:after="0"/>
              <w:jc w:val="left"/>
            </w:pPr>
            <w:r>
              <w:t>Единая биометрическая система</w:t>
            </w:r>
            <w:r w:rsidRPr="00970E83">
              <w:t xml:space="preserve"> (</w:t>
            </w:r>
            <w:r>
              <w:t xml:space="preserve">ГИС ЕБС, </w:t>
            </w:r>
            <w:r w:rsidRPr="00970E83">
              <w:t>ЕБС)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8C69C0F" w14:textId="12187D21" w:rsidR="009E2E3D" w:rsidRPr="00970E83" w:rsidRDefault="009E2E3D" w:rsidP="009E2E3D">
            <w:pPr>
              <w:pStyle w:val="CE1"/>
              <w:spacing w:before="0" w:after="0"/>
            </w:pPr>
            <w:r w:rsidRPr="000A1A59">
              <w:t>Государс</w:t>
            </w:r>
            <w:r>
              <w:t>твенная информационная система «</w:t>
            </w:r>
            <w:r w:rsidRPr="000A1A59">
              <w:t>Единая система идентификации и аутентификации физических лиц с использованием био</w:t>
            </w:r>
            <w:r>
              <w:t>метрических персональных данных»</w:t>
            </w:r>
            <w:r w:rsidRPr="000A1A59">
              <w:t xml:space="preserve">, которая содержит биометрические персональные данные физических лиц, векторы единой биометрической системы и иную предусмотренную в соответствии с частью 16 статьи 4 Федерального закона </w:t>
            </w:r>
            <w:r>
              <w:rPr>
                <w:shd w:val="clear" w:color="auto" w:fill="FFFFFF"/>
              </w:rPr>
              <w:t xml:space="preserve">№572-ФЗ </w:t>
            </w:r>
            <w:r w:rsidRPr="000A1A59">
              <w:t>информацию, которая используется в целях осуществления идентификации, аутентификации с использованием биометрических персональных данных физических лиц, а также в иных правоотношениях в случаях, установленных законодательством Российской Федерации, и оператором которой является определенная Правительством Российской Федерации организация</w:t>
            </w:r>
          </w:p>
        </w:tc>
      </w:tr>
      <w:tr w:rsidR="009E2E3D" w:rsidRPr="00970E83" w14:paraId="6A815C45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510EBA6" w14:textId="3E01AE70" w:rsidR="009E2E3D" w:rsidRDefault="009E2E3D" w:rsidP="009E2E3D">
            <w:pPr>
              <w:pStyle w:val="CE1"/>
              <w:spacing w:before="0" w:after="0"/>
              <w:jc w:val="left"/>
            </w:pPr>
            <w:r w:rsidRPr="00970E83">
              <w:t>Живучесть (</w:t>
            </w:r>
            <w:proofErr w:type="spellStart"/>
            <w:r w:rsidRPr="00970E83">
              <w:t>Лайвнесс</w:t>
            </w:r>
            <w:proofErr w:type="spellEnd"/>
            <w:r w:rsidRPr="00970E83">
              <w:t xml:space="preserve">) / </w:t>
            </w:r>
            <w:proofErr w:type="spellStart"/>
            <w:r w:rsidRPr="00970E83">
              <w:t>Liveness</w:t>
            </w:r>
            <w:proofErr w:type="spellEnd"/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52D00B8" w14:textId="618DD3A8" w:rsidR="009E2E3D" w:rsidRPr="000A1A59" w:rsidRDefault="009E2E3D" w:rsidP="009E2E3D">
            <w:pPr>
              <w:pStyle w:val="CE1"/>
              <w:spacing w:before="0" w:after="0"/>
            </w:pPr>
            <w:r w:rsidRPr="00970E83">
              <w:t>Качество или признаки жизни субъекта, выявленные анатомическими характеристиками, непроизвольными реакциями, физиологическими функциями, добровольными реакциями, или поведением субъекта</w:t>
            </w:r>
          </w:p>
        </w:tc>
      </w:tr>
      <w:tr w:rsidR="009E2E3D" w:rsidRPr="00970E83" w14:paraId="55A0D18D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9D01B61" w14:textId="77777777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970E83">
              <w:t>Инфраструктура электронного правительства (ИЭП, e-Government)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FB74A0F" w14:textId="77777777" w:rsidR="009E2E3D" w:rsidRPr="00970E83" w:rsidRDefault="009E2E3D" w:rsidP="009E2E3D">
            <w:pPr>
              <w:pStyle w:val="CE1"/>
              <w:spacing w:before="0" w:after="0"/>
            </w:pPr>
            <w:r w:rsidRPr="00970E83">
              <w:t>Совокупность аппаратного и программного обеспечения для предоставления информации и оказания государственных услуг гражданам, бизнесу, другим ветвям государственной власти и государственным чиновникам, при котором личное взаимодействие между государством и заявителем минимизировано и максимально возможно используются информационные технологии.</w:t>
            </w:r>
          </w:p>
        </w:tc>
      </w:tr>
      <w:tr w:rsidR="009E2E3D" w:rsidRPr="00970E83" w14:paraId="48EBDEE0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556406D" w14:textId="5D533879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970E83">
              <w:lastRenderedPageBreak/>
              <w:t>ИС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8F277D4" w14:textId="5CAA6567" w:rsidR="009E2E3D" w:rsidRPr="00970E83" w:rsidRDefault="009E2E3D" w:rsidP="009E2E3D">
            <w:pPr>
              <w:pStyle w:val="CE1"/>
              <w:spacing w:before="0" w:after="0"/>
            </w:pPr>
            <w:r w:rsidRPr="00970E83">
              <w:t>Информационная система</w:t>
            </w:r>
          </w:p>
        </w:tc>
      </w:tr>
      <w:tr w:rsidR="009E2E3D" w:rsidRPr="00970E83" w14:paraId="642A3B3B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8782D98" w14:textId="3ABEC8DA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970E83">
              <w:t xml:space="preserve">ИС Поставщика </w:t>
            </w:r>
            <w:proofErr w:type="spellStart"/>
            <w:r w:rsidRPr="00970E83">
              <w:t>БДн</w:t>
            </w:r>
            <w:proofErr w:type="spellEnd"/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579FEA0" w14:textId="6FCF6CFD" w:rsidR="009E2E3D" w:rsidRPr="00970E83" w:rsidRDefault="009E2E3D" w:rsidP="009E2E3D">
            <w:pPr>
              <w:pStyle w:val="CE1"/>
              <w:spacing w:before="0" w:after="0"/>
            </w:pPr>
            <w:r w:rsidRPr="00970E83">
              <w:t xml:space="preserve">Информационная система организации, зарегистрированная в </w:t>
            </w:r>
            <w:r w:rsidR="00896EB7">
              <w:t xml:space="preserve">ГИС </w:t>
            </w:r>
            <w:r w:rsidRPr="00970E83">
              <w:t xml:space="preserve">ЕБС, и имеющая возможность осуществлять сбор и предоставление </w:t>
            </w:r>
            <w:proofErr w:type="spellStart"/>
            <w:r w:rsidRPr="00970E83">
              <w:t>БДн</w:t>
            </w:r>
            <w:proofErr w:type="spellEnd"/>
            <w:r w:rsidRPr="00970E83">
              <w:t xml:space="preserve"> для биометрической регистрации</w:t>
            </w:r>
          </w:p>
        </w:tc>
      </w:tr>
      <w:tr w:rsidR="009E2E3D" w:rsidRPr="00970E83" w14:paraId="78464480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07F3958" w14:textId="442C31D4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970E83">
              <w:t xml:space="preserve">ИС Потребителя </w:t>
            </w:r>
            <w:proofErr w:type="spellStart"/>
            <w:r w:rsidRPr="00970E83">
              <w:t>БДн</w:t>
            </w:r>
            <w:proofErr w:type="spellEnd"/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BC7BA63" w14:textId="5D0D107F" w:rsidR="009E2E3D" w:rsidRPr="00970E83" w:rsidRDefault="009E2E3D" w:rsidP="009E2E3D">
            <w:pPr>
              <w:pStyle w:val="CE1"/>
              <w:spacing w:before="0" w:after="0"/>
            </w:pPr>
            <w:r w:rsidRPr="00970E83">
              <w:t xml:space="preserve">Информационная система организации, зарегистрированная в </w:t>
            </w:r>
            <w:r w:rsidR="00896EB7">
              <w:t xml:space="preserve">ГИС </w:t>
            </w:r>
            <w:r w:rsidRPr="00970E83">
              <w:t xml:space="preserve">ЕБС, и имеющая возможность осуществлять сбор и предоставление </w:t>
            </w:r>
            <w:proofErr w:type="spellStart"/>
            <w:r w:rsidRPr="00970E83">
              <w:t>БДн</w:t>
            </w:r>
            <w:proofErr w:type="spellEnd"/>
            <w:r w:rsidRPr="00970E83">
              <w:t xml:space="preserve"> для биометрической верификации</w:t>
            </w:r>
          </w:p>
        </w:tc>
      </w:tr>
      <w:tr w:rsidR="009E2E3D" w:rsidRPr="00970E83" w14:paraId="208D6932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8260F92" w14:textId="15C81B61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970E83">
              <w:t>КО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7303C7D" w14:textId="38CF27D0" w:rsidR="009E2E3D" w:rsidRPr="00970E83" w:rsidRDefault="009E2E3D" w:rsidP="009E2E3D">
            <w:pPr>
              <w:pStyle w:val="CE1"/>
              <w:spacing w:before="0" w:after="0"/>
            </w:pPr>
            <w:r w:rsidRPr="00970E83">
              <w:t>Кредитные организации</w:t>
            </w:r>
          </w:p>
        </w:tc>
      </w:tr>
      <w:tr w:rsidR="009E2E3D" w:rsidRPr="00970E83" w14:paraId="2F97731B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593FF98" w14:textId="12AB529F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970E83">
              <w:t>Конечный пользователь, Пользователь ЕБС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C116E0" w14:textId="77777777" w:rsidR="009E2E3D" w:rsidRPr="00970E83" w:rsidRDefault="009E2E3D" w:rsidP="009E2E3D">
            <w:pPr>
              <w:pStyle w:val="CE1"/>
              <w:spacing w:before="0" w:after="0"/>
            </w:pPr>
            <w:r w:rsidRPr="00970E83">
              <w:t>Человек, взаимодействующий с биометрической системой с целью регистрации или идентификации его личности</w:t>
            </w:r>
          </w:p>
        </w:tc>
      </w:tr>
      <w:tr w:rsidR="009E2E3D" w:rsidRPr="00970E83" w14:paraId="127A6707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014ED" w14:textId="302F4BD8" w:rsidR="009E2E3D" w:rsidRPr="00702E20" w:rsidRDefault="009E2E3D" w:rsidP="009E2E3D">
            <w:pPr>
              <w:pStyle w:val="CE1"/>
              <w:spacing w:before="0" w:after="0"/>
              <w:jc w:val="left"/>
            </w:pPr>
            <w:r w:rsidRPr="00702E20">
              <w:lastRenderedPageBreak/>
              <w:t>Микрофинансовая организация (МФО)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FA144" w14:textId="3404EEC4" w:rsidR="009E2E3D" w:rsidRPr="00702E20" w:rsidRDefault="009E2E3D" w:rsidP="009E2E3D">
            <w:pPr>
              <w:pStyle w:val="CE1"/>
              <w:spacing w:before="0" w:after="0"/>
            </w:pPr>
            <w:r w:rsidRPr="00702E20">
              <w:t xml:space="preserve">Юридическое лицо, которое осуществляет микрофинансовую деятельность и </w:t>
            </w:r>
            <w:proofErr w:type="gramStart"/>
            <w:r w:rsidRPr="00702E20">
              <w:t>сведения</w:t>
            </w:r>
            <w:proofErr w:type="gramEnd"/>
            <w:r w:rsidRPr="00702E20">
              <w:t xml:space="preserve"> о котором внесены в государственный реестр микрофинансовых организаций в порядке, предусмотренном Федеральным законом от 02.07.2010 №151-ФЗ «О микрофинансовой деятельности и микрофинансовых организациях». Микрофинансовые организации могут осуществлять свою деятельность в виде микрофинансовой компании или </w:t>
            </w:r>
            <w:proofErr w:type="spellStart"/>
            <w:r w:rsidRPr="00702E20">
              <w:t>микрокредитной</w:t>
            </w:r>
            <w:proofErr w:type="spellEnd"/>
            <w:r w:rsidRPr="00702E20">
              <w:t xml:space="preserve"> компании. </w:t>
            </w:r>
            <w:r w:rsidR="00AD7647" w:rsidRPr="00AD7647">
              <w:t xml:space="preserve">Микрофинансовая организация обязана осуществлять удаленную идентификацию клиента с использованием ЕСИА И ГИС ЕБС в соответствии со статьей 9 Федерального закона №572-ФЗ и аутентификацию ФЛ с использованием ЕСИА и ГИС ЕБС в соответствии со статьей 10 Федерального закона №572-ФЗ при дистанционном заключении каждого договора займа. Микрофинансовая организация вправе поручать кредитной организации проведение удаленной идентификации пользователей (процесс удаленной идентификации ГИС ЕБС </w:t>
            </w:r>
            <w:proofErr w:type="spellStart"/>
            <w:r w:rsidR="00AD7647" w:rsidRPr="00AD7647">
              <w:t>mWeb-to-App</w:t>
            </w:r>
            <w:proofErr w:type="spellEnd"/>
            <w:r w:rsidR="00AD7647" w:rsidRPr="00AD7647">
              <w:t>) в целях заключения с ними договоров займа, обновления информации и т.д. путем подключения к сервису удаленной идентификации ГИС ЕБС</w:t>
            </w:r>
          </w:p>
        </w:tc>
      </w:tr>
      <w:tr w:rsidR="003414B3" w:rsidRPr="00970E83" w14:paraId="39659739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35A6A" w14:textId="589ED3CC" w:rsidR="003414B3" w:rsidRPr="00702E20" w:rsidRDefault="003414B3" w:rsidP="009E2E3D">
            <w:pPr>
              <w:pStyle w:val="CE1"/>
              <w:spacing w:before="0" w:after="0"/>
              <w:jc w:val="left"/>
            </w:pPr>
            <w:r w:rsidRPr="00702E20">
              <w:t>МП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05FBC" w14:textId="78384585" w:rsidR="003414B3" w:rsidRPr="00702E20" w:rsidRDefault="003414B3" w:rsidP="009E2E3D">
            <w:pPr>
              <w:pStyle w:val="CE1"/>
              <w:spacing w:before="0" w:after="0"/>
            </w:pPr>
            <w:r w:rsidRPr="00702E20">
              <w:t>Мобильное приложение</w:t>
            </w:r>
          </w:p>
        </w:tc>
      </w:tr>
      <w:tr w:rsidR="00F84D12" w:rsidRPr="00970E83" w14:paraId="17BF66E0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B0AE7" w14:textId="125AC751" w:rsidR="00F84D12" w:rsidRPr="00F84D12" w:rsidRDefault="00F84D12" w:rsidP="00F84D12">
            <w:pPr>
              <w:pStyle w:val="CE1"/>
              <w:spacing w:before="0" w:after="0"/>
            </w:pPr>
            <w:r w:rsidRPr="00F84D12">
              <w:t>МФЦ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DECBA" w14:textId="7C2C3A04" w:rsidR="00F84D12" w:rsidRPr="00F84D12" w:rsidRDefault="00F84D12" w:rsidP="00F84D12">
            <w:pPr>
              <w:pStyle w:val="CE1"/>
              <w:spacing w:before="0" w:after="0"/>
            </w:pPr>
            <w:r w:rsidRPr="00F84D12">
              <w:t>Многофункциональные центры предоставления государственных и муниципальных услуг</w:t>
            </w:r>
          </w:p>
        </w:tc>
      </w:tr>
      <w:tr w:rsidR="009E2E3D" w:rsidRPr="00970E83" w14:paraId="095FA20E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3F567" w14:textId="3690F9BA" w:rsidR="009E2E3D" w:rsidRPr="00F84D12" w:rsidRDefault="009E2E3D" w:rsidP="00F84D12">
            <w:pPr>
              <w:pStyle w:val="CE1"/>
              <w:spacing w:before="0" w:after="0"/>
            </w:pPr>
            <w:proofErr w:type="spellStart"/>
            <w:r w:rsidRPr="00970E83">
              <w:t>ПДн</w:t>
            </w:r>
            <w:proofErr w:type="spellEnd"/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A56C4" w14:textId="72C91DEC" w:rsidR="009E2E3D" w:rsidRPr="00F84D12" w:rsidRDefault="009E2E3D" w:rsidP="00F84D12">
            <w:pPr>
              <w:pStyle w:val="CE1"/>
              <w:spacing w:before="0" w:after="0"/>
            </w:pPr>
            <w:r w:rsidRPr="00970E83">
              <w:t>Персональные данные</w:t>
            </w:r>
          </w:p>
        </w:tc>
      </w:tr>
      <w:tr w:rsidR="009E2E3D" w:rsidRPr="00970E83" w14:paraId="6ABE352D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968F1D8" w14:textId="1590B0DF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970E83">
              <w:t xml:space="preserve">Поставщик </w:t>
            </w:r>
            <w:proofErr w:type="spellStart"/>
            <w:r w:rsidRPr="00970E83">
              <w:t>БДн</w:t>
            </w:r>
            <w:proofErr w:type="spellEnd"/>
            <w:r w:rsidRPr="00970E83">
              <w:t xml:space="preserve"> (ЕБС)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12B532" w14:textId="593EC575" w:rsidR="009E2E3D" w:rsidRPr="00970E83" w:rsidRDefault="009E2E3D" w:rsidP="009E2E3D">
            <w:pPr>
              <w:pStyle w:val="CE1"/>
              <w:spacing w:before="0" w:after="0"/>
            </w:pPr>
            <w:r w:rsidRPr="00970E83">
              <w:t xml:space="preserve">Участник биометрического взаимодействия, имеющий право и осуществляющий регистрацию Пользователей в </w:t>
            </w:r>
            <w:r w:rsidR="00896EB7">
              <w:t xml:space="preserve">ГИС </w:t>
            </w:r>
            <w:r w:rsidRPr="00970E83">
              <w:t>ЕБС.</w:t>
            </w:r>
          </w:p>
        </w:tc>
      </w:tr>
      <w:tr w:rsidR="009E2E3D" w:rsidRPr="00970E83" w14:paraId="6F554CDB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E0ADC69" w14:textId="236DB189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970E83">
              <w:lastRenderedPageBreak/>
              <w:t xml:space="preserve">Потребитель </w:t>
            </w:r>
            <w:proofErr w:type="spellStart"/>
            <w:r w:rsidRPr="00970E83">
              <w:t>БДн</w:t>
            </w:r>
            <w:proofErr w:type="spellEnd"/>
            <w:r w:rsidRPr="00970E83">
              <w:t xml:space="preserve"> (ЕБС)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1B6728D" w14:textId="5829F3DE" w:rsidR="009E2E3D" w:rsidRPr="00970E83" w:rsidRDefault="009E2E3D" w:rsidP="009E2E3D">
            <w:pPr>
              <w:pStyle w:val="CE1"/>
              <w:spacing w:before="0" w:after="0"/>
            </w:pPr>
            <w:r w:rsidRPr="00970E83">
              <w:t xml:space="preserve">Участник биометрического взаимодействия, имеющий право и осуществляющий удаленную идентификацию Пользователей с использованием верификации биометрических данных в </w:t>
            </w:r>
            <w:r w:rsidR="00896EB7">
              <w:t xml:space="preserve">ГИС </w:t>
            </w:r>
            <w:r w:rsidRPr="00970E83">
              <w:t>ЕБС.</w:t>
            </w:r>
          </w:p>
        </w:tc>
      </w:tr>
      <w:tr w:rsidR="009E2E3D" w:rsidRPr="00970E83" w14:paraId="74B0E491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166F747" w14:textId="49153846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970E83">
              <w:t>РФ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6292D06" w14:textId="4E1CA048" w:rsidR="009E2E3D" w:rsidRPr="00970E83" w:rsidRDefault="009E2E3D" w:rsidP="009E2E3D">
            <w:pPr>
              <w:pStyle w:val="CE1"/>
              <w:spacing w:before="0" w:after="0"/>
            </w:pPr>
            <w:r w:rsidRPr="00970E83">
              <w:t>Российская Федерация</w:t>
            </w:r>
          </w:p>
        </w:tc>
      </w:tr>
      <w:tr w:rsidR="009E2E3D" w:rsidRPr="00970E83" w14:paraId="6E8E6FDE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F302249" w14:textId="719D2481" w:rsidR="009E2E3D" w:rsidRPr="00970E83" w:rsidRDefault="009E2E3D" w:rsidP="009E2E3D">
            <w:pPr>
              <w:pStyle w:val="CE1"/>
              <w:spacing w:before="0" w:after="0"/>
              <w:jc w:val="left"/>
            </w:pPr>
            <w:r w:rsidRPr="00970E83">
              <w:t xml:space="preserve">СМЭВ </w:t>
            </w:r>
            <w:proofErr w:type="gramStart"/>
            <w:r w:rsidRPr="00970E83">
              <w:t>3.х</w:t>
            </w:r>
            <w:proofErr w:type="gramEnd"/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4A023E8" w14:textId="348E56C9" w:rsidR="009E2E3D" w:rsidRPr="00970E83" w:rsidRDefault="009E2E3D" w:rsidP="009E2E3D">
            <w:pPr>
              <w:pStyle w:val="CE1"/>
              <w:spacing w:before="0" w:after="0"/>
            </w:pPr>
            <w:r w:rsidRPr="00970E83">
              <w:t xml:space="preserve">Система межведомственного электронного взаимодействия, функционирующего по методическим рекомендациям версии </w:t>
            </w:r>
            <w:proofErr w:type="gramStart"/>
            <w:r w:rsidRPr="00970E83">
              <w:t>3.х</w:t>
            </w:r>
            <w:proofErr w:type="gramEnd"/>
          </w:p>
        </w:tc>
      </w:tr>
      <w:tr w:rsidR="0064237D" w:rsidRPr="00970E83" w14:paraId="1A201053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E63190C" w14:textId="08CA7387" w:rsidR="0064237D" w:rsidRPr="00970E83" w:rsidRDefault="0064237D" w:rsidP="0064237D">
            <w:pPr>
              <w:pStyle w:val="CE1"/>
              <w:spacing w:before="0" w:after="0"/>
              <w:jc w:val="left"/>
            </w:pPr>
            <w:r w:rsidRPr="00BE4196">
              <w:t>Типовое решение информационной безопасности</w:t>
            </w:r>
            <w:r>
              <w:t xml:space="preserve"> (ТИБ), Адаптер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C4C756" w14:textId="59BEB631" w:rsidR="0064237D" w:rsidRPr="00970E83" w:rsidRDefault="0064237D" w:rsidP="0064237D">
            <w:pPr>
              <w:pStyle w:val="CE1"/>
              <w:spacing w:before="0" w:after="0"/>
            </w:pPr>
            <w:r w:rsidRPr="00BE4196">
              <w:t>Программно-аппаратный комплекс электронной подписи биометрических данных при подключении к Единой биометрической системе</w:t>
            </w:r>
          </w:p>
        </w:tc>
      </w:tr>
      <w:tr w:rsidR="0064237D" w:rsidRPr="00970E83" w14:paraId="252258CB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F922931" w14:textId="096ABE52" w:rsidR="0064237D" w:rsidRPr="00970E83" w:rsidRDefault="0064237D" w:rsidP="0064237D">
            <w:pPr>
              <w:pStyle w:val="CE1"/>
              <w:spacing w:before="0" w:after="0"/>
              <w:jc w:val="left"/>
            </w:pPr>
            <w:r>
              <w:t>Удаленная</w:t>
            </w:r>
            <w:r w:rsidRPr="00970E83">
              <w:t xml:space="preserve"> идентификация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542F79E" w14:textId="470BA4F3" w:rsidR="0064237D" w:rsidRPr="00970E83" w:rsidRDefault="0064237D" w:rsidP="0064237D">
            <w:pPr>
              <w:pStyle w:val="CE1"/>
              <w:spacing w:before="0" w:after="0"/>
            </w:pPr>
            <w:r w:rsidRPr="00970E83">
              <w:t>Идентификация пользователей, в рамках требований Федерального закона от 07.08.2001 №115-ФЗ</w:t>
            </w:r>
            <w:r>
              <w:t xml:space="preserve"> </w:t>
            </w:r>
            <w:r w:rsidRPr="00881349">
              <w:t>«О противодействии легализации (отмыванию) доходов, полученных преступным путём, и финансированию терроризма»</w:t>
            </w:r>
            <w:r w:rsidRPr="00970E83">
              <w:t>, осуществляемая по удалённым каналам связи, без визита пользователя в офис кредитной организации</w:t>
            </w:r>
          </w:p>
        </w:tc>
      </w:tr>
      <w:tr w:rsidR="0064237D" w:rsidRPr="00970E83" w14:paraId="3F2DBF0A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28132F5" w14:textId="14A2E052" w:rsidR="0064237D" w:rsidRPr="00702E20" w:rsidRDefault="0064237D" w:rsidP="0064237D">
            <w:pPr>
              <w:pStyle w:val="CE1"/>
              <w:spacing w:before="0" w:after="0"/>
              <w:jc w:val="left"/>
            </w:pPr>
            <w:r w:rsidRPr="00702E20">
              <w:lastRenderedPageBreak/>
              <w:t xml:space="preserve">Удаленная идентификация ГИС ЕБС </w:t>
            </w:r>
            <w:proofErr w:type="spellStart"/>
            <w:r w:rsidRPr="00702E20">
              <w:t>mWeb-to-App</w:t>
            </w:r>
            <w:proofErr w:type="spellEnd"/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8CBCA3" w14:textId="13609AB7" w:rsidR="0064237D" w:rsidRPr="00702E20" w:rsidRDefault="0064237D" w:rsidP="0064237D">
            <w:pPr>
              <w:pStyle w:val="CE1"/>
              <w:spacing w:before="0" w:after="0"/>
            </w:pPr>
            <w:r w:rsidRPr="00702E20">
              <w:t xml:space="preserve">Процесс удаленный идентификации пользователей в рамках требований Федерального закона от 07.08.2001 г. №115-ФЗ (п. 1.5-2 статьи 7), </w:t>
            </w:r>
            <w:r w:rsidR="00820547" w:rsidRPr="00820547">
              <w:t>предназначенный для использования МФО при приеме на дистанционное обслуживание, дистанционном заключении с пользователями договоров займа, обновлении информации и т.д., а также позволяющий МФО поручать кредитной организации проведение удаленной идентификации пользователей в целях заключения с ними договоров займа, обновления информации и т.д.</w:t>
            </w:r>
            <w:r w:rsidRPr="00702E20">
              <w:t xml:space="preserve"> Реализуется при взаимодействии ИС МФО, ЕСИА, ГИС ЕБС и Адаптера (ТИБ) с использованием </w:t>
            </w:r>
            <w:proofErr w:type="spellStart"/>
            <w:r w:rsidRPr="00702E20">
              <w:t>web</w:t>
            </w:r>
            <w:proofErr w:type="spellEnd"/>
            <w:r w:rsidRPr="00702E20">
              <w:t>-версии мобильного приложения МФО и МП «Госуслуги Биометрия»</w:t>
            </w:r>
          </w:p>
        </w:tc>
      </w:tr>
      <w:tr w:rsidR="0064237D" w:rsidRPr="00970E83" w14:paraId="3B220D67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A62BBC6" w14:textId="7E7DD002" w:rsidR="0064237D" w:rsidRPr="00702E20" w:rsidRDefault="0064237D" w:rsidP="0064237D">
            <w:pPr>
              <w:pStyle w:val="CE1"/>
              <w:spacing w:before="0" w:after="0"/>
              <w:jc w:val="left"/>
            </w:pPr>
            <w:r w:rsidRPr="00702E20">
              <w:t>УЗ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8CA7CC9" w14:textId="3BA1D357" w:rsidR="0064237D" w:rsidRPr="00702E20" w:rsidRDefault="0064237D" w:rsidP="0064237D">
            <w:pPr>
              <w:pStyle w:val="CE1"/>
              <w:spacing w:before="0" w:after="0"/>
            </w:pPr>
            <w:r w:rsidRPr="00702E20">
              <w:t>Учётная запись</w:t>
            </w:r>
          </w:p>
        </w:tc>
      </w:tr>
      <w:tr w:rsidR="0064237D" w:rsidRPr="00970E83" w14:paraId="139BEE8C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532B18E" w14:textId="2AD7660B" w:rsidR="0064237D" w:rsidRDefault="0064237D" w:rsidP="0064237D">
            <w:pPr>
              <w:pStyle w:val="CE1"/>
              <w:spacing w:before="0" w:after="0"/>
              <w:jc w:val="left"/>
            </w:pPr>
            <w:r w:rsidRPr="00970E83">
              <w:t>ФГИС ЕСИА, ЕСИА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4D251E2" w14:textId="63162F87" w:rsidR="0064237D" w:rsidRPr="00970E83" w:rsidRDefault="0064237D" w:rsidP="0064237D">
            <w:pPr>
              <w:pStyle w:val="CE1"/>
              <w:spacing w:before="0" w:after="0"/>
            </w:pPr>
            <w:r w:rsidRPr="00970E83"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      </w:r>
            <w:r>
              <w:t xml:space="preserve">, </w:t>
            </w:r>
            <w:r w:rsidRPr="00A251B6">
              <w:t>обеспечивающая санкционированный доступ к информации, содержащейся в информационных система</w:t>
            </w:r>
            <w:r w:rsidRPr="00970E83">
              <w:t>»</w:t>
            </w:r>
          </w:p>
        </w:tc>
      </w:tr>
      <w:tr w:rsidR="0064237D" w:rsidRPr="00970E83" w14:paraId="5BB7B712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D38CC2F" w14:textId="72B1D87C" w:rsidR="0064237D" w:rsidRPr="00970E83" w:rsidRDefault="0064237D" w:rsidP="0064237D">
            <w:pPr>
              <w:pStyle w:val="CE1"/>
              <w:spacing w:before="0" w:after="0"/>
              <w:jc w:val="left"/>
            </w:pPr>
            <w:r>
              <w:t>ФЛ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6FE0FFB" w14:textId="2BCAF832" w:rsidR="0064237D" w:rsidRPr="00970E83" w:rsidRDefault="0064237D" w:rsidP="0064237D">
            <w:pPr>
              <w:pStyle w:val="CE1"/>
              <w:spacing w:before="0" w:after="0"/>
            </w:pPr>
            <w:r>
              <w:t>Физическое лицо</w:t>
            </w:r>
          </w:p>
        </w:tc>
      </w:tr>
      <w:tr w:rsidR="0064237D" w:rsidRPr="00970E83" w14:paraId="6FFC633D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29631E72" w14:textId="77777777" w:rsidR="0064237D" w:rsidRPr="00970E83" w:rsidRDefault="0064237D" w:rsidP="0064237D">
            <w:pPr>
              <w:pStyle w:val="CE1"/>
              <w:spacing w:before="0" w:after="0"/>
              <w:jc w:val="left"/>
            </w:pPr>
            <w:r w:rsidRPr="00970E83">
              <w:t>ID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93B7BB" w14:textId="7F41F74F" w:rsidR="0064237D" w:rsidRPr="00970E83" w:rsidRDefault="0064237D" w:rsidP="0064237D">
            <w:pPr>
              <w:pStyle w:val="CE1"/>
              <w:spacing w:before="0" w:after="0"/>
            </w:pPr>
            <w:r w:rsidRPr="00970E83">
              <w:t>Уникальный идентификатор учётной записи в ИС</w:t>
            </w:r>
          </w:p>
        </w:tc>
      </w:tr>
      <w:tr w:rsidR="0064237D" w:rsidRPr="00970E83" w14:paraId="3AE9F840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407800FD" w14:textId="77777777" w:rsidR="0064237D" w:rsidRPr="00970E83" w:rsidRDefault="0064237D" w:rsidP="0064237D">
            <w:pPr>
              <w:pStyle w:val="CE1"/>
              <w:spacing w:before="0" w:after="0"/>
              <w:jc w:val="left"/>
            </w:pPr>
            <w:r w:rsidRPr="00970E83">
              <w:t>Web (Веб) приложение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6CABE0E" w14:textId="77777777" w:rsidR="0064237D" w:rsidRPr="00970E83" w:rsidRDefault="0064237D" w:rsidP="0064237D">
            <w:pPr>
              <w:pStyle w:val="CE1"/>
              <w:spacing w:before="0" w:after="0"/>
            </w:pPr>
            <w:r w:rsidRPr="00970E83">
              <w:t>Клиент-серверное приложение, в котором клиентом выступает интернет браузер, а сервером — интернет-сервер</w:t>
            </w:r>
          </w:p>
        </w:tc>
      </w:tr>
    </w:tbl>
    <w:p w14:paraId="28499EA0" w14:textId="77777777" w:rsidR="001D72DC" w:rsidRPr="00185364" w:rsidRDefault="001D72DC" w:rsidP="002D0952">
      <w:pPr>
        <w:pStyle w:val="afff9"/>
        <w:spacing w:line="360" w:lineRule="auto"/>
        <w:sectPr w:rsidR="001D72DC" w:rsidRPr="00185364" w:rsidSect="004372BB">
          <w:pgSz w:w="11907" w:h="16840" w:code="9"/>
          <w:pgMar w:top="567" w:right="567" w:bottom="1701" w:left="1304" w:header="720" w:footer="720" w:gutter="0"/>
          <w:pgNumType w:start="4"/>
          <w:cols w:space="720"/>
        </w:sectPr>
      </w:pPr>
    </w:p>
    <w:p w14:paraId="7A7D4B71" w14:textId="1AC40481" w:rsidR="005E4C0B" w:rsidRPr="00970E83" w:rsidRDefault="00A72A60" w:rsidP="002650C4">
      <w:pPr>
        <w:pStyle w:val="11"/>
        <w:spacing w:before="0" w:line="360" w:lineRule="auto"/>
        <w:ind w:left="709"/>
        <w:jc w:val="both"/>
        <w:rPr>
          <w:szCs w:val="24"/>
        </w:rPr>
      </w:pPr>
      <w:bookmarkStart w:id="15" w:name="_Toc231460140"/>
      <w:r w:rsidRPr="00970E83">
        <w:rPr>
          <w:szCs w:val="24"/>
        </w:rPr>
        <w:lastRenderedPageBreak/>
        <w:t>ВВЕДЕНИЕ</w:t>
      </w:r>
      <w:bookmarkEnd w:id="15"/>
    </w:p>
    <w:p w14:paraId="54366E7F" w14:textId="19F555D6" w:rsidR="00577AE8" w:rsidRPr="00970E83" w:rsidRDefault="0001437A" w:rsidP="002650C4">
      <w:pPr>
        <w:pStyle w:val="Docpara"/>
      </w:pPr>
      <w:r>
        <w:t>ГИС ЕБС</w:t>
      </w:r>
      <w:r w:rsidR="00577AE8" w:rsidRPr="00970E83">
        <w:t xml:space="preserve"> — это цифровая платформа</w:t>
      </w:r>
      <w:r w:rsidR="00F84D12">
        <w:t xml:space="preserve">, содержащая </w:t>
      </w:r>
      <w:proofErr w:type="spellStart"/>
      <w:r w:rsidR="00F84D12">
        <w:t>БДн</w:t>
      </w:r>
      <w:proofErr w:type="spellEnd"/>
      <w:r w:rsidR="00F84D12">
        <w:t xml:space="preserve"> ФЛ, векторы ЕБС и иную информацию </w:t>
      </w:r>
      <w:r w:rsidR="00577AE8" w:rsidRPr="00970E83">
        <w:t xml:space="preserve">для </w:t>
      </w:r>
      <w:r w:rsidRPr="000A1A59">
        <w:t xml:space="preserve">осуществления идентификации, аутентификации с использованием </w:t>
      </w:r>
      <w:proofErr w:type="spellStart"/>
      <w:r>
        <w:t>БДн</w:t>
      </w:r>
      <w:proofErr w:type="spellEnd"/>
      <w:r w:rsidRPr="000A1A59">
        <w:t xml:space="preserve"> </w:t>
      </w:r>
      <w:r>
        <w:t>ФЛ, в том числе</w:t>
      </w:r>
      <w:r w:rsidRPr="00970E83">
        <w:t xml:space="preserve"> </w:t>
      </w:r>
      <w:r w:rsidR="00577AE8" w:rsidRPr="00970E83">
        <w:t>удаленной</w:t>
      </w:r>
      <w:r w:rsidR="0093786C" w:rsidRPr="00970E83">
        <w:t xml:space="preserve"> </w:t>
      </w:r>
      <w:r w:rsidR="00577AE8" w:rsidRPr="00970E83">
        <w:rPr>
          <w:noProof/>
        </w:rPr>
        <w:t>идентификации</w:t>
      </w:r>
      <w:r w:rsidR="00577AE8" w:rsidRPr="00970E83">
        <w:t xml:space="preserve">, которая позволяет предоставлять новые цифровые услуги для </w:t>
      </w:r>
      <w:r>
        <w:t>Пользователей</w:t>
      </w:r>
      <w:r w:rsidR="0093786C" w:rsidRPr="00970E83">
        <w:t xml:space="preserve"> </w:t>
      </w:r>
      <w:r w:rsidR="00577AE8" w:rsidRPr="00970E83">
        <w:t>дистанционно в любое время и в любом месте.</w:t>
      </w:r>
    </w:p>
    <w:p w14:paraId="322D645B" w14:textId="79B0B340" w:rsidR="00E2183E" w:rsidRPr="00970E83" w:rsidRDefault="00577AE8" w:rsidP="002650C4">
      <w:pPr>
        <w:pStyle w:val="Docpara"/>
      </w:pPr>
      <w:r w:rsidRPr="00970E83">
        <w:t xml:space="preserve">Чтобы </w:t>
      </w:r>
      <w:r w:rsidR="0001437A">
        <w:t>начать пользоваться</w:t>
      </w:r>
      <w:r w:rsidRPr="00970E83">
        <w:t xml:space="preserve"> удаленной идентификацией, </w:t>
      </w:r>
      <w:r w:rsidR="0001437A">
        <w:t>ФЛ</w:t>
      </w:r>
      <w:r w:rsidRPr="00970E83">
        <w:t xml:space="preserve"> </w:t>
      </w:r>
      <w:r w:rsidR="0001437A">
        <w:t>следует</w:t>
      </w:r>
      <w:r w:rsidRPr="00970E83">
        <w:t xml:space="preserve"> </w:t>
      </w:r>
      <w:r w:rsidR="00F84D12">
        <w:t>однократно</w:t>
      </w:r>
      <w:r w:rsidRPr="00970E83">
        <w:t xml:space="preserve"> лично </w:t>
      </w:r>
      <w:r w:rsidR="0001437A">
        <w:t>явиться</w:t>
      </w:r>
      <w:r w:rsidRPr="00970E83">
        <w:t xml:space="preserve"> в </w:t>
      </w:r>
      <w:r w:rsidRPr="00970E83">
        <w:rPr>
          <w:noProof/>
        </w:rPr>
        <w:t>уполномоченн</w:t>
      </w:r>
      <w:r w:rsidR="002315EF">
        <w:rPr>
          <w:noProof/>
        </w:rPr>
        <w:t>ый</w:t>
      </w:r>
      <w:r w:rsidR="002315EF">
        <w:t xml:space="preserve"> банк</w:t>
      </w:r>
      <w:r w:rsidR="002315EF">
        <w:rPr>
          <w:rStyle w:val="af9"/>
        </w:rPr>
        <w:footnoteReference w:id="1"/>
      </w:r>
      <w:r w:rsidR="009A3295">
        <w:t xml:space="preserve"> </w:t>
      </w:r>
      <w:r w:rsidRPr="00970E83">
        <w:t xml:space="preserve">для </w:t>
      </w:r>
      <w:r w:rsidR="0001437A">
        <w:t xml:space="preserve">проведения сбора и размещения его </w:t>
      </w:r>
      <w:proofErr w:type="spellStart"/>
      <w:r w:rsidR="0001437A">
        <w:t>БДн</w:t>
      </w:r>
      <w:proofErr w:type="spellEnd"/>
      <w:r w:rsidR="0001437A">
        <w:t xml:space="preserve"> </w:t>
      </w:r>
      <w:r w:rsidRPr="00970E83">
        <w:t xml:space="preserve">в </w:t>
      </w:r>
      <w:r w:rsidR="0001437A">
        <w:t xml:space="preserve">ГИС </w:t>
      </w:r>
      <w:r w:rsidRPr="00970E83">
        <w:t>ЕБС</w:t>
      </w:r>
      <w:r w:rsidR="0001437A">
        <w:t xml:space="preserve"> (биометрической регистрации)</w:t>
      </w:r>
      <w:r w:rsidRPr="00970E83">
        <w:t xml:space="preserve">. </w:t>
      </w:r>
      <w:proofErr w:type="spellStart"/>
      <w:r w:rsidR="0001437A">
        <w:t>БДн</w:t>
      </w:r>
      <w:proofErr w:type="spellEnd"/>
      <w:r w:rsidR="0001437A">
        <w:t xml:space="preserve"> </w:t>
      </w:r>
      <w:r w:rsidRPr="00970E83">
        <w:t>должны пройти процедуру</w:t>
      </w:r>
      <w:r w:rsidR="0093786C" w:rsidRPr="00970E83">
        <w:t xml:space="preserve"> </w:t>
      </w:r>
      <w:r w:rsidRPr="00970E83">
        <w:t xml:space="preserve">проверки качества, после чего они </w:t>
      </w:r>
      <w:r w:rsidR="0001437A">
        <w:t>с</w:t>
      </w:r>
      <w:r w:rsidRPr="00970E83">
        <w:t>могут использоваться для последующего</w:t>
      </w:r>
      <w:r w:rsidR="0093786C" w:rsidRPr="00970E83">
        <w:t xml:space="preserve"> </w:t>
      </w:r>
      <w:r w:rsidRPr="00970E83">
        <w:t xml:space="preserve">дистанционного получения финансовых </w:t>
      </w:r>
      <w:r w:rsidR="0001437A">
        <w:t>и иных услуг: о</w:t>
      </w:r>
      <w:r w:rsidRPr="00970E83">
        <w:t>ткрытия счета (вклада), получения</w:t>
      </w:r>
      <w:r w:rsidR="0093786C" w:rsidRPr="00970E83">
        <w:t xml:space="preserve"> </w:t>
      </w:r>
      <w:r w:rsidRPr="00970E83">
        <w:t>кредита</w:t>
      </w:r>
      <w:r w:rsidR="0001437A">
        <w:t xml:space="preserve">, </w:t>
      </w:r>
      <w:r w:rsidRPr="00970E83">
        <w:t>осуществления перевода</w:t>
      </w:r>
      <w:r w:rsidR="0001437A">
        <w:t>, обновления данных и т.д</w:t>
      </w:r>
      <w:r w:rsidRPr="00970E83">
        <w:t>.</w:t>
      </w:r>
      <w:r w:rsidR="00047F26">
        <w:t xml:space="preserve"> Для осуществления сбора и размещения </w:t>
      </w:r>
      <w:proofErr w:type="spellStart"/>
      <w:r w:rsidR="00047F26">
        <w:t>БДн</w:t>
      </w:r>
      <w:proofErr w:type="spellEnd"/>
      <w:r w:rsidR="00047F26">
        <w:t xml:space="preserve"> ФЛ в ГИС ЕБС (биометрическ</w:t>
      </w:r>
      <w:r w:rsidR="00702E20">
        <w:t>ая</w:t>
      </w:r>
      <w:r w:rsidR="00047F26">
        <w:t xml:space="preserve"> регистраци</w:t>
      </w:r>
      <w:r w:rsidR="00702E20">
        <w:t>я</w:t>
      </w:r>
      <w:r w:rsidR="00047F26">
        <w:t xml:space="preserve">), банку необходимо выполнить требования по информационной безопасности, быть зарегистрированными в ГИС ЕБС в качестве Поставщика </w:t>
      </w:r>
      <w:proofErr w:type="spellStart"/>
      <w:r w:rsidR="00047F26">
        <w:t>БДн</w:t>
      </w:r>
      <w:proofErr w:type="spellEnd"/>
      <w:r w:rsidR="00047F26">
        <w:t xml:space="preserve">, подписать оферту о заключении соглашения об оказании услуги по сбору </w:t>
      </w:r>
      <w:proofErr w:type="spellStart"/>
      <w:r w:rsidR="00047F26">
        <w:t>БДн</w:t>
      </w:r>
      <w:proofErr w:type="spellEnd"/>
      <w:r w:rsidR="00047F26">
        <w:t xml:space="preserve"> и их передаче в ГИС ЕБС и выполнить требования к брендингу ГИС ЕБС</w:t>
      </w:r>
    </w:p>
    <w:p w14:paraId="6323BFA4" w14:textId="77777777" w:rsidR="00F80626" w:rsidRDefault="00F80626" w:rsidP="002650C4">
      <w:pPr>
        <w:pStyle w:val="Docpara"/>
      </w:pPr>
      <w:r w:rsidRPr="00970E83">
        <w:t xml:space="preserve">В документе </w:t>
      </w:r>
      <w:r>
        <w:t>содержатся</w:t>
      </w:r>
      <w:r w:rsidRPr="00970E83">
        <w:t xml:space="preserve"> рекомендации по организации процесса удаленной идентификации </w:t>
      </w:r>
      <w:r>
        <w:t>клиентов для банков и МФО</w:t>
      </w:r>
      <w:r w:rsidRPr="00970E83">
        <w:t xml:space="preserve">. </w:t>
      </w:r>
    </w:p>
    <w:p w14:paraId="7681108D" w14:textId="7A0153AB" w:rsidR="006128FC" w:rsidRDefault="00F80626" w:rsidP="002650C4">
      <w:pPr>
        <w:pStyle w:val="Docpara"/>
      </w:pPr>
      <w:r>
        <w:t>Для реализации процесса удаленной идентификации банкам следует</w:t>
      </w:r>
      <w:r w:rsidR="006128FC">
        <w:t xml:space="preserve"> </w:t>
      </w:r>
      <w:r w:rsidR="00A85EBE">
        <w:t xml:space="preserve">зарегистрироваться в ГИС </w:t>
      </w:r>
      <w:r w:rsidR="006128FC">
        <w:t xml:space="preserve">ЕБС в качестве Потребителя </w:t>
      </w:r>
      <w:proofErr w:type="spellStart"/>
      <w:r w:rsidR="006128FC">
        <w:t>БДн</w:t>
      </w:r>
      <w:proofErr w:type="spellEnd"/>
      <w:r w:rsidR="006128FC">
        <w:t xml:space="preserve">, </w:t>
      </w:r>
      <w:r w:rsidR="009A3295">
        <w:t>что</w:t>
      </w:r>
      <w:r w:rsidR="006128FC">
        <w:t xml:space="preserve"> позволит </w:t>
      </w:r>
      <w:r w:rsidR="00837FF4">
        <w:t>им</w:t>
      </w:r>
      <w:r>
        <w:t xml:space="preserve"> подключить сервис удаленной идентификации ГИС ЕБС и начать</w:t>
      </w:r>
      <w:r w:rsidR="00837FF4">
        <w:t xml:space="preserve"> </w:t>
      </w:r>
      <w:r w:rsidR="006128FC">
        <w:t xml:space="preserve">оказывать </w:t>
      </w:r>
      <w:r w:rsidR="009A3295">
        <w:t xml:space="preserve">финансовые </w:t>
      </w:r>
      <w:r w:rsidR="006128FC">
        <w:t xml:space="preserve">услуги удаленно, получать проверенную информацию о клиенте через </w:t>
      </w:r>
      <w:r w:rsidR="009A3295">
        <w:t>ИЭП</w:t>
      </w:r>
      <w:r w:rsidR="006128FC">
        <w:t>, сократить затраты на отделения, снизить операционные издержки и проводить анализ результативности рекламных кампаний не ограничиваясь временем работы отделений.</w:t>
      </w:r>
    </w:p>
    <w:p w14:paraId="35CF8AEB" w14:textId="083C321F" w:rsidR="008455CB" w:rsidRDefault="00F80626" w:rsidP="002650C4">
      <w:pPr>
        <w:pStyle w:val="Docpara"/>
      </w:pPr>
      <w:r>
        <w:t xml:space="preserve">Для реализации процесса удаленной идентификации МФО в исполнение требований </w:t>
      </w:r>
      <w:r w:rsidRPr="002315EF">
        <w:t>п. 1.5-2</w:t>
      </w:r>
      <w:r w:rsidR="00702A64">
        <w:t xml:space="preserve">, </w:t>
      </w:r>
      <w:r w:rsidR="00702A64" w:rsidRPr="00702A64">
        <w:t xml:space="preserve">5.8-2 </w:t>
      </w:r>
      <w:r w:rsidRPr="002315EF">
        <w:t>статьи 7 Федерального закона от 07.08.2001 г. №115-ФЗ</w:t>
      </w:r>
      <w:r>
        <w:t xml:space="preserve"> был</w:t>
      </w:r>
      <w:r w:rsidR="008455CB">
        <w:t>и</w:t>
      </w:r>
      <w:r w:rsidR="007D7694">
        <w:t xml:space="preserve"> </w:t>
      </w:r>
      <w:r w:rsidR="006F675B">
        <w:t xml:space="preserve">дополнительно </w:t>
      </w:r>
      <w:r w:rsidR="003A0FB2">
        <w:t>разработан</w:t>
      </w:r>
      <w:r w:rsidR="008455CB">
        <w:t>ы:</w:t>
      </w:r>
    </w:p>
    <w:p w14:paraId="563AF97A" w14:textId="4F1E7127" w:rsidR="007D7694" w:rsidRPr="00253342" w:rsidRDefault="008455CB" w:rsidP="008455CB">
      <w:pPr>
        <w:pStyle w:val="Docpara"/>
        <w:numPr>
          <w:ilvl w:val="0"/>
          <w:numId w:val="38"/>
        </w:numPr>
        <w:ind w:hanging="357"/>
      </w:pPr>
      <w:r>
        <w:rPr>
          <w:b/>
        </w:rPr>
        <w:t>С</w:t>
      </w:r>
      <w:r w:rsidR="007D7694" w:rsidRPr="006F675B">
        <w:rPr>
          <w:b/>
        </w:rPr>
        <w:t xml:space="preserve">ервис удаленной идентификации </w:t>
      </w:r>
      <w:proofErr w:type="spellStart"/>
      <w:r w:rsidR="007D7694" w:rsidRPr="006F675B">
        <w:rPr>
          <w:b/>
        </w:rPr>
        <w:t>mWeb-to-App</w:t>
      </w:r>
      <w:proofErr w:type="spellEnd"/>
      <w:r w:rsidR="005D6D63">
        <w:rPr>
          <w:b/>
        </w:rPr>
        <w:t xml:space="preserve"> (только для МФО)</w:t>
      </w:r>
      <w:r w:rsidR="007D7694" w:rsidRPr="002315EF">
        <w:t xml:space="preserve">, </w:t>
      </w:r>
      <w:r w:rsidR="003A0FB2" w:rsidRPr="002315EF">
        <w:t>позволяющий МФО</w:t>
      </w:r>
      <w:r w:rsidR="003A0FB2">
        <w:t xml:space="preserve"> </w:t>
      </w:r>
      <w:r w:rsidR="003A0FB2" w:rsidRPr="006F675B">
        <w:t xml:space="preserve">осуществлять удаленную идентификацию/ аутентификацию клиента-ФЛ с использованием ЕСИА и ГИС ЕБС (в соответствии со статьей 9 и 10 Федерального закона №572-ФЗ) </w:t>
      </w:r>
      <w:r w:rsidR="006F675B">
        <w:t xml:space="preserve">при </w:t>
      </w:r>
      <w:r w:rsidR="006F675B" w:rsidRPr="006F675B">
        <w:t xml:space="preserve">приеме на дистанционное обслуживание, </w:t>
      </w:r>
      <w:r w:rsidR="003A0FB2" w:rsidRPr="006F675B">
        <w:t>дистанционном заключении</w:t>
      </w:r>
      <w:r w:rsidR="003903B7">
        <w:t xml:space="preserve"> с пользователями</w:t>
      </w:r>
      <w:r w:rsidR="003A0FB2" w:rsidRPr="006F675B">
        <w:t xml:space="preserve"> договоров займа</w:t>
      </w:r>
      <w:r w:rsidR="006F675B">
        <w:t xml:space="preserve"> </w:t>
      </w:r>
      <w:r w:rsidR="006F675B" w:rsidRPr="006F675B">
        <w:t>и т.д.</w:t>
      </w:r>
      <w:r w:rsidR="003A0FB2" w:rsidRPr="006F675B">
        <w:t xml:space="preserve">, а также позволяющий МФО поручать </w:t>
      </w:r>
      <w:r w:rsidR="006F675B">
        <w:t>КО</w:t>
      </w:r>
      <w:r w:rsidR="003A0FB2" w:rsidRPr="006F675B">
        <w:t xml:space="preserve"> проведение удаленной идентификации пользователей в целях заключения с ними договоров займа, обновления информации и т.д. </w:t>
      </w:r>
      <w:r w:rsidR="006F675B">
        <w:t xml:space="preserve">Процесс реализуется </w:t>
      </w:r>
      <w:r w:rsidR="007D7694" w:rsidRPr="002315EF">
        <w:t xml:space="preserve">при взаимодействии ИС МФО, ЕСИА, ГИС ЕБС и </w:t>
      </w:r>
      <w:r w:rsidR="007D7694" w:rsidRPr="002315EF">
        <w:lastRenderedPageBreak/>
        <w:t xml:space="preserve">Адаптера (ТИБ) с использованием </w:t>
      </w:r>
      <w:proofErr w:type="spellStart"/>
      <w:r w:rsidR="007D7694" w:rsidRPr="002315EF">
        <w:t>web</w:t>
      </w:r>
      <w:proofErr w:type="spellEnd"/>
      <w:r w:rsidR="007D7694" w:rsidRPr="002315EF">
        <w:t xml:space="preserve">-версии </w:t>
      </w:r>
      <w:r w:rsidR="003903B7">
        <w:t>МП</w:t>
      </w:r>
      <w:r w:rsidR="007D7694" w:rsidRPr="002315EF">
        <w:t xml:space="preserve"> МФО и МП «Госуслуги </w:t>
      </w:r>
      <w:r w:rsidR="007D7694" w:rsidRPr="00253342">
        <w:t xml:space="preserve">Биометрия». </w:t>
      </w:r>
    </w:p>
    <w:p w14:paraId="2E6AE2B2" w14:textId="214137CB" w:rsidR="008455CB" w:rsidRPr="00253342" w:rsidRDefault="008455CB" w:rsidP="008455CB">
      <w:pPr>
        <w:pStyle w:val="Docpara"/>
        <w:numPr>
          <w:ilvl w:val="0"/>
          <w:numId w:val="38"/>
        </w:numPr>
        <w:ind w:hanging="357"/>
      </w:pPr>
      <w:r w:rsidRPr="00253342">
        <w:rPr>
          <w:b/>
        </w:rPr>
        <w:t xml:space="preserve">Сервис </w:t>
      </w:r>
      <w:r w:rsidRPr="00253342">
        <w:t>удаленной идентификации «без голоса» (только по одной модальности «изображение лица»)</w:t>
      </w:r>
      <w:r w:rsidR="006E65E6" w:rsidRPr="00253342">
        <w:t>, позволяющий КА осуществлять удаленную идентификацию Пользователя с использованием ЕСИА и ГИС ЕБС при дистанционном обслуживании</w:t>
      </w:r>
      <w:r w:rsidRPr="00253342">
        <w:t xml:space="preserve">. Процесс реализуется при взаимодействии ИС КА, ЕСИА, ГИС и Адаптера (ТИБ), с использованием МП «Госуслуги Биометрия» и МП ИС КА/мобильной </w:t>
      </w:r>
      <w:proofErr w:type="spellStart"/>
      <w:r w:rsidRPr="00253342">
        <w:t>web</w:t>
      </w:r>
      <w:proofErr w:type="spellEnd"/>
      <w:r w:rsidRPr="00253342">
        <w:t>-версии МП ИС КА, либо с использованием десктопного браузера).</w:t>
      </w:r>
    </w:p>
    <w:p w14:paraId="7A19B113" w14:textId="2C2FE186" w:rsidR="006E65E6" w:rsidRDefault="006E65E6" w:rsidP="006E65E6">
      <w:pPr>
        <w:pStyle w:val="Docpara"/>
        <w:ind w:left="1429" w:firstLine="0"/>
        <w:rPr>
          <w:b/>
        </w:rPr>
      </w:pPr>
      <w:r>
        <w:rPr>
          <w:b/>
        </w:rPr>
        <w:br w:type="page"/>
      </w:r>
    </w:p>
    <w:p w14:paraId="31E7AD5E" w14:textId="3C63AE21" w:rsidR="00326FCD" w:rsidRPr="00970E83" w:rsidRDefault="00326FCD" w:rsidP="002650C4">
      <w:pPr>
        <w:pStyle w:val="22"/>
        <w:spacing w:line="360" w:lineRule="auto"/>
        <w:jc w:val="both"/>
        <w:rPr>
          <w:szCs w:val="24"/>
        </w:rPr>
      </w:pPr>
      <w:bookmarkStart w:id="16" w:name="_Toc231460141"/>
      <w:proofErr w:type="spellStart"/>
      <w:r w:rsidRPr="00970E83">
        <w:rPr>
          <w:szCs w:val="24"/>
        </w:rPr>
        <w:lastRenderedPageBreak/>
        <w:t>Референсные</w:t>
      </w:r>
      <w:proofErr w:type="spellEnd"/>
      <w:r w:rsidRPr="00970E83">
        <w:rPr>
          <w:szCs w:val="24"/>
        </w:rPr>
        <w:t xml:space="preserve"> документы</w:t>
      </w:r>
      <w:bookmarkEnd w:id="16"/>
    </w:p>
    <w:p w14:paraId="0F25E7F4" w14:textId="0CEBD4AD" w:rsidR="00326FCD" w:rsidRPr="00970E83" w:rsidRDefault="00AD58EB" w:rsidP="002650C4">
      <w:pPr>
        <w:pStyle w:val="Docpara"/>
      </w:pPr>
      <w:r w:rsidRPr="00970E83">
        <w:t>Документация</w:t>
      </w:r>
      <w:r w:rsidR="00671F3D" w:rsidRPr="00970E83">
        <w:t xml:space="preserve"> </w:t>
      </w:r>
      <w:r w:rsidR="007F6815" w:rsidRPr="00970E83">
        <w:t>по регистрации, подключению,</w:t>
      </w:r>
      <w:r w:rsidR="002C7052" w:rsidRPr="00970E83">
        <w:t xml:space="preserve"> настройке, а так</w:t>
      </w:r>
      <w:r w:rsidR="007F6815" w:rsidRPr="00970E83">
        <w:t xml:space="preserve">же </w:t>
      </w:r>
      <w:r w:rsidR="002C7052" w:rsidRPr="00970E83">
        <w:t xml:space="preserve">по </w:t>
      </w:r>
      <w:r w:rsidR="007F6815" w:rsidRPr="00970E83">
        <w:t>типовому решению</w:t>
      </w:r>
      <w:r w:rsidR="002C7052" w:rsidRPr="00970E83">
        <w:t xml:space="preserve"> </w:t>
      </w:r>
      <w:r w:rsidR="00362DE8" w:rsidRPr="00970E83">
        <w:t xml:space="preserve">размещается по адресу </w:t>
      </w:r>
      <w:hyperlink r:id="rId11" w:history="1">
        <w:r w:rsidR="0074467B" w:rsidRPr="0074467B">
          <w:rPr>
            <w:rStyle w:val="af5"/>
          </w:rPr>
          <w:t>https://</w:t>
        </w:r>
        <w:proofErr w:type="spellStart"/>
        <w:r w:rsidR="0074467B" w:rsidRPr="0074467B">
          <w:rPr>
            <w:rStyle w:val="af5"/>
            <w:lang w:val="en-US"/>
          </w:rPr>
          <w:t>ebs</w:t>
        </w:r>
        <w:proofErr w:type="spellEnd"/>
        <w:r w:rsidR="0074467B" w:rsidRPr="0074467B">
          <w:rPr>
            <w:rStyle w:val="af5"/>
          </w:rPr>
          <w:t>.</w:t>
        </w:r>
        <w:proofErr w:type="spellStart"/>
        <w:r w:rsidR="0074467B" w:rsidRPr="0074467B">
          <w:rPr>
            <w:rStyle w:val="af5"/>
          </w:rPr>
          <w:t>ru</w:t>
        </w:r>
        <w:proofErr w:type="spellEnd"/>
        <w:r w:rsidR="0074467B" w:rsidRPr="0074467B">
          <w:rPr>
            <w:rStyle w:val="af5"/>
          </w:rPr>
          <w:t>/</w:t>
        </w:r>
        <w:proofErr w:type="spellStart"/>
        <w:r w:rsidR="0074467B" w:rsidRPr="0074467B">
          <w:rPr>
            <w:rStyle w:val="af5"/>
          </w:rPr>
          <w:t>documents</w:t>
        </w:r>
        <w:proofErr w:type="spellEnd"/>
        <w:r w:rsidR="0074467B" w:rsidRPr="0074467B">
          <w:rPr>
            <w:rStyle w:val="af5"/>
          </w:rPr>
          <w:t>/</w:t>
        </w:r>
      </w:hyperlink>
      <w:r w:rsidR="002C7052" w:rsidRPr="00970E83">
        <w:t xml:space="preserve">. </w:t>
      </w:r>
    </w:p>
    <w:p w14:paraId="08ECFA48" w14:textId="3A5FE374" w:rsidR="005E4C0B" w:rsidRPr="00970E83" w:rsidRDefault="00677DA9" w:rsidP="002D0952">
      <w:pPr>
        <w:pStyle w:val="11"/>
        <w:spacing w:before="0" w:after="0" w:line="360" w:lineRule="auto"/>
        <w:ind w:left="709"/>
        <w:jc w:val="both"/>
        <w:rPr>
          <w:szCs w:val="24"/>
        </w:rPr>
      </w:pPr>
      <w:bookmarkStart w:id="17" w:name="_Toc231460142"/>
      <w:bookmarkStart w:id="18" w:name="_Toc99552603"/>
      <w:r w:rsidRPr="00970E83">
        <w:rPr>
          <w:szCs w:val="24"/>
        </w:rPr>
        <w:lastRenderedPageBreak/>
        <w:t>ОПИСАНИЕ ПРОЦЕСС</w:t>
      </w:r>
      <w:r w:rsidR="00F80626">
        <w:rPr>
          <w:szCs w:val="24"/>
        </w:rPr>
        <w:t>ОВ</w:t>
      </w:r>
      <w:r w:rsidRPr="00970E83">
        <w:rPr>
          <w:szCs w:val="24"/>
        </w:rPr>
        <w:t xml:space="preserve"> </w:t>
      </w:r>
      <w:r w:rsidR="002315EF">
        <w:rPr>
          <w:szCs w:val="24"/>
        </w:rPr>
        <w:t>У</w:t>
      </w:r>
      <w:r w:rsidR="00CA3727" w:rsidRPr="00970E83">
        <w:rPr>
          <w:szCs w:val="24"/>
        </w:rPr>
        <w:t>ДАЛЕНН</w:t>
      </w:r>
      <w:r w:rsidR="002315EF">
        <w:rPr>
          <w:szCs w:val="24"/>
        </w:rPr>
        <w:t>ОЙ</w:t>
      </w:r>
      <w:r w:rsidR="00CA3727" w:rsidRPr="00970E83">
        <w:rPr>
          <w:szCs w:val="24"/>
        </w:rPr>
        <w:t xml:space="preserve"> ИДЕНТИФИКАЦИ</w:t>
      </w:r>
      <w:r w:rsidR="002315EF">
        <w:rPr>
          <w:szCs w:val="24"/>
        </w:rPr>
        <w:t>И</w:t>
      </w:r>
      <w:bookmarkEnd w:id="17"/>
    </w:p>
    <w:p w14:paraId="39A0C6D3" w14:textId="4AD35C93" w:rsidR="00F80626" w:rsidRPr="00970E83" w:rsidRDefault="00F80626" w:rsidP="002650C4">
      <w:pPr>
        <w:pStyle w:val="22"/>
        <w:spacing w:line="360" w:lineRule="auto"/>
        <w:ind w:left="0" w:firstLine="709"/>
        <w:jc w:val="both"/>
        <w:rPr>
          <w:szCs w:val="24"/>
        </w:rPr>
      </w:pPr>
      <w:bookmarkStart w:id="19" w:name="_Toc231460143"/>
      <w:bookmarkStart w:id="20" w:name="_Toc459798540"/>
      <w:bookmarkStart w:id="21" w:name="_Toc467230781"/>
      <w:bookmarkStart w:id="22" w:name="_Toc459798535"/>
      <w:bookmarkEnd w:id="18"/>
      <w:r>
        <w:rPr>
          <w:szCs w:val="24"/>
        </w:rPr>
        <w:t>Процесс удаленной идентификации ГИС ЕБС (с использованием биометрической верификации)</w:t>
      </w:r>
      <w:bookmarkEnd w:id="19"/>
    </w:p>
    <w:p w14:paraId="11E72209" w14:textId="416E34B8" w:rsidR="00AD58EB" w:rsidRDefault="000C5ADC" w:rsidP="002650C4">
      <w:pPr>
        <w:pStyle w:val="Docpara"/>
        <w:rPr>
          <w:rFonts w:cs="Times New Roman"/>
        </w:rPr>
      </w:pPr>
      <w:r>
        <w:rPr>
          <w:rFonts w:cs="Times New Roman"/>
        </w:rPr>
        <w:t>Процесс</w:t>
      </w:r>
      <w:r w:rsidR="00BA1128" w:rsidRPr="00970E83">
        <w:rPr>
          <w:rFonts w:cs="Times New Roman"/>
        </w:rPr>
        <w:t xml:space="preserve"> </w:t>
      </w:r>
      <w:r w:rsidR="00BA1128" w:rsidRPr="002650C4">
        <w:t>удалённой</w:t>
      </w:r>
      <w:r w:rsidR="00BA1128" w:rsidRPr="00970E83">
        <w:rPr>
          <w:rFonts w:cs="Times New Roman"/>
        </w:rPr>
        <w:t xml:space="preserve"> идентификации</w:t>
      </w:r>
      <w:r w:rsidR="00F80626">
        <w:rPr>
          <w:rFonts w:cs="Times New Roman"/>
        </w:rPr>
        <w:t xml:space="preserve"> ГИС ЕБС</w:t>
      </w:r>
      <w:r w:rsidR="00BA1128" w:rsidRPr="00970E83">
        <w:rPr>
          <w:rFonts w:cs="Times New Roman"/>
        </w:rPr>
        <w:t xml:space="preserve"> включает последовательное прохождение аутентификации в ЕСИА</w:t>
      </w:r>
      <w:r w:rsidR="001E2AE2" w:rsidRPr="00970E83">
        <w:rPr>
          <w:rFonts w:cs="Times New Roman"/>
        </w:rPr>
        <w:t xml:space="preserve"> </w:t>
      </w:r>
      <w:r w:rsidR="00BA1128" w:rsidRPr="00970E83">
        <w:rPr>
          <w:rFonts w:cs="Times New Roman"/>
        </w:rPr>
        <w:t xml:space="preserve">по логину/паролю и </w:t>
      </w:r>
      <w:r w:rsidR="00E91363">
        <w:rPr>
          <w:rFonts w:cs="Times New Roman"/>
        </w:rPr>
        <w:t xml:space="preserve">биометрической </w:t>
      </w:r>
      <w:r w:rsidR="00BA1128" w:rsidRPr="00970E83">
        <w:rPr>
          <w:rFonts w:cs="Times New Roman"/>
        </w:rPr>
        <w:t xml:space="preserve">верификации в </w:t>
      </w:r>
      <w:r w:rsidR="002315EF">
        <w:rPr>
          <w:rFonts w:cs="Times New Roman"/>
        </w:rPr>
        <w:t xml:space="preserve">ГИС </w:t>
      </w:r>
      <w:r w:rsidR="00BB664E" w:rsidRPr="00970E83">
        <w:rPr>
          <w:rFonts w:cs="Times New Roman"/>
        </w:rPr>
        <w:t>ЕБС</w:t>
      </w:r>
      <w:r w:rsidR="00BA1128" w:rsidRPr="00970E83">
        <w:rPr>
          <w:rFonts w:cs="Times New Roman"/>
        </w:rPr>
        <w:t xml:space="preserve"> </w:t>
      </w:r>
      <w:r w:rsidR="00872839">
        <w:rPr>
          <w:rFonts w:cs="Times New Roman"/>
        </w:rPr>
        <w:t xml:space="preserve">(аутентификации «один к одному») </w:t>
      </w:r>
      <w:r w:rsidR="00BA1128" w:rsidRPr="00970E83">
        <w:rPr>
          <w:rFonts w:cs="Times New Roman"/>
        </w:rPr>
        <w:t>по степени сх</w:t>
      </w:r>
      <w:r w:rsidR="00B87187" w:rsidRPr="00970E83">
        <w:rPr>
          <w:rFonts w:cs="Times New Roman"/>
        </w:rPr>
        <w:t xml:space="preserve">ожести </w:t>
      </w:r>
      <w:r w:rsidR="002315EF">
        <w:rPr>
          <w:rFonts w:cs="Times New Roman"/>
        </w:rPr>
        <w:t>БО</w:t>
      </w:r>
      <w:r w:rsidR="00DC6A29" w:rsidRPr="00970E83">
        <w:rPr>
          <w:rFonts w:cs="Times New Roman"/>
        </w:rPr>
        <w:t xml:space="preserve">, а также получение </w:t>
      </w:r>
      <w:r w:rsidR="00872839">
        <w:rPr>
          <w:rFonts w:cs="Times New Roman"/>
        </w:rPr>
        <w:t>банком</w:t>
      </w:r>
      <w:r w:rsidR="002315EF">
        <w:rPr>
          <w:rFonts w:cs="Times New Roman"/>
        </w:rPr>
        <w:t xml:space="preserve"> </w:t>
      </w:r>
      <w:r w:rsidR="00DC6A29" w:rsidRPr="00970E83">
        <w:rPr>
          <w:rFonts w:cs="Times New Roman"/>
        </w:rPr>
        <w:t>персональных данных клиентов с использованием инфраструктуры ИЭП</w:t>
      </w:r>
      <w:r w:rsidR="00B87187" w:rsidRPr="00970E83">
        <w:rPr>
          <w:rFonts w:cs="Times New Roman"/>
        </w:rPr>
        <w:t>.</w:t>
      </w:r>
    </w:p>
    <w:p w14:paraId="6A56A4B0" w14:textId="7A23B0B8" w:rsidR="00A23419" w:rsidRDefault="00A23419" w:rsidP="002650C4">
      <w:pPr>
        <w:pStyle w:val="Docpara"/>
        <w:rPr>
          <w:rFonts w:cs="Times New Roman"/>
        </w:rPr>
      </w:pPr>
      <w:r>
        <w:rPr>
          <w:rFonts w:cs="Times New Roman"/>
        </w:rPr>
        <w:t xml:space="preserve">Схема проведения удаленной идентификации клиента представлена на </w:t>
      </w:r>
      <w:r w:rsidR="00837FF4">
        <w:rPr>
          <w:rFonts w:cs="Times New Roman"/>
        </w:rPr>
        <w:t>Р</w:t>
      </w:r>
      <w:r>
        <w:rPr>
          <w:rFonts w:cs="Times New Roman"/>
        </w:rPr>
        <w:t>исунке 1.</w:t>
      </w:r>
    </w:p>
    <w:p w14:paraId="592E8FFC" w14:textId="500B6D54" w:rsidR="00A23419" w:rsidRDefault="00A23419" w:rsidP="002D0952">
      <w:pPr>
        <w:pStyle w:val="Docpara"/>
        <w:spacing w:before="240"/>
        <w:ind w:firstLine="709"/>
        <w:rPr>
          <w:rFonts w:cs="Times New Roman"/>
        </w:rPr>
      </w:pPr>
      <w:r w:rsidRPr="006C506F">
        <w:rPr>
          <w:rFonts w:cs="Times New Roman"/>
          <w:noProof/>
        </w:rPr>
        <w:drawing>
          <wp:anchor distT="0" distB="0" distL="114300" distR="114300" simplePos="0" relativeHeight="251667456" behindDoc="1" locked="0" layoutInCell="1" allowOverlap="1" wp14:anchorId="0DF9F427" wp14:editId="7A0ECAA3">
            <wp:simplePos x="0" y="0"/>
            <wp:positionH relativeFrom="column">
              <wp:posOffset>25400</wp:posOffset>
            </wp:positionH>
            <wp:positionV relativeFrom="paragraph">
              <wp:posOffset>232410</wp:posOffset>
            </wp:positionV>
            <wp:extent cx="6423660" cy="2514600"/>
            <wp:effectExtent l="0" t="0" r="0" b="0"/>
            <wp:wrapNone/>
            <wp:docPr id="12" name="Рисунок 12" descr="C:\Users\alexander.shishkov\Desktop\1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ander.shishkov\Desktop\12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0" t="13613" r="2750"/>
                    <a:stretch/>
                  </pic:blipFill>
                  <pic:spPr bwMode="auto">
                    <a:xfrm>
                      <a:off x="0" y="0"/>
                      <a:ext cx="642366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F8F498" w14:textId="2360B4F9" w:rsidR="00A23419" w:rsidRDefault="00A23419" w:rsidP="002D0952">
      <w:pPr>
        <w:pStyle w:val="Docpara"/>
        <w:spacing w:before="240"/>
        <w:ind w:firstLine="709"/>
        <w:rPr>
          <w:rFonts w:cs="Times New Roman"/>
        </w:rPr>
      </w:pPr>
    </w:p>
    <w:p w14:paraId="21CC19FA" w14:textId="77777777" w:rsidR="00A23419" w:rsidRDefault="00A23419" w:rsidP="002D0952">
      <w:pPr>
        <w:pStyle w:val="Docpara"/>
        <w:spacing w:before="240"/>
        <w:ind w:firstLine="709"/>
        <w:rPr>
          <w:rFonts w:cs="Times New Roman"/>
        </w:rPr>
      </w:pPr>
    </w:p>
    <w:p w14:paraId="2E0D4C7C" w14:textId="77777777" w:rsidR="00A23419" w:rsidRDefault="00A23419" w:rsidP="002D0952">
      <w:pPr>
        <w:pStyle w:val="Docpara"/>
        <w:spacing w:before="240"/>
        <w:ind w:firstLine="709"/>
        <w:rPr>
          <w:rFonts w:cs="Times New Roman"/>
        </w:rPr>
      </w:pPr>
    </w:p>
    <w:p w14:paraId="4F3C0185" w14:textId="77777777" w:rsidR="00A23419" w:rsidRDefault="00A23419" w:rsidP="002D0952">
      <w:pPr>
        <w:pStyle w:val="Docpara"/>
        <w:spacing w:before="240"/>
        <w:ind w:firstLine="709"/>
        <w:rPr>
          <w:rFonts w:cs="Times New Roman"/>
        </w:rPr>
      </w:pPr>
    </w:p>
    <w:p w14:paraId="4C13284D" w14:textId="77777777" w:rsidR="00A23419" w:rsidRDefault="00A23419" w:rsidP="002D0952">
      <w:pPr>
        <w:pStyle w:val="Docpara"/>
        <w:spacing w:before="240"/>
        <w:ind w:firstLine="709"/>
        <w:rPr>
          <w:rFonts w:cs="Times New Roman"/>
        </w:rPr>
      </w:pPr>
    </w:p>
    <w:p w14:paraId="15FDFBC6" w14:textId="77777777" w:rsidR="00A23419" w:rsidRDefault="00A23419" w:rsidP="002D0952">
      <w:pPr>
        <w:pStyle w:val="Docpara"/>
        <w:spacing w:before="240"/>
        <w:ind w:firstLine="709"/>
        <w:rPr>
          <w:rFonts w:cs="Times New Roman"/>
        </w:rPr>
      </w:pPr>
    </w:p>
    <w:p w14:paraId="0711AFA5" w14:textId="47AEDD7B" w:rsidR="00A23419" w:rsidRPr="00970E83" w:rsidRDefault="00027C71" w:rsidP="00F80626">
      <w:pPr>
        <w:pStyle w:val="Docpara"/>
        <w:spacing w:before="240"/>
        <w:ind w:firstLine="709"/>
        <w:jc w:val="center"/>
        <w:rPr>
          <w:rFonts w:cs="Times New Roman"/>
        </w:rPr>
      </w:pPr>
      <w:bookmarkStart w:id="23" w:name="_Ref231460254"/>
      <w:r w:rsidRPr="00AD5266">
        <w:t xml:space="preserve">Рисунок </w:t>
      </w:r>
      <w:fldSimple w:instr=" SEQ Рисунок \* ARABIC ">
        <w:r w:rsidR="00475CA1">
          <w:rPr>
            <w:noProof/>
          </w:rPr>
          <w:t>1</w:t>
        </w:r>
      </w:fldSimple>
      <w:bookmarkEnd w:id="23"/>
      <w:r w:rsidRPr="00AD5266">
        <w:t xml:space="preserve"> </w:t>
      </w:r>
      <w:r w:rsidRPr="00AD5266">
        <w:rPr>
          <w:noProof/>
        </w:rPr>
        <w:t xml:space="preserve">– </w:t>
      </w:r>
      <w:r w:rsidR="00A23419">
        <w:rPr>
          <w:rFonts w:cs="Times New Roman"/>
        </w:rPr>
        <w:t>Схема удаленной идентификации клиента</w:t>
      </w:r>
    </w:p>
    <w:p w14:paraId="3E73B69E" w14:textId="463F7A48" w:rsidR="002D4A08" w:rsidRDefault="00EE1EB0" w:rsidP="002650C4">
      <w:pPr>
        <w:pStyle w:val="Docpara"/>
        <w:spacing w:before="240"/>
        <w:rPr>
          <w:rFonts w:cs="Times New Roman"/>
        </w:rPr>
      </w:pPr>
      <w:r w:rsidRPr="00970E83">
        <w:rPr>
          <w:rFonts w:cs="Times New Roman"/>
        </w:rPr>
        <w:t>Общая схема уд</w:t>
      </w:r>
      <w:r w:rsidR="00044C86">
        <w:rPr>
          <w:rFonts w:cs="Times New Roman"/>
        </w:rPr>
        <w:t xml:space="preserve">аленной идентификации </w:t>
      </w:r>
      <w:r w:rsidRPr="00970E83">
        <w:rPr>
          <w:rFonts w:cs="Times New Roman"/>
        </w:rPr>
        <w:t xml:space="preserve">представлена на </w:t>
      </w:r>
      <w:r w:rsidR="00837FF4">
        <w:rPr>
          <w:rFonts w:cs="Times New Roman"/>
        </w:rPr>
        <w:t>Р</w:t>
      </w:r>
      <w:r w:rsidRPr="00970E83">
        <w:rPr>
          <w:rFonts w:cs="Times New Roman"/>
        </w:rPr>
        <w:t>ис</w:t>
      </w:r>
      <w:r w:rsidR="00A23419">
        <w:rPr>
          <w:rFonts w:cs="Times New Roman"/>
        </w:rPr>
        <w:t>унке</w:t>
      </w:r>
      <w:r w:rsidRPr="00970E83">
        <w:rPr>
          <w:rFonts w:cs="Times New Roman"/>
        </w:rPr>
        <w:t xml:space="preserve"> </w:t>
      </w:r>
      <w:r w:rsidR="00A23419">
        <w:rPr>
          <w:rFonts w:cs="Times New Roman"/>
        </w:rPr>
        <w:t>2</w:t>
      </w:r>
      <w:r w:rsidRPr="00970E83">
        <w:rPr>
          <w:rFonts w:cs="Times New Roman"/>
        </w:rPr>
        <w:t>.</w:t>
      </w:r>
    </w:p>
    <w:p w14:paraId="5C867310" w14:textId="7FFDB51C" w:rsidR="006128FC" w:rsidRDefault="00D42BD7" w:rsidP="00CE042E">
      <w:pPr>
        <w:pStyle w:val="Docpara"/>
        <w:spacing w:before="240"/>
        <w:ind w:firstLine="0"/>
        <w:rPr>
          <w:rFonts w:cs="Times New Roman"/>
        </w:rPr>
      </w:pPr>
      <w:r w:rsidRPr="00970E83">
        <w:rPr>
          <w:rFonts w:cs="Times New Roman"/>
          <w:noProof/>
        </w:rPr>
        <w:lastRenderedPageBreak/>
        <w:drawing>
          <wp:inline distT="0" distB="0" distL="0" distR="0" wp14:anchorId="3569AF4B" wp14:editId="3276B075">
            <wp:extent cx="6372860" cy="5409361"/>
            <wp:effectExtent l="0" t="0" r="8890" b="1270"/>
            <wp:docPr id="3" name="Рисунок 3" descr="C:\Users\alexander.shishkov\Desktop\Верификация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 descr="C:\Users\alexander.shishkov\Desktop\Верификация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860" cy="5409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F0C05" w14:textId="6B8E7499" w:rsidR="00D42BD7" w:rsidRDefault="00027C71" w:rsidP="002650C4">
      <w:pPr>
        <w:pStyle w:val="Docpara"/>
        <w:spacing w:before="240" w:after="240"/>
        <w:ind w:firstLine="709"/>
        <w:jc w:val="center"/>
        <w:rPr>
          <w:rFonts w:cs="Times New Roman"/>
        </w:rPr>
      </w:pPr>
      <w:r w:rsidRPr="00AD5266">
        <w:t xml:space="preserve">Рисунок </w:t>
      </w:r>
      <w:fldSimple w:instr=" SEQ Рисунок \* ARABIC ">
        <w:r w:rsidR="00475CA1">
          <w:rPr>
            <w:noProof/>
          </w:rPr>
          <w:t>2</w:t>
        </w:r>
      </w:fldSimple>
      <w:r w:rsidRPr="00AD5266">
        <w:t xml:space="preserve"> </w:t>
      </w:r>
      <w:r w:rsidRPr="00AD5266">
        <w:rPr>
          <w:noProof/>
        </w:rPr>
        <w:t xml:space="preserve">– </w:t>
      </w:r>
      <w:r w:rsidR="00AE51CC">
        <w:rPr>
          <w:rFonts w:cs="Times New Roman"/>
        </w:rPr>
        <w:t>Общая схема удаленной идентификации</w:t>
      </w:r>
    </w:p>
    <w:p w14:paraId="5A48D4B6" w14:textId="77777777" w:rsidR="00D42BD7" w:rsidRDefault="00D42BD7" w:rsidP="002650C4">
      <w:pPr>
        <w:pStyle w:val="Docpara"/>
        <w:rPr>
          <w:rFonts w:cs="Times New Roman"/>
        </w:rPr>
      </w:pPr>
      <w:r>
        <w:rPr>
          <w:rFonts w:cs="Times New Roman"/>
        </w:rPr>
        <w:t>Процесс удаленной идентификации осуществляется в несколько этапов:</w:t>
      </w:r>
    </w:p>
    <w:p w14:paraId="7312B072" w14:textId="61F74A7A" w:rsidR="00D42BD7" w:rsidRDefault="00D42BD7" w:rsidP="008827B6">
      <w:pPr>
        <w:pStyle w:val="Docpara"/>
        <w:numPr>
          <w:ilvl w:val="0"/>
          <w:numId w:val="25"/>
        </w:numPr>
        <w:ind w:left="1417" w:hanging="425"/>
        <w:rPr>
          <w:rFonts w:cs="Times New Roman"/>
        </w:rPr>
      </w:pPr>
      <w:r>
        <w:rPr>
          <w:rFonts w:cs="Times New Roman"/>
        </w:rPr>
        <w:t>Этап 1. Инициализация удаленной идентификации пользователем.</w:t>
      </w:r>
    </w:p>
    <w:p w14:paraId="7AB46EA1" w14:textId="5C7D67BC" w:rsidR="00D42BD7" w:rsidRDefault="00D42BD7" w:rsidP="008827B6">
      <w:pPr>
        <w:pStyle w:val="Docpara"/>
        <w:numPr>
          <w:ilvl w:val="0"/>
          <w:numId w:val="25"/>
        </w:numPr>
        <w:ind w:left="1417" w:hanging="425"/>
        <w:rPr>
          <w:rFonts w:cs="Times New Roman"/>
        </w:rPr>
      </w:pPr>
      <w:r w:rsidRPr="00D42BD7">
        <w:rPr>
          <w:rFonts w:cs="Times New Roman"/>
        </w:rPr>
        <w:t xml:space="preserve">Этап 2. Получение </w:t>
      </w:r>
      <w:r w:rsidR="00044C86">
        <w:rPr>
          <w:rFonts w:cs="Times New Roman"/>
        </w:rPr>
        <w:t>банком</w:t>
      </w:r>
      <w:r w:rsidRPr="00D42BD7">
        <w:rPr>
          <w:rFonts w:cs="Times New Roman"/>
        </w:rPr>
        <w:t xml:space="preserve"> специального маркера доступа для взаимодействия с </w:t>
      </w:r>
      <w:r w:rsidR="00896EB7" w:rsidRPr="008827B6">
        <w:rPr>
          <w:rFonts w:cs="Times New Roman"/>
        </w:rPr>
        <w:t xml:space="preserve">ГИС </w:t>
      </w:r>
      <w:r w:rsidRPr="00D42BD7">
        <w:rPr>
          <w:rFonts w:cs="Times New Roman"/>
        </w:rPr>
        <w:t>ЕБС.</w:t>
      </w:r>
    </w:p>
    <w:p w14:paraId="5E1DAC73" w14:textId="52017A34" w:rsidR="00D42BD7" w:rsidRDefault="00D42BD7" w:rsidP="008827B6">
      <w:pPr>
        <w:pStyle w:val="Docpara"/>
        <w:numPr>
          <w:ilvl w:val="0"/>
          <w:numId w:val="25"/>
        </w:numPr>
        <w:ind w:left="1417" w:hanging="425"/>
        <w:rPr>
          <w:rFonts w:cs="Times New Roman"/>
        </w:rPr>
      </w:pPr>
      <w:r w:rsidRPr="00D42BD7">
        <w:rPr>
          <w:rFonts w:cs="Times New Roman"/>
        </w:rPr>
        <w:t xml:space="preserve">Этап 3. Биометрическая верификация пользователя в </w:t>
      </w:r>
      <w:r w:rsidR="00896EB7" w:rsidRPr="008827B6">
        <w:rPr>
          <w:rFonts w:cs="Times New Roman"/>
        </w:rPr>
        <w:t xml:space="preserve">ГИС </w:t>
      </w:r>
      <w:r w:rsidRPr="00D42BD7">
        <w:rPr>
          <w:rFonts w:cs="Times New Roman"/>
        </w:rPr>
        <w:t>ЕБС.</w:t>
      </w:r>
    </w:p>
    <w:p w14:paraId="069EC512" w14:textId="58E71195" w:rsidR="00D42BD7" w:rsidRDefault="00D42BD7" w:rsidP="008827B6">
      <w:pPr>
        <w:pStyle w:val="Docpara"/>
        <w:numPr>
          <w:ilvl w:val="0"/>
          <w:numId w:val="25"/>
        </w:numPr>
        <w:ind w:left="1417" w:hanging="425"/>
        <w:rPr>
          <w:rFonts w:cs="Times New Roman"/>
        </w:rPr>
      </w:pPr>
      <w:r w:rsidRPr="00D42BD7">
        <w:rPr>
          <w:rFonts w:cs="Times New Roman"/>
        </w:rPr>
        <w:t>Этап 4. Завершение удаленной идентификации пользователя в ЕСИА/</w:t>
      </w:r>
      <w:r w:rsidR="00896EB7" w:rsidRPr="008827B6">
        <w:rPr>
          <w:rFonts w:cs="Times New Roman"/>
        </w:rPr>
        <w:t xml:space="preserve">ГИС </w:t>
      </w:r>
      <w:r w:rsidRPr="00D42BD7">
        <w:rPr>
          <w:rFonts w:cs="Times New Roman"/>
        </w:rPr>
        <w:t>ЕБС.</w:t>
      </w:r>
    </w:p>
    <w:p w14:paraId="15317A49" w14:textId="339A6589" w:rsidR="00D42BD7" w:rsidRPr="00D42BD7" w:rsidRDefault="00D42BD7" w:rsidP="008827B6">
      <w:pPr>
        <w:pStyle w:val="Docpara"/>
        <w:numPr>
          <w:ilvl w:val="0"/>
          <w:numId w:val="25"/>
        </w:numPr>
        <w:ind w:left="1417" w:hanging="425"/>
        <w:rPr>
          <w:rFonts w:cs="Times New Roman"/>
        </w:rPr>
      </w:pPr>
      <w:r w:rsidRPr="00D42BD7">
        <w:rPr>
          <w:rFonts w:cs="Times New Roman"/>
        </w:rPr>
        <w:t>Этап 5. Пользователь удаленно идентифицирован в ЕСИА/</w:t>
      </w:r>
      <w:r w:rsidR="00896EB7" w:rsidRPr="008827B6">
        <w:rPr>
          <w:rFonts w:cs="Times New Roman"/>
        </w:rPr>
        <w:t xml:space="preserve">ГИС </w:t>
      </w:r>
      <w:r w:rsidRPr="00D42BD7">
        <w:rPr>
          <w:rFonts w:cs="Times New Roman"/>
        </w:rPr>
        <w:t>ЕБС.</w:t>
      </w:r>
    </w:p>
    <w:p w14:paraId="6C9AB60C" w14:textId="0C42E451" w:rsidR="00CE042E" w:rsidRDefault="00D42BD7" w:rsidP="002650C4">
      <w:pPr>
        <w:pStyle w:val="Docpara"/>
        <w:rPr>
          <w:rFonts w:eastAsia="Times New Roman" w:cs="Times New Roman"/>
          <w:noProof/>
        </w:rPr>
      </w:pPr>
      <w:r>
        <w:rPr>
          <w:rFonts w:cs="Times New Roman"/>
        </w:rPr>
        <w:t>Процесс</w:t>
      </w:r>
      <w:r w:rsidR="00DC28DC" w:rsidRPr="00970E83">
        <w:rPr>
          <w:rFonts w:cs="Times New Roman"/>
        </w:rPr>
        <w:t xml:space="preserve"> удаленной идентификации на стороне банка </w:t>
      </w:r>
      <w:r>
        <w:rPr>
          <w:rFonts w:cs="Times New Roman"/>
        </w:rPr>
        <w:t>представлен</w:t>
      </w:r>
      <w:r w:rsidR="00AD58EB" w:rsidRPr="00970E83">
        <w:rPr>
          <w:rFonts w:cs="Times New Roman"/>
        </w:rPr>
        <w:t xml:space="preserve"> на </w:t>
      </w:r>
      <w:r w:rsidR="00837FF4">
        <w:rPr>
          <w:rFonts w:cs="Times New Roman"/>
        </w:rPr>
        <w:t>Р</w:t>
      </w:r>
      <w:r w:rsidR="00823D7B" w:rsidRPr="00970E83">
        <w:rPr>
          <w:rFonts w:cs="Times New Roman"/>
        </w:rPr>
        <w:t xml:space="preserve">исунке </w:t>
      </w:r>
      <w:r w:rsidR="00AE51CC">
        <w:rPr>
          <w:rFonts w:cs="Times New Roman"/>
        </w:rPr>
        <w:t>3</w:t>
      </w:r>
      <w:r w:rsidR="00CE042E">
        <w:rPr>
          <w:rFonts w:eastAsia="Times New Roman" w:cs="Times New Roman"/>
          <w:noProof/>
        </w:rPr>
        <w:t>.</w:t>
      </w:r>
    </w:p>
    <w:p w14:paraId="488C06E1" w14:textId="47541CD9" w:rsidR="00583241" w:rsidRPr="00CE042E" w:rsidRDefault="00CE042E" w:rsidP="00CE042E">
      <w:pPr>
        <w:pStyle w:val="Docpara"/>
        <w:ind w:firstLine="709"/>
        <w:rPr>
          <w:rFonts w:eastAsia="Times New Roman" w:cs="Times New Roman"/>
          <w:noProof/>
        </w:rPr>
      </w:pPr>
      <w:r>
        <w:rPr>
          <w:rFonts w:cs="Times New Roman"/>
          <w:noProof/>
        </w:rPr>
        <w:lastRenderedPageBreak/>
        <mc:AlternateContent>
          <mc:Choice Requires="wpg">
            <w:drawing>
              <wp:inline distT="0" distB="0" distL="0" distR="0" wp14:anchorId="1D9583B7" wp14:editId="011764C5">
                <wp:extent cx="5977466" cy="3073400"/>
                <wp:effectExtent l="0" t="0" r="4445" b="0"/>
                <wp:docPr id="9" name="Группа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7466" cy="3073400"/>
                          <a:chOff x="0" y="0"/>
                          <a:chExt cx="5989320" cy="3635375"/>
                        </a:xfrm>
                      </wpg:grpSpPr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320" cy="3635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Прямоугольник 5"/>
                        <wps:cNvSpPr/>
                        <wps:spPr>
                          <a:xfrm>
                            <a:off x="2624666" y="0"/>
                            <a:ext cx="846455" cy="32131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рямоугольник 6"/>
                        <wps:cNvSpPr/>
                        <wps:spPr>
                          <a:xfrm>
                            <a:off x="3699933" y="0"/>
                            <a:ext cx="846455" cy="32173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26E0C422" id="Группа 9" o:spid="_x0000_s1026" style="width:470.65pt;height:242pt;mso-position-horizontal-relative:char;mso-position-vertical-relative:line" coordsize="59893,3635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width:59893;height:363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G4KPFAAAA2gAAAA8AAABkcnMvZG93bnJldi54bWxEj0FrwkAUhO9C/8PyhF5ENw0iGt2EIhQK&#10;PZSaHjw+s88kmn27Zrea+uu7hUKPw8x8w2yKwXTiSr1vLSt4miUgiCurW64VfJYv0yUIH5A1dpZJ&#10;wTd5KPKH0QYzbW/8QdddqEWEsM9QQROCy6T0VUMG/cw64ugdbW8wRNnXUvd4i3DTyTRJFtJgy3Gh&#10;QUfbhqrz7ssoKPdlsrq7BV/c++Ewn5z06i3VSj2Oh+c1iEBD+A//tV+1ghR+r8QbIPM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wBuCjxQAAANoAAAAPAAAAAAAAAAAAAAAA&#10;AJ8CAABkcnMvZG93bnJldi54bWxQSwUGAAAAAAQABAD3AAAAkQMAAAAA&#10;">
                  <v:imagedata r:id="rId17" o:title=""/>
                  <v:path arrowok="t"/>
                </v:shape>
                <v:rect id="Прямоугольник 5" o:spid="_x0000_s1028" style="position:absolute;left:26246;width:8465;height:32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QnuMMA&#10;AADaAAAADwAAAGRycy9kb3ducmV2LnhtbESPQWvCQBSE7wX/w/IEb83GltQSXUVKG7S3po3nR/aZ&#10;BLNv0+wa4793CwWPw8x8w6w2o2nFQL1rLCuYRzEI4tLqhisFP98fj68gnEfW2FomBVdysFlPHlaY&#10;anvhLxpyX4kAYZeigtr7LpXSlTUZdJHtiIN3tL1BH2RfSd3jJcBNK5/i+EUabDgs1NjRW03lKT8b&#10;BedksX8fD7/ZcxEXi8+iTXY+65SaTcftEoSn0d/D/+2dVpDA35VwA+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QnuMMAAADaAAAADwAAAAAAAAAAAAAAAACYAgAAZHJzL2Rv&#10;d25yZXYueG1sUEsFBgAAAAAEAAQA9QAAAIgDAAAAAA==&#10;" fillcolor="white [3212]" stroked="f" strokeweight="2pt"/>
                <v:rect id="Прямоугольник 6" o:spid="_x0000_s1029" style="position:absolute;left:36999;width:8464;height:321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a5z8MA&#10;AADaAAAADwAAAGRycy9kb3ducmV2LnhtbESPQWvCQBSE74X+h+UVvDWbVoySZhWRVqw308bzI/ua&#10;hGbfptnVxH/vFgSPw8x8w2Sr0bTiTL1rLCt4iWIQxKXVDVcKvr8+nhcgnEfW2FomBRdysFo+PmSY&#10;ajvwgc65r0SAsEtRQe19l0rpypoMush2xMH7sb1BH2RfSd3jEOCmla9xnEiDDYeFGjva1FT+5iej&#10;4DSbf76Px7/ttIiL+b5oZzu/7ZSaPI3rNxCeRn8P39o7rSCB/yvhBsjl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a5z8MAAADaAAAADwAAAAAAAAAAAAAAAACYAgAAZHJzL2Rv&#10;d25yZXYueG1sUEsFBgAAAAAEAAQA9QAAAIgDAAAAAA==&#10;" fillcolor="white [3212]" stroked="f" strokeweight="2pt"/>
                <w10:anchorlock/>
              </v:group>
            </w:pict>
          </mc:Fallback>
        </mc:AlternateContent>
      </w:r>
    </w:p>
    <w:p w14:paraId="01B1B03D" w14:textId="2EA643E2" w:rsidR="002D4A08" w:rsidRPr="00970E83" w:rsidRDefault="00D42BD7" w:rsidP="00044C86">
      <w:pPr>
        <w:pStyle w:val="Docpara"/>
        <w:tabs>
          <w:tab w:val="right" w:pos="10036"/>
        </w:tabs>
        <w:ind w:firstLine="709"/>
        <w:rPr>
          <w:rFonts w:cs="Times New Roman"/>
        </w:rPr>
      </w:pPr>
      <w:r>
        <w:rPr>
          <w:rFonts w:cs="Times New Roman"/>
          <w:noProof/>
        </w:rPr>
        <mc:AlternateContent>
          <mc:Choice Requires="wpg">
            <w:drawing>
              <wp:inline distT="0" distB="0" distL="0" distR="0" wp14:anchorId="0E496E32" wp14:editId="32152BC3">
                <wp:extent cx="3725333" cy="2544869"/>
                <wp:effectExtent l="0" t="0" r="8890" b="8255"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25333" cy="2544869"/>
                          <a:chOff x="0" y="0"/>
                          <a:chExt cx="3725333" cy="2544869"/>
                        </a:xfrm>
                      </wpg:grpSpPr>
                      <pic:pic xmlns:pic="http://schemas.openxmlformats.org/drawingml/2006/picture">
                        <pic:nvPicPr>
                          <pic:cNvPr id="4" name="Рисунок 4" descr="C:\Users\alexander.shishkov\Desktop\Верификация3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8534"/>
                            <a:ext cx="3627120" cy="2426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Прямоугольник 8"/>
                        <wps:cNvSpPr/>
                        <wps:spPr>
                          <a:xfrm>
                            <a:off x="2878666" y="0"/>
                            <a:ext cx="846667" cy="39793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71D01CF7" id="Группа 10" o:spid="_x0000_s1026" style="width:293.35pt;height:200.4pt;mso-position-horizontal-relative:char;mso-position-vertical-relative:line" coordsize="37253,254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">
                <v:shape id="Рисунок 4" o:spid="_x0000_s1027" type="#_x0000_t75" style="position:absolute;top:1185;width:36271;height:24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6FWrFAAAA2gAAAA8AAABkcnMvZG93bnJldi54bWxEj0FrwkAUhO+F/oflFXopddMiUlLXIIVA&#10;DiLECja3R/aZDWbfhuwao7/eLRR6HGbmG2aZTbYTIw2+dazgbZaAIK6dbrlRsP/OXz9A+ICssXNM&#10;Cq7kIVs9Piwx1e7CJY270IgIYZ+iAhNCn0rpa0MW/cz1xNE7usFiiHJopB7wEuG2k+9JspAWW44L&#10;Bnv6MlSfdmerYLsobi+b6sj5vBzljy2rgy0qpZ6fpvUniEBT+A//tQutYA6/V+INkKs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B+hVqxQAAANoAAAAPAAAAAAAAAAAAAAAA&#10;AJ8CAABkcnMvZG93bnJldi54bWxQSwUGAAAAAAQABAD3AAAAkQMAAAAA&#10;">
                  <v:imagedata r:id="rId19" o:title="Верификация3"/>
                  <v:path arrowok="t"/>
                </v:shape>
                <v:rect id="Прямоугольник 8" o:spid="_x0000_s1028" style="position:absolute;left:28786;width:8467;height:39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WIJsAA&#10;AADaAAAADwAAAGRycy9kb3ducmV2LnhtbERPz2vCMBS+C/sfwht4s+kUp3RGGUPF7Wa1nh/NW1vW&#10;vNQkav3vzWHg8eP7vVj1phVXcr6xrOAtSUEQl1Y3XCk4HjajOQgfkDW2lknBnTysli+DBWba3nhP&#10;1zxUIoawz1BBHUKXSenLmgz6xHbEkfu1zmCI0FVSO7zFcNPKcZq+S4MNx4YaO/qqqfzLL0bBZTr7&#10;Xven83ZSpMXsp2inu7DtlBq+9p8fIAL14Sn+d++0grg1Xok3QC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PWIJsAAAADaAAAADwAAAAAAAAAAAAAAAACYAgAAZHJzL2Rvd25y&#10;ZXYueG1sUEsFBgAAAAAEAAQA9QAAAIUDAAAAAA==&#10;" fillcolor="white [3212]" stroked="f" strokeweight="2pt"/>
                <w10:anchorlock/>
              </v:group>
            </w:pict>
          </mc:Fallback>
        </mc:AlternateContent>
      </w:r>
    </w:p>
    <w:p w14:paraId="14B83C98" w14:textId="22147829" w:rsidR="006128FC" w:rsidRDefault="00027C71" w:rsidP="00353E00">
      <w:pPr>
        <w:pStyle w:val="Docpara"/>
        <w:spacing w:before="240" w:after="240"/>
        <w:ind w:firstLine="709"/>
        <w:jc w:val="center"/>
        <w:rPr>
          <w:rFonts w:cs="Times New Roman"/>
        </w:rPr>
      </w:pPr>
      <w:r w:rsidRPr="00AD5266">
        <w:t xml:space="preserve">Рисунок </w:t>
      </w:r>
      <w:fldSimple w:instr=" SEQ Рисунок \* ARABIC ">
        <w:r w:rsidR="00475CA1">
          <w:rPr>
            <w:noProof/>
          </w:rPr>
          <w:t>3</w:t>
        </w:r>
      </w:fldSimple>
      <w:r w:rsidRPr="00AD5266">
        <w:t xml:space="preserve"> </w:t>
      </w:r>
      <w:r w:rsidRPr="00AD5266">
        <w:rPr>
          <w:noProof/>
        </w:rPr>
        <w:t xml:space="preserve">– </w:t>
      </w:r>
      <w:r w:rsidR="00D76E5A" w:rsidRPr="00970E83">
        <w:rPr>
          <w:rFonts w:cs="Times New Roman"/>
        </w:rPr>
        <w:t xml:space="preserve">Реализация процесса удаленной </w:t>
      </w:r>
      <w:r w:rsidR="006128FC">
        <w:rPr>
          <w:rFonts w:cs="Times New Roman"/>
        </w:rPr>
        <w:t>идентификации</w:t>
      </w:r>
      <w:r w:rsidR="00D76E5A" w:rsidRPr="00970E83">
        <w:rPr>
          <w:rFonts w:cs="Times New Roman"/>
        </w:rPr>
        <w:t xml:space="preserve"> на стороне банка</w:t>
      </w:r>
    </w:p>
    <w:p w14:paraId="094E57A0" w14:textId="06528E0C" w:rsidR="00CE042E" w:rsidRDefault="00CE042E" w:rsidP="00353E00">
      <w:pPr>
        <w:pStyle w:val="Docpara"/>
        <w:rPr>
          <w:rStyle w:val="af5"/>
        </w:rPr>
      </w:pPr>
      <w:r>
        <w:rPr>
          <w:rFonts w:cs="Times New Roman"/>
        </w:rPr>
        <w:t xml:space="preserve">Более подробно реализация процесса удаленной идентификации описана в Методических рекомендациях по работе с ЕБС для разработчиков на сайте </w:t>
      </w:r>
      <w:r w:rsidR="00896EB7">
        <w:t xml:space="preserve">ГИС </w:t>
      </w:r>
      <w:r>
        <w:rPr>
          <w:rFonts w:cs="Times New Roman"/>
        </w:rPr>
        <w:t xml:space="preserve">ЕБС </w:t>
      </w:r>
      <w:r w:rsidRPr="00CB2E61">
        <w:rPr>
          <w:rFonts w:cs="Times New Roman"/>
        </w:rPr>
        <w:t xml:space="preserve">- </w:t>
      </w:r>
      <w:hyperlink r:id="rId20" w:history="1">
        <w:r w:rsidR="00C6051C" w:rsidRPr="00C6051C">
          <w:rPr>
            <w:rStyle w:val="af5"/>
          </w:rPr>
          <w:t>https://</w:t>
        </w:r>
        <w:proofErr w:type="spellStart"/>
        <w:r w:rsidR="00C6051C" w:rsidRPr="00C6051C">
          <w:rPr>
            <w:rStyle w:val="af5"/>
            <w:lang w:val="en-US"/>
          </w:rPr>
          <w:t>ebs</w:t>
        </w:r>
        <w:proofErr w:type="spellEnd"/>
        <w:r w:rsidR="00C6051C" w:rsidRPr="00C6051C">
          <w:rPr>
            <w:rStyle w:val="af5"/>
          </w:rPr>
          <w:t>.</w:t>
        </w:r>
        <w:proofErr w:type="spellStart"/>
        <w:r w:rsidR="00C6051C" w:rsidRPr="00C6051C">
          <w:rPr>
            <w:rStyle w:val="af5"/>
          </w:rPr>
          <w:t>ru</w:t>
        </w:r>
        <w:proofErr w:type="spellEnd"/>
        <w:r w:rsidR="00C6051C" w:rsidRPr="00C6051C">
          <w:rPr>
            <w:rStyle w:val="af5"/>
          </w:rPr>
          <w:t>/</w:t>
        </w:r>
        <w:proofErr w:type="spellStart"/>
        <w:r w:rsidR="00C6051C" w:rsidRPr="00C6051C">
          <w:rPr>
            <w:rStyle w:val="af5"/>
          </w:rPr>
          <w:t>documents</w:t>
        </w:r>
        <w:proofErr w:type="spellEnd"/>
        <w:r w:rsidR="00C6051C" w:rsidRPr="00C6051C">
          <w:rPr>
            <w:rStyle w:val="af5"/>
          </w:rPr>
          <w:t>/</w:t>
        </w:r>
      </w:hyperlink>
    </w:p>
    <w:p w14:paraId="1A73FA44" w14:textId="18EFA326" w:rsidR="00F80626" w:rsidRPr="00970E83" w:rsidRDefault="00F80626" w:rsidP="00353E00">
      <w:pPr>
        <w:pStyle w:val="22"/>
        <w:spacing w:line="360" w:lineRule="auto"/>
        <w:ind w:left="0" w:firstLine="709"/>
        <w:jc w:val="both"/>
        <w:rPr>
          <w:szCs w:val="24"/>
        </w:rPr>
      </w:pPr>
      <w:bookmarkStart w:id="24" w:name="_Toc231460144"/>
      <w:r>
        <w:rPr>
          <w:szCs w:val="24"/>
        </w:rPr>
        <w:t xml:space="preserve">Процесс удаленной идентификации </w:t>
      </w:r>
      <w:r w:rsidRPr="00F80626">
        <w:rPr>
          <w:szCs w:val="24"/>
        </w:rPr>
        <w:t xml:space="preserve">ГИС ЕБС </w:t>
      </w:r>
      <w:proofErr w:type="spellStart"/>
      <w:r w:rsidRPr="00F80626">
        <w:rPr>
          <w:szCs w:val="24"/>
        </w:rPr>
        <w:t>mWeb-to-App</w:t>
      </w:r>
      <w:proofErr w:type="spellEnd"/>
      <w:r w:rsidR="00CB4125">
        <w:rPr>
          <w:szCs w:val="24"/>
        </w:rPr>
        <w:t xml:space="preserve"> (только для МФО)</w:t>
      </w:r>
      <w:bookmarkEnd w:id="24"/>
    </w:p>
    <w:p w14:paraId="60E0C554" w14:textId="0FF398A8" w:rsidR="002701CB" w:rsidRDefault="004E1D30" w:rsidP="00353E00">
      <w:pPr>
        <w:pStyle w:val="Docpara"/>
      </w:pPr>
      <w:r>
        <w:rPr>
          <w:rFonts w:cs="Times New Roman"/>
        </w:rPr>
        <w:t xml:space="preserve">В процессе удаленной идентификации ГИС ЕБС </w:t>
      </w:r>
      <w:proofErr w:type="spellStart"/>
      <w:r w:rsidRPr="00F80626">
        <w:t>mWeb-to-App</w:t>
      </w:r>
      <w:proofErr w:type="spellEnd"/>
      <w:r>
        <w:t xml:space="preserve"> происходит</w:t>
      </w:r>
      <w:r w:rsidR="003414B3">
        <w:t xml:space="preserve"> </w:t>
      </w:r>
      <w:r w:rsidR="003414B3" w:rsidRPr="00AA5B1C">
        <w:rPr>
          <w:rFonts w:cs="Times New Roman"/>
        </w:rPr>
        <w:t>последовательное прохождение аутентификации в ЕСИА</w:t>
      </w:r>
      <w:r w:rsidR="003414B3">
        <w:rPr>
          <w:rFonts w:cs="Times New Roman"/>
        </w:rPr>
        <w:t xml:space="preserve"> </w:t>
      </w:r>
      <w:r w:rsidR="003414B3" w:rsidRPr="00AA5B1C">
        <w:rPr>
          <w:rFonts w:cs="Times New Roman"/>
        </w:rPr>
        <w:t xml:space="preserve">по логину/паролю и верификации в </w:t>
      </w:r>
      <w:r w:rsidR="003414B3">
        <w:rPr>
          <w:rFonts w:cs="Times New Roman"/>
        </w:rPr>
        <w:t>ГИС ЕБС</w:t>
      </w:r>
      <w:r w:rsidR="003414B3" w:rsidRPr="00AA5B1C">
        <w:rPr>
          <w:rFonts w:cs="Times New Roman"/>
        </w:rPr>
        <w:t xml:space="preserve"> по степени сх</w:t>
      </w:r>
      <w:r w:rsidR="003414B3">
        <w:rPr>
          <w:rFonts w:cs="Times New Roman"/>
        </w:rPr>
        <w:t>ожести БО</w:t>
      </w:r>
      <w:r>
        <w:t xml:space="preserve"> </w:t>
      </w:r>
      <w:r w:rsidR="003414B3">
        <w:t>посредством</w:t>
      </w:r>
      <w:r>
        <w:t xml:space="preserve"> </w:t>
      </w:r>
      <w:r w:rsidR="00EE4057">
        <w:t xml:space="preserve">функционала </w:t>
      </w:r>
      <w:r>
        <w:t>удаленной идентификации</w:t>
      </w:r>
      <w:r w:rsidR="00EE4057">
        <w:t xml:space="preserve">, реализованного в </w:t>
      </w:r>
      <w:r>
        <w:t>МП «Госуслуги Биометрия»</w:t>
      </w:r>
      <w:r w:rsidR="00060B52">
        <w:t xml:space="preserve">, </w:t>
      </w:r>
      <w:r w:rsidR="003414B3">
        <w:t>с использованием МП</w:t>
      </w:r>
      <w:r w:rsidR="00500BD8">
        <w:t xml:space="preserve"> МФО (</w:t>
      </w:r>
      <w:proofErr w:type="spellStart"/>
      <w:r w:rsidR="00500BD8" w:rsidRPr="002701CB">
        <w:t>web</w:t>
      </w:r>
      <w:proofErr w:type="spellEnd"/>
      <w:r w:rsidR="00500BD8" w:rsidRPr="00500BD8">
        <w:t>-</w:t>
      </w:r>
      <w:r w:rsidR="00500BD8">
        <w:t>версии)</w:t>
      </w:r>
      <w:r w:rsidR="00060B52">
        <w:t xml:space="preserve">, </w:t>
      </w:r>
      <w:proofErr w:type="spellStart"/>
      <w:r w:rsidR="00060B52">
        <w:t>реализущего</w:t>
      </w:r>
      <w:proofErr w:type="spellEnd"/>
      <w:r w:rsidR="00060B52">
        <w:t xml:space="preserve"> взаимодействие с МП «Госуслуги Биометрия» </w:t>
      </w:r>
      <w:r w:rsidR="00A001F7" w:rsidRPr="002701CB">
        <w:t xml:space="preserve">по криптографическому протоколу TLS, API </w:t>
      </w:r>
      <w:r w:rsidR="00A001F7" w:rsidRPr="002701CB">
        <w:lastRenderedPageBreak/>
        <w:t>биометрической верификации ГИС ЕБС</w:t>
      </w:r>
      <w:r w:rsidR="002701CB">
        <w:t xml:space="preserve"> и с использованием глубинных ссылок (</w:t>
      </w:r>
      <w:proofErr w:type="spellStart"/>
      <w:r w:rsidR="002701CB">
        <w:t>диплинков</w:t>
      </w:r>
      <w:proofErr w:type="spellEnd"/>
      <w:r w:rsidR="002701CB">
        <w:t>) для перехода из МП МФО в МП «Госуслуги Биометрия»</w:t>
      </w:r>
      <w:r w:rsidR="00500BD8">
        <w:t xml:space="preserve">. </w:t>
      </w:r>
    </w:p>
    <w:p w14:paraId="2829091A" w14:textId="4DA40455" w:rsidR="00500BD8" w:rsidRPr="00500BD8" w:rsidRDefault="00500BD8" w:rsidP="00353E00">
      <w:pPr>
        <w:pStyle w:val="Docpara"/>
        <w:rPr>
          <w:rFonts w:cs="Times New Roman"/>
        </w:rPr>
      </w:pPr>
      <w:r w:rsidRPr="00353E00">
        <w:rPr>
          <w:rFonts w:cs="Times New Roman"/>
        </w:rPr>
        <w:t>Подробное</w:t>
      </w:r>
      <w:r>
        <w:rPr>
          <w:rFonts w:cs="Times New Roman"/>
        </w:rPr>
        <w:t xml:space="preserve"> описание процесса удаленной идентификации</w:t>
      </w:r>
      <w:r w:rsidRPr="00500BD8">
        <w:rPr>
          <w:rFonts w:cs="Times New Roman"/>
        </w:rPr>
        <w:t xml:space="preserve"> </w:t>
      </w:r>
      <w:r>
        <w:rPr>
          <w:rFonts w:cs="Times New Roman"/>
          <w:lang w:val="en-US"/>
        </w:rPr>
        <w:t>c</w:t>
      </w:r>
      <w:r w:rsidRPr="00500BD8">
        <w:rPr>
          <w:rFonts w:cs="Times New Roman"/>
        </w:rPr>
        <w:t xml:space="preserve"> </w:t>
      </w:r>
      <w:r>
        <w:rPr>
          <w:rFonts w:cs="Times New Roman"/>
        </w:rPr>
        <w:t>использованием МП «</w:t>
      </w:r>
      <w:proofErr w:type="spellStart"/>
      <w:r>
        <w:rPr>
          <w:rFonts w:cs="Times New Roman"/>
        </w:rPr>
        <w:t>Гослуги</w:t>
      </w:r>
      <w:proofErr w:type="spellEnd"/>
      <w:r>
        <w:rPr>
          <w:rFonts w:cs="Times New Roman"/>
        </w:rPr>
        <w:t xml:space="preserve"> Биометри</w:t>
      </w:r>
      <w:r w:rsidR="0073448F">
        <w:rPr>
          <w:rFonts w:cs="Times New Roman"/>
        </w:rPr>
        <w:t>я</w:t>
      </w:r>
      <w:r>
        <w:rPr>
          <w:rFonts w:cs="Times New Roman"/>
        </w:rPr>
        <w:t>» см. в Методических рекомендациях по работе с Единой биометрической системой для разработчиков</w:t>
      </w:r>
      <w:r>
        <w:rPr>
          <w:rStyle w:val="af9"/>
          <w:rFonts w:cs="Times New Roman"/>
        </w:rPr>
        <w:footnoteReference w:id="2"/>
      </w:r>
      <w:r>
        <w:rPr>
          <w:rFonts w:cs="Times New Roman"/>
        </w:rPr>
        <w:t xml:space="preserve"> и документе «</w:t>
      </w:r>
      <w:r w:rsidRPr="00500BD8">
        <w:rPr>
          <w:rFonts w:cs="Times New Roman"/>
        </w:rPr>
        <w:t>Стандарт ГИС ЕБС.</w:t>
      </w:r>
      <w:r>
        <w:rPr>
          <w:rFonts w:cs="Times New Roman"/>
        </w:rPr>
        <w:t xml:space="preserve"> </w:t>
      </w:r>
      <w:r w:rsidRPr="00500BD8">
        <w:rPr>
          <w:rFonts w:cs="Times New Roman"/>
        </w:rPr>
        <w:t>Требования к взаимодействию информационных систем банков с мобильным приложением «Госуслуги Биометрия»</w:t>
      </w:r>
      <w:r>
        <w:rPr>
          <w:rFonts w:cs="Times New Roman"/>
        </w:rPr>
        <w:t>.</w:t>
      </w:r>
      <w:r>
        <w:rPr>
          <w:rStyle w:val="af9"/>
          <w:rFonts w:cs="Times New Roman"/>
        </w:rPr>
        <w:footnoteReference w:id="3"/>
      </w:r>
    </w:p>
    <w:p w14:paraId="74947F7B" w14:textId="78C0A866" w:rsidR="003C0974" w:rsidRPr="002315EF" w:rsidRDefault="005F2B74" w:rsidP="00353E00">
      <w:pPr>
        <w:pStyle w:val="Docpara"/>
      </w:pPr>
      <w:r>
        <w:rPr>
          <w:rFonts w:cs="Times New Roman"/>
        </w:rPr>
        <w:t xml:space="preserve">Процесс удаленной идентификации ГИС ЕБС </w:t>
      </w:r>
      <w:proofErr w:type="spellStart"/>
      <w:r w:rsidRPr="00F80626">
        <w:t>mWeb-to-App</w:t>
      </w:r>
      <w:proofErr w:type="spellEnd"/>
      <w:r>
        <w:t xml:space="preserve"> </w:t>
      </w:r>
      <w:r w:rsidR="004F6E8F">
        <w:t xml:space="preserve">предназначен для </w:t>
      </w:r>
      <w:r w:rsidR="003C0974">
        <w:t xml:space="preserve">реализации требований к МФО, предусмотренных в </w:t>
      </w:r>
      <w:r w:rsidR="003C0974" w:rsidRPr="002315EF">
        <w:t>п. 1.5-2</w:t>
      </w:r>
      <w:r w:rsidR="003C0974">
        <w:t xml:space="preserve">, </w:t>
      </w:r>
      <w:r w:rsidR="003C0974" w:rsidRPr="00702A64">
        <w:t xml:space="preserve">5.8-2 </w:t>
      </w:r>
      <w:r w:rsidR="003C0974" w:rsidRPr="002315EF">
        <w:t>статьи 7 Федерального закона от 07.08.2001 г. №115-ФЗ</w:t>
      </w:r>
      <w:r w:rsidR="003C0974">
        <w:t xml:space="preserve">. Он </w:t>
      </w:r>
      <w:r w:rsidR="003C0974" w:rsidRPr="002315EF">
        <w:t>позволя</w:t>
      </w:r>
      <w:r w:rsidR="003C0974">
        <w:t>ет</w:t>
      </w:r>
      <w:r w:rsidR="003C0974" w:rsidRPr="002315EF">
        <w:t xml:space="preserve"> МФО</w:t>
      </w:r>
      <w:r w:rsidR="003C0974">
        <w:t xml:space="preserve"> </w:t>
      </w:r>
      <w:r w:rsidR="003C0974" w:rsidRPr="006F675B">
        <w:t xml:space="preserve">осуществлять удаленную идентификацию/аутентификацию клиента-ФЛ с использованием ЕСИА и ГИС ЕБС (в соответствии со статьей 9 и 10 Федерального закона №572-ФЗ) </w:t>
      </w:r>
      <w:r w:rsidR="003C0974">
        <w:t xml:space="preserve">при </w:t>
      </w:r>
      <w:r w:rsidR="003C0974" w:rsidRPr="006F675B">
        <w:t>приеме на дистанционное обслуживание, дистанционном заключении</w:t>
      </w:r>
      <w:r w:rsidR="003C0974">
        <w:t xml:space="preserve"> с пользователями</w:t>
      </w:r>
      <w:r w:rsidR="003C0974" w:rsidRPr="006F675B">
        <w:t xml:space="preserve"> договоров займа</w:t>
      </w:r>
      <w:r w:rsidR="003C0974">
        <w:t xml:space="preserve"> </w:t>
      </w:r>
      <w:r w:rsidR="003C0974" w:rsidRPr="006F675B">
        <w:t>и т.д.</w:t>
      </w:r>
      <w:r w:rsidR="003C0974">
        <w:t xml:space="preserve"> Процесс </w:t>
      </w:r>
      <w:r w:rsidR="003C0974">
        <w:rPr>
          <w:rFonts w:cs="Times New Roman"/>
        </w:rPr>
        <w:t xml:space="preserve">удаленной идентификации ГИС ЕБС </w:t>
      </w:r>
      <w:proofErr w:type="spellStart"/>
      <w:r w:rsidR="003C0974" w:rsidRPr="00F80626">
        <w:t>mWeb-to-App</w:t>
      </w:r>
      <w:proofErr w:type="spellEnd"/>
      <w:r w:rsidR="003C0974" w:rsidRPr="006F675B">
        <w:t xml:space="preserve"> также </w:t>
      </w:r>
      <w:r w:rsidR="00160099">
        <w:t>позволяет</w:t>
      </w:r>
      <w:r w:rsidR="003C0974">
        <w:t xml:space="preserve"> </w:t>
      </w:r>
      <w:r w:rsidR="003C0974" w:rsidRPr="006F675B">
        <w:t xml:space="preserve">МФО поручать </w:t>
      </w:r>
      <w:r w:rsidR="003C0974">
        <w:t>КО (банкам)</w:t>
      </w:r>
      <w:r w:rsidR="003C0974" w:rsidRPr="006F675B">
        <w:t xml:space="preserve"> проведение удаленной идентификации пользователей в целях заключения с ними договоров займа, обновления информации и т.д. </w:t>
      </w:r>
    </w:p>
    <w:p w14:paraId="681D2231" w14:textId="40B5ABDC" w:rsidR="006F675B" w:rsidRDefault="006F675B" w:rsidP="00353E00">
      <w:pPr>
        <w:pStyle w:val="Docpara"/>
      </w:pPr>
      <w:r w:rsidRPr="002315EF">
        <w:t>Конечной целью сервиса является предоставление возможности для МФО и их клиентов заключать договоры займа, обновлять информацию о клиентах, представителях клиентов, выгодоприобретателях, бенефициарных владельцах и т.д.</w:t>
      </w:r>
    </w:p>
    <w:p w14:paraId="0D067028" w14:textId="3E9D4102" w:rsidR="00DA7AEB" w:rsidRPr="00DA7AEB" w:rsidRDefault="00DA7AEB" w:rsidP="00353E00">
      <w:pPr>
        <w:pStyle w:val="Docpara"/>
        <w:rPr>
          <w:rFonts w:cs="Times New Roman"/>
        </w:rPr>
      </w:pPr>
      <w:r>
        <w:rPr>
          <w:rFonts w:cs="Times New Roman"/>
        </w:rPr>
        <w:t xml:space="preserve">В процессе удаленной идентификации ГИС ЕБС </w:t>
      </w:r>
      <w:proofErr w:type="spellStart"/>
      <w:r w:rsidRPr="00DA7AEB">
        <w:rPr>
          <w:rFonts w:cs="Times New Roman"/>
        </w:rPr>
        <w:t>mWeb-to-App</w:t>
      </w:r>
      <w:proofErr w:type="spellEnd"/>
      <w:r w:rsidRPr="00DA7AEB">
        <w:rPr>
          <w:rFonts w:cs="Times New Roman"/>
        </w:rPr>
        <w:t xml:space="preserve"> участвуют:</w:t>
      </w:r>
    </w:p>
    <w:p w14:paraId="50386747" w14:textId="77777777" w:rsidR="00DA7AEB" w:rsidRPr="00DA7AEB" w:rsidRDefault="00DA7AEB" w:rsidP="008827B6">
      <w:pPr>
        <w:pStyle w:val="Docpara"/>
        <w:numPr>
          <w:ilvl w:val="0"/>
          <w:numId w:val="25"/>
        </w:numPr>
        <w:ind w:left="1417" w:hanging="425"/>
        <w:rPr>
          <w:rFonts w:cs="Times New Roman"/>
        </w:rPr>
      </w:pPr>
      <w:r w:rsidRPr="00DA7AEB">
        <w:rPr>
          <w:rFonts w:cs="Times New Roman"/>
        </w:rPr>
        <w:t xml:space="preserve">ИС МФО (Потребителя </w:t>
      </w:r>
      <w:proofErr w:type="spellStart"/>
      <w:r w:rsidRPr="00DA7AEB">
        <w:rPr>
          <w:rFonts w:cs="Times New Roman"/>
        </w:rPr>
        <w:t>БДн</w:t>
      </w:r>
      <w:proofErr w:type="spellEnd"/>
      <w:r w:rsidRPr="00DA7AEB">
        <w:rPr>
          <w:rFonts w:cs="Times New Roman"/>
        </w:rPr>
        <w:t>);</w:t>
      </w:r>
    </w:p>
    <w:p w14:paraId="1EDEF3B9" w14:textId="77777777" w:rsidR="00DA7AEB" w:rsidRPr="00DA7AEB" w:rsidRDefault="00DA7AEB" w:rsidP="008827B6">
      <w:pPr>
        <w:pStyle w:val="Docpara"/>
        <w:numPr>
          <w:ilvl w:val="0"/>
          <w:numId w:val="25"/>
        </w:numPr>
        <w:ind w:left="1417" w:hanging="425"/>
        <w:rPr>
          <w:rFonts w:cs="Times New Roman"/>
        </w:rPr>
      </w:pPr>
      <w:r w:rsidRPr="00DA7AEB">
        <w:rPr>
          <w:rFonts w:cs="Times New Roman"/>
        </w:rPr>
        <w:t>Web-версия мобильного приложения МФО;</w:t>
      </w:r>
    </w:p>
    <w:p w14:paraId="6A38CD62" w14:textId="3D08C91A" w:rsidR="00DA7AEB" w:rsidRPr="00DA7AEB" w:rsidRDefault="00DA7AEB" w:rsidP="008827B6">
      <w:pPr>
        <w:pStyle w:val="Docpara"/>
        <w:numPr>
          <w:ilvl w:val="0"/>
          <w:numId w:val="25"/>
        </w:numPr>
        <w:ind w:left="1417" w:hanging="425"/>
        <w:rPr>
          <w:rFonts w:cs="Times New Roman"/>
        </w:rPr>
      </w:pPr>
      <w:r w:rsidRPr="00DA7AEB">
        <w:rPr>
          <w:rFonts w:cs="Times New Roman"/>
        </w:rPr>
        <w:t>Адаптер</w:t>
      </w:r>
      <w:r w:rsidR="00003F18">
        <w:rPr>
          <w:rFonts w:cs="Times New Roman"/>
        </w:rPr>
        <w:t xml:space="preserve"> (ТИБ)</w:t>
      </w:r>
      <w:r w:rsidRPr="00DA7AEB">
        <w:rPr>
          <w:rFonts w:cs="Times New Roman"/>
        </w:rPr>
        <w:t>;</w:t>
      </w:r>
    </w:p>
    <w:p w14:paraId="202C05E4" w14:textId="77777777" w:rsidR="00DA7AEB" w:rsidRPr="00DA7AEB" w:rsidRDefault="00DA7AEB" w:rsidP="008827B6">
      <w:pPr>
        <w:pStyle w:val="Docpara"/>
        <w:numPr>
          <w:ilvl w:val="0"/>
          <w:numId w:val="25"/>
        </w:numPr>
        <w:ind w:left="1417" w:hanging="425"/>
        <w:rPr>
          <w:rFonts w:cs="Times New Roman"/>
        </w:rPr>
      </w:pPr>
      <w:r w:rsidRPr="00DA7AEB">
        <w:rPr>
          <w:rFonts w:cs="Times New Roman"/>
        </w:rPr>
        <w:t>ЕСИА;</w:t>
      </w:r>
    </w:p>
    <w:p w14:paraId="53EAB4C6" w14:textId="616FE440" w:rsidR="00DA7AEB" w:rsidRDefault="00DA7AEB" w:rsidP="008827B6">
      <w:pPr>
        <w:pStyle w:val="Docpara"/>
        <w:numPr>
          <w:ilvl w:val="0"/>
          <w:numId w:val="25"/>
        </w:numPr>
        <w:ind w:left="1417" w:hanging="425"/>
        <w:rPr>
          <w:rFonts w:cs="Times New Roman"/>
        </w:rPr>
      </w:pPr>
      <w:r w:rsidRPr="00DA7AEB">
        <w:rPr>
          <w:rFonts w:cs="Times New Roman"/>
        </w:rPr>
        <w:t>ГИС ЕБС.</w:t>
      </w:r>
    </w:p>
    <w:p w14:paraId="15938EF8" w14:textId="37A2665E" w:rsidR="000450C7" w:rsidRPr="00441227" w:rsidRDefault="000450C7" w:rsidP="00353E00">
      <w:pPr>
        <w:pStyle w:val="Docpara"/>
        <w:rPr>
          <w:rFonts w:cs="Times New Roman"/>
        </w:rPr>
      </w:pPr>
      <w:r w:rsidRPr="000450C7">
        <w:t>Предварительные</w:t>
      </w:r>
      <w:r w:rsidRPr="00441227">
        <w:rPr>
          <w:rFonts w:cs="Times New Roman"/>
        </w:rPr>
        <w:t xml:space="preserve"> условия</w:t>
      </w:r>
      <w:r>
        <w:rPr>
          <w:rFonts w:cs="Times New Roman"/>
        </w:rPr>
        <w:t xml:space="preserve"> для использования МФО сервиса удаленной идентификации </w:t>
      </w:r>
      <w:proofErr w:type="spellStart"/>
      <w:r w:rsidRPr="00DA7AEB">
        <w:rPr>
          <w:rFonts w:cs="Times New Roman"/>
        </w:rPr>
        <w:t>mWeb-to-App</w:t>
      </w:r>
      <w:proofErr w:type="spellEnd"/>
      <w:r w:rsidRPr="00441227">
        <w:rPr>
          <w:rFonts w:cs="Times New Roman"/>
        </w:rPr>
        <w:t>:</w:t>
      </w:r>
    </w:p>
    <w:p w14:paraId="58E07B96" w14:textId="31C91B6C" w:rsidR="000450C7" w:rsidRPr="00441227" w:rsidRDefault="000450C7" w:rsidP="007E375E">
      <w:pPr>
        <w:pStyle w:val="Docpara"/>
        <w:numPr>
          <w:ilvl w:val="0"/>
          <w:numId w:val="29"/>
        </w:numPr>
        <w:ind w:left="1417" w:hanging="357"/>
        <w:rPr>
          <w:rFonts w:cs="Times New Roman"/>
        </w:rPr>
      </w:pPr>
      <w:r w:rsidRPr="00441227">
        <w:rPr>
          <w:rFonts w:cs="Times New Roman"/>
        </w:rPr>
        <w:t xml:space="preserve">использование ФЛ </w:t>
      </w:r>
      <w:proofErr w:type="spellStart"/>
      <w:r w:rsidRPr="00441227">
        <w:rPr>
          <w:rFonts w:cs="Times New Roman"/>
        </w:rPr>
        <w:t>web</w:t>
      </w:r>
      <w:proofErr w:type="spellEnd"/>
      <w:r w:rsidRPr="00441227">
        <w:rPr>
          <w:rFonts w:cs="Times New Roman"/>
        </w:rPr>
        <w:t xml:space="preserve">-версии МП МФО (Потребителя </w:t>
      </w:r>
      <w:proofErr w:type="spellStart"/>
      <w:r w:rsidRPr="00441227">
        <w:rPr>
          <w:rFonts w:cs="Times New Roman"/>
        </w:rPr>
        <w:t>БДн</w:t>
      </w:r>
      <w:proofErr w:type="spellEnd"/>
      <w:r w:rsidRPr="00441227">
        <w:rPr>
          <w:rFonts w:cs="Times New Roman"/>
        </w:rPr>
        <w:t>);</w:t>
      </w:r>
    </w:p>
    <w:p w14:paraId="36F20BE0" w14:textId="77777777" w:rsidR="000450C7" w:rsidRPr="00441227" w:rsidRDefault="000450C7" w:rsidP="007E375E">
      <w:pPr>
        <w:pStyle w:val="Docpara"/>
        <w:numPr>
          <w:ilvl w:val="0"/>
          <w:numId w:val="29"/>
        </w:numPr>
        <w:ind w:left="1417" w:hanging="357"/>
        <w:rPr>
          <w:rFonts w:cs="Times New Roman"/>
        </w:rPr>
      </w:pPr>
      <w:r w:rsidRPr="00441227">
        <w:rPr>
          <w:rFonts w:cs="Times New Roman"/>
        </w:rPr>
        <w:t>использование ФЛ сервиса МП «Госуслуги Биометрия»;</w:t>
      </w:r>
    </w:p>
    <w:p w14:paraId="7EBE56CE" w14:textId="77777777" w:rsidR="000450C7" w:rsidRPr="00441227" w:rsidRDefault="000450C7" w:rsidP="007E375E">
      <w:pPr>
        <w:pStyle w:val="Docpara"/>
        <w:numPr>
          <w:ilvl w:val="0"/>
          <w:numId w:val="29"/>
        </w:numPr>
        <w:ind w:left="1417" w:hanging="357"/>
        <w:rPr>
          <w:rFonts w:cs="Times New Roman"/>
        </w:rPr>
      </w:pPr>
      <w:r w:rsidRPr="00441227">
        <w:rPr>
          <w:rFonts w:cs="Times New Roman"/>
        </w:rPr>
        <w:t xml:space="preserve">согласие ФЛ на предоставление </w:t>
      </w:r>
      <w:proofErr w:type="spellStart"/>
      <w:r w:rsidRPr="00441227">
        <w:rPr>
          <w:rFonts w:cs="Times New Roman"/>
        </w:rPr>
        <w:t>БДн</w:t>
      </w:r>
      <w:proofErr w:type="spellEnd"/>
      <w:r w:rsidRPr="00441227">
        <w:rPr>
          <w:rFonts w:cs="Times New Roman"/>
        </w:rPr>
        <w:t>;</w:t>
      </w:r>
    </w:p>
    <w:p w14:paraId="67151325" w14:textId="77777777" w:rsidR="000450C7" w:rsidRPr="00441227" w:rsidRDefault="000450C7" w:rsidP="007E375E">
      <w:pPr>
        <w:pStyle w:val="Docpara"/>
        <w:numPr>
          <w:ilvl w:val="0"/>
          <w:numId w:val="29"/>
        </w:numPr>
        <w:ind w:left="1417" w:hanging="357"/>
        <w:rPr>
          <w:rFonts w:cs="Times New Roman"/>
        </w:rPr>
      </w:pPr>
      <w:r w:rsidRPr="00441227">
        <w:rPr>
          <w:rFonts w:cs="Times New Roman"/>
        </w:rPr>
        <w:t>ФЛ имеет подтвержденную УЗ ЕСИА;</w:t>
      </w:r>
    </w:p>
    <w:p w14:paraId="2E8C6B74" w14:textId="77777777" w:rsidR="000450C7" w:rsidRPr="00441227" w:rsidRDefault="000450C7" w:rsidP="007E375E">
      <w:pPr>
        <w:pStyle w:val="Docpara"/>
        <w:numPr>
          <w:ilvl w:val="0"/>
          <w:numId w:val="29"/>
        </w:numPr>
        <w:ind w:left="1417" w:hanging="357"/>
        <w:rPr>
          <w:rFonts w:cs="Times New Roman"/>
        </w:rPr>
      </w:pPr>
      <w:r w:rsidRPr="00441227">
        <w:rPr>
          <w:rFonts w:cs="Times New Roman"/>
        </w:rPr>
        <w:t xml:space="preserve">МФО зарегистрирована в ГИС ЕБС в роли Потребителя </w:t>
      </w:r>
      <w:proofErr w:type="spellStart"/>
      <w:r w:rsidRPr="00441227">
        <w:rPr>
          <w:rFonts w:cs="Times New Roman"/>
        </w:rPr>
        <w:t>БДн</w:t>
      </w:r>
      <w:proofErr w:type="spellEnd"/>
      <w:r w:rsidRPr="00441227">
        <w:rPr>
          <w:rFonts w:cs="Times New Roman"/>
        </w:rPr>
        <w:t>;</w:t>
      </w:r>
    </w:p>
    <w:p w14:paraId="5C030207" w14:textId="77777777" w:rsidR="000450C7" w:rsidRPr="00441227" w:rsidRDefault="000450C7" w:rsidP="007E375E">
      <w:pPr>
        <w:pStyle w:val="Docpara"/>
        <w:numPr>
          <w:ilvl w:val="0"/>
          <w:numId w:val="29"/>
        </w:numPr>
        <w:ind w:left="1417" w:hanging="357"/>
        <w:rPr>
          <w:rFonts w:cs="Times New Roman"/>
        </w:rPr>
      </w:pPr>
      <w:r w:rsidRPr="00441227">
        <w:rPr>
          <w:rFonts w:cs="Times New Roman"/>
        </w:rPr>
        <w:t>МФО зарегистрирована в ЕСИА;</w:t>
      </w:r>
    </w:p>
    <w:p w14:paraId="7A71ABEB" w14:textId="77777777" w:rsidR="000450C7" w:rsidRPr="00441227" w:rsidRDefault="000450C7" w:rsidP="007E375E">
      <w:pPr>
        <w:pStyle w:val="Docpara"/>
        <w:numPr>
          <w:ilvl w:val="0"/>
          <w:numId w:val="29"/>
        </w:numPr>
        <w:ind w:left="1417" w:hanging="357"/>
        <w:rPr>
          <w:rFonts w:cs="Times New Roman"/>
        </w:rPr>
      </w:pPr>
      <w:r w:rsidRPr="00441227">
        <w:rPr>
          <w:rFonts w:cs="Times New Roman"/>
        </w:rPr>
        <w:t>наличие камеры и микрофона на устройстве ФЛ.</w:t>
      </w:r>
    </w:p>
    <w:p w14:paraId="06A875EB" w14:textId="7D1241FA" w:rsidR="00541BF5" w:rsidRPr="00F661E1" w:rsidRDefault="00541BF5" w:rsidP="00353E00">
      <w:pPr>
        <w:pStyle w:val="Docpara"/>
        <w:rPr>
          <w:rFonts w:cs="Times New Roman"/>
          <w:i/>
        </w:rPr>
      </w:pPr>
      <w:r w:rsidRPr="00353E00">
        <w:rPr>
          <w:rFonts w:cs="Times New Roman"/>
          <w:i/>
        </w:rPr>
        <w:lastRenderedPageBreak/>
        <w:t>Внимание</w:t>
      </w:r>
      <w:r w:rsidRPr="00F661E1">
        <w:rPr>
          <w:rFonts w:cs="Times New Roman"/>
          <w:i/>
        </w:rPr>
        <w:t xml:space="preserve">! В процессе удаленной идентификации </w:t>
      </w:r>
      <w:proofErr w:type="spellStart"/>
      <w:r w:rsidRPr="00F661E1">
        <w:rPr>
          <w:rFonts w:cs="Times New Roman"/>
          <w:i/>
        </w:rPr>
        <w:t>mWeb-to-App</w:t>
      </w:r>
      <w:proofErr w:type="spellEnd"/>
      <w:r w:rsidRPr="00F661E1">
        <w:rPr>
          <w:rFonts w:cs="Times New Roman"/>
          <w:i/>
        </w:rPr>
        <w:t xml:space="preserve"> может быть использована только биометрия с типом: а) </w:t>
      </w:r>
      <w:r w:rsidRPr="00F661E1">
        <w:rPr>
          <w:rFonts w:cs="Times New Roman"/>
          <w:b/>
          <w:i/>
        </w:rPr>
        <w:t>«Стандартная»</w:t>
      </w:r>
      <w:r w:rsidRPr="00F661E1">
        <w:rPr>
          <w:rFonts w:cs="Times New Roman"/>
          <w:i/>
        </w:rPr>
        <w:t xml:space="preserve"> (полученная в рамках самостоятельной регистрации с заграничным паспортом или повышения уровня биометрии) или б) </w:t>
      </w:r>
      <w:r w:rsidRPr="00F661E1">
        <w:rPr>
          <w:rFonts w:cs="Times New Roman"/>
          <w:b/>
          <w:i/>
        </w:rPr>
        <w:t>«Подтвержденная»</w:t>
      </w:r>
      <w:r w:rsidRPr="00F661E1">
        <w:rPr>
          <w:rFonts w:cs="Times New Roman"/>
          <w:i/>
        </w:rPr>
        <w:t xml:space="preserve"> (полученная в рамках процесса 115-ФЗ путем биометрической регистрации в отделениях банков или повышения уровня биометрии с типом «Стандартная» до типа «Подтвержденная»</w:t>
      </w:r>
      <w:r w:rsidRPr="00F661E1">
        <w:rPr>
          <w:rStyle w:val="af9"/>
          <w:rFonts w:cs="Times New Roman"/>
          <w:i/>
        </w:rPr>
        <w:footnoteReference w:id="4"/>
      </w:r>
      <w:r w:rsidRPr="00F661E1">
        <w:rPr>
          <w:rFonts w:cs="Times New Roman"/>
          <w:i/>
        </w:rPr>
        <w:t>)</w:t>
      </w:r>
    </w:p>
    <w:p w14:paraId="573A395C" w14:textId="09C93F59" w:rsidR="00F661E1" w:rsidRDefault="00F661E1" w:rsidP="00353E00">
      <w:pPr>
        <w:pStyle w:val="Docpara"/>
      </w:pPr>
      <w:r>
        <w:t xml:space="preserve">Сценарий процесса </w:t>
      </w:r>
      <w:r>
        <w:rPr>
          <w:rFonts w:cs="Times New Roman"/>
        </w:rPr>
        <w:t xml:space="preserve">удаленной идентификации ГИС ЕБС </w:t>
      </w:r>
      <w:proofErr w:type="spellStart"/>
      <w:r w:rsidRPr="00F80626">
        <w:t>mWeb-to-App</w:t>
      </w:r>
      <w:proofErr w:type="spellEnd"/>
      <w:r>
        <w:t>:</w:t>
      </w:r>
    </w:p>
    <w:p w14:paraId="6FB751AA" w14:textId="763F7CCA" w:rsidR="00F661E1" w:rsidRDefault="00F661E1" w:rsidP="002206DF">
      <w:pPr>
        <w:pStyle w:val="Docpara"/>
        <w:numPr>
          <w:ilvl w:val="0"/>
          <w:numId w:val="42"/>
        </w:numPr>
      </w:pPr>
      <w:r>
        <w:t xml:space="preserve">Пользователь инициирует процесс получения услуги в мобильной </w:t>
      </w:r>
      <w:r>
        <w:rPr>
          <w:lang w:val="en-US"/>
        </w:rPr>
        <w:t>web</w:t>
      </w:r>
      <w:r>
        <w:t>-версии МП МФО</w:t>
      </w:r>
      <w:r w:rsidRPr="00491076">
        <w:t>.</w:t>
      </w:r>
    </w:p>
    <w:p w14:paraId="27E45D8C" w14:textId="5FAFE2A2" w:rsidR="00F661E1" w:rsidRPr="00F661E1" w:rsidRDefault="00F661E1" w:rsidP="002206DF">
      <w:pPr>
        <w:pStyle w:val="Docpara"/>
        <w:numPr>
          <w:ilvl w:val="0"/>
          <w:numId w:val="42"/>
        </w:numPr>
        <w:ind w:hanging="357"/>
      </w:pPr>
      <w:proofErr w:type="spellStart"/>
      <w:r w:rsidRPr="00F661E1">
        <w:t>Web</w:t>
      </w:r>
      <w:proofErr w:type="spellEnd"/>
      <w:r w:rsidRPr="00F661E1">
        <w:t>-версия МП МФО выполняет запрос в ИС МФО для старта процесса удаленной идентификации.</w:t>
      </w:r>
    </w:p>
    <w:p w14:paraId="468CD3FB" w14:textId="1C4DEC4B" w:rsidR="00F661E1" w:rsidRPr="00F661E1" w:rsidRDefault="00F661E1" w:rsidP="002206DF">
      <w:pPr>
        <w:pStyle w:val="Docpara"/>
        <w:numPr>
          <w:ilvl w:val="0"/>
          <w:numId w:val="42"/>
        </w:numPr>
        <w:ind w:hanging="357"/>
      </w:pPr>
      <w:r w:rsidRPr="00F661E1">
        <w:t>ИС МФО генерирует уникальный идентификатор (</w:t>
      </w:r>
      <w:proofErr w:type="spellStart"/>
      <w:r w:rsidRPr="00F661E1">
        <w:t>sid</w:t>
      </w:r>
      <w:proofErr w:type="spellEnd"/>
      <w:r w:rsidRPr="00F661E1">
        <w:t>) и отправляет запрос на создание сессии верификации в Адаптер (см. Приложение В, раздел 3.4.1 Методически</w:t>
      </w:r>
      <w:r>
        <w:t>х</w:t>
      </w:r>
      <w:r w:rsidRPr="00F661E1">
        <w:t xml:space="preserve"> рекомендаци</w:t>
      </w:r>
      <w:r>
        <w:t>й</w:t>
      </w:r>
      <w:r w:rsidRPr="00F661E1">
        <w:t xml:space="preserve"> по работе с ГИС ЕБС для разработчико</w:t>
      </w:r>
      <w:r w:rsidR="0064237D">
        <w:t>в</w:t>
      </w:r>
      <w:r w:rsidR="0064237D">
        <w:rPr>
          <w:rStyle w:val="af9"/>
        </w:rPr>
        <w:footnoteReference w:id="5"/>
      </w:r>
      <w:r>
        <w:t>)</w:t>
      </w:r>
      <w:r w:rsidRPr="00F661E1">
        <w:t>.</w:t>
      </w:r>
    </w:p>
    <w:p w14:paraId="422F2BD2" w14:textId="0D949321" w:rsidR="00F661E1" w:rsidRPr="00F661E1" w:rsidRDefault="00F661E1" w:rsidP="002206DF">
      <w:pPr>
        <w:pStyle w:val="Docpara"/>
        <w:numPr>
          <w:ilvl w:val="0"/>
          <w:numId w:val="42"/>
        </w:numPr>
        <w:ind w:hanging="357"/>
      </w:pPr>
      <w:r w:rsidRPr="00F661E1">
        <w:t xml:space="preserve">ИС МФО отправляет ответ в </w:t>
      </w:r>
      <w:proofErr w:type="spellStart"/>
      <w:r w:rsidRPr="00F661E1">
        <w:t>web</w:t>
      </w:r>
      <w:proofErr w:type="spellEnd"/>
      <w:r w:rsidRPr="00F661E1">
        <w:t>-версию МП МФО c идентификатором сессии верификации (</w:t>
      </w:r>
      <w:proofErr w:type="spellStart"/>
      <w:r w:rsidRPr="00F661E1">
        <w:t>Sid</w:t>
      </w:r>
      <w:proofErr w:type="spellEnd"/>
      <w:r w:rsidRPr="00F661E1">
        <w:t>), мнемоникой системы (</w:t>
      </w:r>
      <w:proofErr w:type="spellStart"/>
      <w:r w:rsidRPr="00F661E1">
        <w:t>InitiatorSystem</w:t>
      </w:r>
      <w:proofErr w:type="spellEnd"/>
      <w:r w:rsidRPr="00F661E1">
        <w:t xml:space="preserve">), ОГРН контрагента (OGRN), </w:t>
      </w:r>
      <w:proofErr w:type="spellStart"/>
      <w:r w:rsidRPr="00F661E1">
        <w:t>адре</w:t>
      </w:r>
      <w:proofErr w:type="spellEnd"/>
      <w:r w:rsidR="007D67A9">
        <w:rPr>
          <w:lang w:val="en-US"/>
        </w:rPr>
        <w:t>c</w:t>
      </w:r>
      <w:r w:rsidR="007D67A9">
        <w:t>ом</w:t>
      </w:r>
      <w:r w:rsidRPr="00F661E1">
        <w:t xml:space="preserve"> возврата пользователя в </w:t>
      </w:r>
      <w:proofErr w:type="spellStart"/>
      <w:r w:rsidRPr="00F661E1">
        <w:t>web</w:t>
      </w:r>
      <w:proofErr w:type="spellEnd"/>
      <w:r w:rsidRPr="00F661E1">
        <w:t>-версию МП МФО (</w:t>
      </w:r>
      <w:proofErr w:type="spellStart"/>
      <w:r w:rsidRPr="00F661E1">
        <w:t>ReturnUrl</w:t>
      </w:r>
      <w:proofErr w:type="spellEnd"/>
      <w:r w:rsidRPr="00F661E1">
        <w:t>), базовы</w:t>
      </w:r>
      <w:r w:rsidR="0064237D">
        <w:t>м</w:t>
      </w:r>
      <w:r w:rsidRPr="00F661E1">
        <w:t xml:space="preserve"> URL доступа к API Адаптера (</w:t>
      </w:r>
      <w:proofErr w:type="spellStart"/>
      <w:r w:rsidRPr="00F661E1">
        <w:t>AdapterUri</w:t>
      </w:r>
      <w:proofErr w:type="spellEnd"/>
      <w:r w:rsidRPr="00F661E1">
        <w:t>).</w:t>
      </w:r>
    </w:p>
    <w:p w14:paraId="6AC3ABD1" w14:textId="5EB60FAE" w:rsidR="00F661E1" w:rsidRPr="0064237D" w:rsidRDefault="00F661E1" w:rsidP="002206DF">
      <w:pPr>
        <w:pStyle w:val="Docpara"/>
        <w:numPr>
          <w:ilvl w:val="0"/>
          <w:numId w:val="42"/>
        </w:numPr>
        <w:ind w:hanging="357"/>
      </w:pPr>
      <w:proofErr w:type="spellStart"/>
      <w:r w:rsidRPr="0064237D">
        <w:t>Web</w:t>
      </w:r>
      <w:proofErr w:type="spellEnd"/>
      <w:r w:rsidRPr="0064237D">
        <w:t xml:space="preserve">-версия МП МФО наполняет обязательными параметрами </w:t>
      </w:r>
      <w:proofErr w:type="spellStart"/>
      <w:r w:rsidRPr="0064237D">
        <w:t>deeplink</w:t>
      </w:r>
      <w:proofErr w:type="spellEnd"/>
      <w:r w:rsidR="0064237D">
        <w:rPr>
          <w:rStyle w:val="af9"/>
          <w:rFonts w:cs="Times New Roman"/>
        </w:rPr>
        <w:footnoteReference w:id="6"/>
      </w:r>
      <w:r w:rsidR="0064237D">
        <w:t xml:space="preserve"> </w:t>
      </w:r>
      <w:r w:rsidRPr="0064237D">
        <w:t xml:space="preserve">и выполняет переход по нему. При переходе проверяется наличие установленного на устройстве ФЛ МП «Госуслуги Биометрия» и в случае его отсутствия выполняется перенаправление пользователя в соответствующий магазин приложений на страницу МП «Госуслуги Биометрия». При установленном МП «Госуслуги Биометрия» осуществляется переход по </w:t>
      </w:r>
      <w:proofErr w:type="spellStart"/>
      <w:r w:rsidRPr="0064237D">
        <w:t>deeplink</w:t>
      </w:r>
      <w:proofErr w:type="spellEnd"/>
      <w:r w:rsidRPr="0064237D">
        <w:t xml:space="preserve"> в </w:t>
      </w:r>
      <w:r w:rsidR="0064237D">
        <w:t>МП</w:t>
      </w:r>
      <w:r w:rsidRPr="0064237D">
        <w:t>.</w:t>
      </w:r>
    </w:p>
    <w:p w14:paraId="447CC64D" w14:textId="3CCD491B" w:rsidR="00F661E1" w:rsidRPr="0064237D" w:rsidRDefault="00F661E1" w:rsidP="002206DF">
      <w:pPr>
        <w:pStyle w:val="Docpara"/>
        <w:numPr>
          <w:ilvl w:val="0"/>
          <w:numId w:val="42"/>
        </w:numPr>
        <w:ind w:hanging="357"/>
        <w:rPr>
          <w:rFonts w:cs="Times New Roman"/>
        </w:rPr>
      </w:pPr>
      <w:r w:rsidRPr="0064237D">
        <w:rPr>
          <w:rFonts w:cs="Times New Roman"/>
        </w:rPr>
        <w:t>МП «Госуслуги Биометрия» проверяет наличие обязательных параметров</w:t>
      </w:r>
      <w:r w:rsidR="0064237D">
        <w:rPr>
          <w:rFonts w:cs="Times New Roman"/>
        </w:rPr>
        <w:t xml:space="preserve"> </w:t>
      </w:r>
      <w:r w:rsidRPr="0064237D">
        <w:rPr>
          <w:rFonts w:cs="Times New Roman"/>
        </w:rPr>
        <w:t xml:space="preserve">в </w:t>
      </w:r>
      <w:proofErr w:type="spellStart"/>
      <w:r w:rsidRPr="0064237D">
        <w:rPr>
          <w:rFonts w:cs="Times New Roman"/>
        </w:rPr>
        <w:t>deeplink</w:t>
      </w:r>
      <w:proofErr w:type="spellEnd"/>
      <w:r w:rsidRPr="0064237D">
        <w:rPr>
          <w:rFonts w:cs="Times New Roman"/>
        </w:rPr>
        <w:t xml:space="preserve">. Если проверка не пройдена, пользователю отображается экран ошибки с возможностью возврата в мобильную </w:t>
      </w:r>
      <w:proofErr w:type="spellStart"/>
      <w:r w:rsidRPr="0064237D">
        <w:rPr>
          <w:rFonts w:cs="Times New Roman"/>
        </w:rPr>
        <w:t>web</w:t>
      </w:r>
      <w:proofErr w:type="spellEnd"/>
      <w:r w:rsidRPr="0064237D">
        <w:rPr>
          <w:rFonts w:cs="Times New Roman"/>
        </w:rPr>
        <w:t xml:space="preserve">-версию приложения МФО в случае, если был указан параметр </w:t>
      </w:r>
      <w:proofErr w:type="spellStart"/>
      <w:r w:rsidRPr="0064237D">
        <w:rPr>
          <w:rFonts w:cs="Times New Roman"/>
        </w:rPr>
        <w:t>ReturnUrl</w:t>
      </w:r>
      <w:proofErr w:type="spellEnd"/>
      <w:r w:rsidRPr="0064237D">
        <w:rPr>
          <w:rFonts w:cs="Times New Roman"/>
        </w:rPr>
        <w:t>.</w:t>
      </w:r>
    </w:p>
    <w:p w14:paraId="2EB197D1" w14:textId="51FBDFF3" w:rsidR="00F661E1" w:rsidRPr="0064237D" w:rsidRDefault="00F661E1" w:rsidP="002206DF">
      <w:pPr>
        <w:pStyle w:val="Docpara"/>
        <w:numPr>
          <w:ilvl w:val="0"/>
          <w:numId w:val="42"/>
        </w:numPr>
        <w:ind w:hanging="357"/>
        <w:rPr>
          <w:rFonts w:cs="Times New Roman"/>
        </w:rPr>
      </w:pPr>
      <w:r w:rsidRPr="0064237D">
        <w:rPr>
          <w:rFonts w:cs="Times New Roman"/>
        </w:rPr>
        <w:t>МП «Госуслуги Биометрия» выполняет алгоритм авторизации в ЕСИА.</w:t>
      </w:r>
    </w:p>
    <w:p w14:paraId="734C865F" w14:textId="4B92FA50" w:rsidR="00F661E1" w:rsidRPr="0064237D" w:rsidRDefault="00F661E1" w:rsidP="002206DF">
      <w:pPr>
        <w:pStyle w:val="Docpara"/>
        <w:numPr>
          <w:ilvl w:val="0"/>
          <w:numId w:val="42"/>
        </w:numPr>
        <w:ind w:hanging="357"/>
        <w:rPr>
          <w:rFonts w:cs="Times New Roman"/>
        </w:rPr>
      </w:pPr>
      <w:r w:rsidRPr="0064237D">
        <w:rPr>
          <w:rFonts w:cs="Times New Roman"/>
        </w:rPr>
        <w:lastRenderedPageBreak/>
        <w:t xml:space="preserve">После успешного ввода логина и пароля пользователем в ЕСИА, МП «Госуслуги Биометрия» делает запрос на аутентификацию в Инфраструктуре ЕСИА (с прохождением через Инфраструктуру Адаптера и запросом на доступ к ГИС ЕБС). После успешной аутентификации, ЕСИА передает результат с параметрами code1 и </w:t>
      </w:r>
      <w:proofErr w:type="spellStart"/>
      <w:r w:rsidRPr="0064237D">
        <w:rPr>
          <w:rFonts w:cs="Times New Roman"/>
        </w:rPr>
        <w:t>state</w:t>
      </w:r>
      <w:proofErr w:type="spellEnd"/>
      <w:r w:rsidRPr="0064237D">
        <w:rPr>
          <w:rFonts w:cs="Times New Roman"/>
        </w:rPr>
        <w:t xml:space="preserve"> в МП «Госуслуги Биометрия».</w:t>
      </w:r>
      <w:r w:rsidRPr="0064237D">
        <w:rPr>
          <w:rStyle w:val="af9"/>
          <w:rFonts w:cs="Times New Roman"/>
        </w:rPr>
        <w:footnoteReference w:id="7"/>
      </w:r>
    </w:p>
    <w:p w14:paraId="7F31BDA3" w14:textId="6BBD2705" w:rsidR="00F661E1" w:rsidRPr="0064237D" w:rsidRDefault="00F661E1" w:rsidP="002206DF">
      <w:pPr>
        <w:pStyle w:val="Docpara"/>
        <w:numPr>
          <w:ilvl w:val="0"/>
          <w:numId w:val="42"/>
        </w:numPr>
        <w:ind w:hanging="357"/>
        <w:rPr>
          <w:rFonts w:cs="Times New Roman"/>
        </w:rPr>
      </w:pPr>
      <w:r w:rsidRPr="0064237D">
        <w:rPr>
          <w:rFonts w:cs="Times New Roman"/>
        </w:rPr>
        <w:t xml:space="preserve">МП «Госуслуги Биометрия» выполняет запрос в Адаптер на получение доступа к биометрической верификации с параметрами code1 и </w:t>
      </w:r>
      <w:proofErr w:type="spellStart"/>
      <w:r w:rsidRPr="0064237D">
        <w:rPr>
          <w:rFonts w:cs="Times New Roman"/>
        </w:rPr>
        <w:t>state</w:t>
      </w:r>
      <w:proofErr w:type="spellEnd"/>
      <w:r w:rsidRPr="0064237D">
        <w:rPr>
          <w:rFonts w:cs="Times New Roman"/>
        </w:rPr>
        <w:t>.</w:t>
      </w:r>
    </w:p>
    <w:p w14:paraId="1F997746" w14:textId="523D7E03" w:rsidR="00F661E1" w:rsidRPr="0064237D" w:rsidRDefault="00F661E1" w:rsidP="002206DF">
      <w:pPr>
        <w:pStyle w:val="Docpara"/>
        <w:numPr>
          <w:ilvl w:val="0"/>
          <w:numId w:val="42"/>
        </w:numPr>
        <w:ind w:hanging="357"/>
        <w:rPr>
          <w:rFonts w:cs="Times New Roman"/>
        </w:rPr>
      </w:pPr>
      <w:r w:rsidRPr="0064237D">
        <w:rPr>
          <w:rFonts w:cs="Times New Roman"/>
        </w:rPr>
        <w:t xml:space="preserve">Адаптер возвращает ответ с идентификатором сессии и URL </w:t>
      </w:r>
      <w:proofErr w:type="spellStart"/>
      <w:r w:rsidRPr="0064237D">
        <w:rPr>
          <w:rFonts w:cs="Times New Roman"/>
        </w:rPr>
        <w:t>web</w:t>
      </w:r>
      <w:proofErr w:type="spellEnd"/>
      <w:r w:rsidRPr="0064237D">
        <w:rPr>
          <w:rFonts w:cs="Times New Roman"/>
        </w:rPr>
        <w:t>-формы прохождения удаленной идентификации в МП «Госуслуги Биометрия».</w:t>
      </w:r>
    </w:p>
    <w:p w14:paraId="4A0F89B4" w14:textId="5D546C25" w:rsidR="00F661E1" w:rsidRPr="0064237D" w:rsidRDefault="00F661E1" w:rsidP="002206DF">
      <w:pPr>
        <w:pStyle w:val="Docpara"/>
        <w:numPr>
          <w:ilvl w:val="0"/>
          <w:numId w:val="42"/>
        </w:numPr>
        <w:ind w:hanging="357"/>
        <w:rPr>
          <w:rFonts w:cs="Times New Roman"/>
        </w:rPr>
      </w:pPr>
      <w:r w:rsidRPr="0064237D">
        <w:rPr>
          <w:rFonts w:cs="Times New Roman"/>
        </w:rPr>
        <w:t>После получения идентификатора сессии (</w:t>
      </w:r>
      <w:proofErr w:type="spellStart"/>
      <w:r w:rsidRPr="0064237D">
        <w:rPr>
          <w:rFonts w:cs="Times New Roman"/>
        </w:rPr>
        <w:t>session_id</w:t>
      </w:r>
      <w:proofErr w:type="spellEnd"/>
      <w:r w:rsidRPr="0064237D">
        <w:rPr>
          <w:rFonts w:cs="Times New Roman"/>
        </w:rPr>
        <w:t xml:space="preserve">) МП «Госуслуги Биометрия» вызывает метод «Согласование методов сбора БО и </w:t>
      </w:r>
      <w:proofErr w:type="spellStart"/>
      <w:r w:rsidRPr="0064237D">
        <w:rPr>
          <w:rFonts w:cs="Times New Roman"/>
        </w:rPr>
        <w:t>Liveness</w:t>
      </w:r>
      <w:proofErr w:type="spellEnd"/>
      <w:r w:rsidRPr="0064237D">
        <w:rPr>
          <w:rFonts w:cs="Times New Roman"/>
        </w:rPr>
        <w:t xml:space="preserve">» REST-сервиса «API биометрической верификации», с параметрами </w:t>
      </w:r>
      <w:proofErr w:type="spellStart"/>
      <w:r w:rsidRPr="0064237D">
        <w:rPr>
          <w:rFonts w:cs="Times New Roman"/>
        </w:rPr>
        <w:t>session_id</w:t>
      </w:r>
      <w:proofErr w:type="spellEnd"/>
      <w:r w:rsidRPr="0064237D">
        <w:rPr>
          <w:rFonts w:cs="Times New Roman"/>
        </w:rPr>
        <w:t xml:space="preserve"> (идентификатор сессии) и </w:t>
      </w:r>
      <w:proofErr w:type="spellStart"/>
      <w:r w:rsidRPr="0064237D">
        <w:rPr>
          <w:rFonts w:cs="Times New Roman"/>
        </w:rPr>
        <w:t>metadata</w:t>
      </w:r>
      <w:proofErr w:type="spellEnd"/>
      <w:r w:rsidRPr="0064237D">
        <w:rPr>
          <w:rFonts w:cs="Times New Roman"/>
        </w:rPr>
        <w:t xml:space="preserve"> (информация о клиентском приложении и устройстве ФЛ). В ответ на вызов ГИС ЕБС возвращает сообщение, содержащее требуемое действие для проверки «живости» (</w:t>
      </w:r>
      <w:proofErr w:type="spellStart"/>
      <w:r w:rsidRPr="0064237D">
        <w:rPr>
          <w:rFonts w:cs="Times New Roman"/>
        </w:rPr>
        <w:t>Liveness</w:t>
      </w:r>
      <w:proofErr w:type="spellEnd"/>
      <w:r w:rsidRPr="0064237D">
        <w:rPr>
          <w:rFonts w:cs="Times New Roman"/>
        </w:rPr>
        <w:t>).</w:t>
      </w:r>
    </w:p>
    <w:p w14:paraId="3528D8C6" w14:textId="72B3524E" w:rsidR="00F661E1" w:rsidRPr="0064237D" w:rsidRDefault="00F661E1" w:rsidP="002206DF">
      <w:pPr>
        <w:pStyle w:val="Docpara"/>
        <w:numPr>
          <w:ilvl w:val="0"/>
          <w:numId w:val="42"/>
        </w:numPr>
        <w:ind w:hanging="357"/>
        <w:rPr>
          <w:rFonts w:cs="Times New Roman"/>
        </w:rPr>
      </w:pPr>
      <w:r w:rsidRPr="0064237D">
        <w:rPr>
          <w:rFonts w:cs="Times New Roman"/>
        </w:rPr>
        <w:t>МП «Госуслуги Биометрия» запускает процедуру записи БО.</w:t>
      </w:r>
    </w:p>
    <w:p w14:paraId="53DBF7A5" w14:textId="39D64E68" w:rsidR="00F661E1" w:rsidRPr="0064237D" w:rsidRDefault="00F661E1" w:rsidP="002206DF">
      <w:pPr>
        <w:pStyle w:val="Docpara"/>
        <w:numPr>
          <w:ilvl w:val="0"/>
          <w:numId w:val="42"/>
        </w:numPr>
        <w:ind w:hanging="357"/>
        <w:rPr>
          <w:rFonts w:cs="Times New Roman"/>
        </w:rPr>
      </w:pPr>
      <w:r w:rsidRPr="0064237D">
        <w:rPr>
          <w:rFonts w:cs="Times New Roman"/>
        </w:rPr>
        <w:t xml:space="preserve">МП «Госуслуги Биометрия» передает полученные БО (видеофайл), путем вызова метода «Прием БО на верификацию» REST-сервиса «API биометрической верификации» с параметрами </w:t>
      </w:r>
      <w:proofErr w:type="spellStart"/>
      <w:r w:rsidRPr="0064237D">
        <w:rPr>
          <w:rFonts w:cs="Times New Roman"/>
        </w:rPr>
        <w:t>session_id</w:t>
      </w:r>
      <w:proofErr w:type="spellEnd"/>
      <w:r w:rsidRPr="0064237D">
        <w:rPr>
          <w:rFonts w:cs="Times New Roman"/>
        </w:rPr>
        <w:t xml:space="preserve"> (идентификатор сессии), </w:t>
      </w:r>
      <w:proofErr w:type="spellStart"/>
      <w:r w:rsidRPr="0064237D">
        <w:rPr>
          <w:rFonts w:cs="Times New Roman"/>
        </w:rPr>
        <w:t>metadata</w:t>
      </w:r>
      <w:proofErr w:type="spellEnd"/>
      <w:r w:rsidRPr="0064237D">
        <w:rPr>
          <w:rFonts w:cs="Times New Roman"/>
        </w:rPr>
        <w:t xml:space="preserve"> (дополнительная метаинформация, временная метка и пр.), БО (видеофайл/файлы).</w:t>
      </w:r>
    </w:p>
    <w:p w14:paraId="1431439F" w14:textId="05C5D207" w:rsidR="00F661E1" w:rsidRPr="0064237D" w:rsidRDefault="00F661E1" w:rsidP="002206DF">
      <w:pPr>
        <w:pStyle w:val="Docpara"/>
        <w:numPr>
          <w:ilvl w:val="0"/>
          <w:numId w:val="42"/>
        </w:numPr>
        <w:ind w:hanging="357"/>
        <w:rPr>
          <w:rFonts w:cs="Times New Roman"/>
          <w:lang w:eastAsia="en-US"/>
        </w:rPr>
      </w:pPr>
      <w:r w:rsidRPr="0064237D">
        <w:rPr>
          <w:rFonts w:cs="Times New Roman"/>
          <w:lang w:eastAsia="en-US"/>
        </w:rPr>
        <w:t xml:space="preserve">В ответ на вызов Инфраструктура ГИС ЕБС возвращает обобщенный результат прохождения </w:t>
      </w:r>
      <w:r w:rsidRPr="0064237D">
        <w:rPr>
          <w:rFonts w:cs="Times New Roman"/>
        </w:rPr>
        <w:t>биометрической</w:t>
      </w:r>
      <w:r w:rsidRPr="0064237D">
        <w:rPr>
          <w:rFonts w:cs="Times New Roman"/>
          <w:lang w:eastAsia="en-US"/>
        </w:rPr>
        <w:t xml:space="preserve"> верификации пользователя (успешно или неуспешно) и уникальный идентификатор (</w:t>
      </w:r>
      <w:proofErr w:type="spellStart"/>
      <w:r w:rsidRPr="0064237D">
        <w:rPr>
          <w:rFonts w:cs="Times New Roman"/>
          <w:lang w:eastAsia="en-US"/>
        </w:rPr>
        <w:t>verifyToken</w:t>
      </w:r>
      <w:proofErr w:type="spellEnd"/>
      <w:r w:rsidRPr="0064237D">
        <w:rPr>
          <w:rFonts w:cs="Times New Roman"/>
          <w:lang w:eastAsia="en-US"/>
        </w:rPr>
        <w:t xml:space="preserve">) в МП «Госуслуги Биометрия». МП «Госуслуги Биометрия» возвращает в Адаптер полученный результат верификации и </w:t>
      </w:r>
      <w:proofErr w:type="spellStart"/>
      <w:r w:rsidRPr="0064237D">
        <w:rPr>
          <w:rFonts w:cs="Times New Roman"/>
          <w:lang w:eastAsia="en-US"/>
        </w:rPr>
        <w:t>verifyToken</w:t>
      </w:r>
      <w:proofErr w:type="spellEnd"/>
      <w:r w:rsidRPr="0064237D">
        <w:rPr>
          <w:rFonts w:cs="Times New Roman"/>
          <w:lang w:eastAsia="en-US"/>
        </w:rPr>
        <w:t xml:space="preserve">. </w:t>
      </w:r>
    </w:p>
    <w:p w14:paraId="1A589286" w14:textId="7A3AE198" w:rsidR="00F661E1" w:rsidRPr="0064237D" w:rsidRDefault="00F661E1" w:rsidP="002206DF">
      <w:pPr>
        <w:pStyle w:val="Docpara"/>
        <w:numPr>
          <w:ilvl w:val="0"/>
          <w:numId w:val="42"/>
        </w:numPr>
        <w:ind w:hanging="357"/>
        <w:rPr>
          <w:rFonts w:cs="Times New Roman"/>
          <w:lang w:eastAsia="en-US"/>
        </w:rPr>
      </w:pPr>
      <w:r w:rsidRPr="0064237D">
        <w:rPr>
          <w:rFonts w:cs="Times New Roman"/>
          <w:lang w:eastAsia="en-US"/>
        </w:rPr>
        <w:t xml:space="preserve">Адаптер отдает ссылку МП </w:t>
      </w:r>
      <w:r w:rsidR="007378A2">
        <w:rPr>
          <w:rFonts w:cs="Times New Roman"/>
          <w:lang w:eastAsia="en-US"/>
        </w:rPr>
        <w:t>«</w:t>
      </w:r>
      <w:r w:rsidRPr="0064237D">
        <w:rPr>
          <w:rFonts w:cs="Times New Roman"/>
          <w:lang w:eastAsia="en-US"/>
        </w:rPr>
        <w:t>Госуслуги Биометрия</w:t>
      </w:r>
      <w:r w:rsidR="007378A2">
        <w:rPr>
          <w:rFonts w:cs="Times New Roman"/>
          <w:lang w:eastAsia="en-US"/>
        </w:rPr>
        <w:t>»</w:t>
      </w:r>
      <w:r w:rsidRPr="0064237D">
        <w:rPr>
          <w:rFonts w:cs="Times New Roman"/>
          <w:lang w:eastAsia="en-US"/>
        </w:rPr>
        <w:t xml:space="preserve"> для перенаправления в ЕСИА для получения согласия Пользователя на предоставление </w:t>
      </w:r>
      <w:proofErr w:type="spellStart"/>
      <w:r w:rsidRPr="0064237D">
        <w:rPr>
          <w:rFonts w:cs="Times New Roman"/>
          <w:lang w:eastAsia="en-US"/>
        </w:rPr>
        <w:t>ПДн</w:t>
      </w:r>
      <w:proofErr w:type="spellEnd"/>
      <w:r w:rsidRPr="0064237D">
        <w:rPr>
          <w:rFonts w:cs="Times New Roman"/>
          <w:lang w:eastAsia="en-US"/>
        </w:rPr>
        <w:t xml:space="preserve"> Потребителю </w:t>
      </w:r>
      <w:proofErr w:type="spellStart"/>
      <w:r w:rsidRPr="0064237D">
        <w:rPr>
          <w:rFonts w:cs="Times New Roman"/>
          <w:lang w:eastAsia="en-US"/>
        </w:rPr>
        <w:t>БДн</w:t>
      </w:r>
      <w:proofErr w:type="spellEnd"/>
      <w:r w:rsidRPr="0064237D">
        <w:rPr>
          <w:rFonts w:cs="Times New Roman"/>
          <w:lang w:eastAsia="en-US"/>
        </w:rPr>
        <w:t xml:space="preserve">. </w:t>
      </w:r>
    </w:p>
    <w:p w14:paraId="5675C964" w14:textId="083038B1" w:rsidR="00F661E1" w:rsidRPr="0064237D" w:rsidRDefault="00F661E1" w:rsidP="002206DF">
      <w:pPr>
        <w:pStyle w:val="Docpara"/>
        <w:numPr>
          <w:ilvl w:val="0"/>
          <w:numId w:val="42"/>
        </w:numPr>
        <w:ind w:hanging="357"/>
        <w:rPr>
          <w:rFonts w:cs="Times New Roman"/>
          <w:lang w:eastAsia="en-US"/>
        </w:rPr>
      </w:pPr>
      <w:r w:rsidRPr="0064237D">
        <w:rPr>
          <w:rFonts w:cs="Times New Roman"/>
          <w:lang w:eastAsia="en-US"/>
        </w:rPr>
        <w:t xml:space="preserve">ЕСИА запрашивает у Пользователя разрешение на предоставление ИС-Потребителю </w:t>
      </w:r>
      <w:proofErr w:type="spellStart"/>
      <w:r w:rsidRPr="0064237D">
        <w:rPr>
          <w:rFonts w:cs="Times New Roman"/>
          <w:lang w:eastAsia="en-US"/>
        </w:rPr>
        <w:t>БДн</w:t>
      </w:r>
      <w:proofErr w:type="spellEnd"/>
      <w:r w:rsidRPr="0064237D">
        <w:rPr>
          <w:rFonts w:cs="Times New Roman"/>
          <w:lang w:eastAsia="en-US"/>
        </w:rPr>
        <w:t xml:space="preserve"> доступа к персональным данным.</w:t>
      </w:r>
    </w:p>
    <w:p w14:paraId="64F650BD" w14:textId="58636E52" w:rsidR="00F661E1" w:rsidRPr="0064237D" w:rsidRDefault="00F661E1" w:rsidP="002206DF">
      <w:pPr>
        <w:pStyle w:val="Docpara"/>
        <w:numPr>
          <w:ilvl w:val="0"/>
          <w:numId w:val="42"/>
        </w:numPr>
        <w:ind w:hanging="357"/>
        <w:rPr>
          <w:rFonts w:cs="Times New Roman"/>
          <w:lang w:eastAsia="en-US"/>
        </w:rPr>
      </w:pPr>
      <w:r w:rsidRPr="0064237D">
        <w:rPr>
          <w:rFonts w:cs="Times New Roman"/>
          <w:lang w:eastAsia="en-US"/>
        </w:rPr>
        <w:lastRenderedPageBreak/>
        <w:t>Пользователь сервиса подтверждает согласие на передачу персональных данных. ЕСИА передает специальный маркер доступа для получения персональных данных в «МП Госуслуги Биометрия».</w:t>
      </w:r>
    </w:p>
    <w:p w14:paraId="681C9D9D" w14:textId="615A1D97" w:rsidR="00F661E1" w:rsidRPr="0064237D" w:rsidRDefault="00F661E1" w:rsidP="002206DF">
      <w:pPr>
        <w:pStyle w:val="Docpara"/>
        <w:numPr>
          <w:ilvl w:val="0"/>
          <w:numId w:val="42"/>
        </w:numPr>
        <w:ind w:hanging="357"/>
        <w:rPr>
          <w:rFonts w:cs="Times New Roman"/>
        </w:rPr>
      </w:pPr>
      <w:r w:rsidRPr="0064237D">
        <w:rPr>
          <w:rFonts w:cs="Times New Roman"/>
        </w:rPr>
        <w:t>МП «</w:t>
      </w:r>
      <w:r w:rsidRPr="0064237D">
        <w:rPr>
          <w:rFonts w:cs="Times New Roman"/>
          <w:lang w:eastAsia="en-US"/>
        </w:rPr>
        <w:t>Госуслуги</w:t>
      </w:r>
      <w:r w:rsidRPr="0064237D">
        <w:rPr>
          <w:rFonts w:cs="Times New Roman"/>
        </w:rPr>
        <w:t xml:space="preserve"> Биометрия» формирует запрос в Адаптер для получения расширенного результата биометрической верификации и </w:t>
      </w:r>
      <w:proofErr w:type="spellStart"/>
      <w:r w:rsidRPr="0064237D">
        <w:rPr>
          <w:rFonts w:cs="Times New Roman"/>
        </w:rPr>
        <w:t>ПДн</w:t>
      </w:r>
      <w:proofErr w:type="spellEnd"/>
      <w:r w:rsidRPr="0064237D">
        <w:rPr>
          <w:rFonts w:cs="Times New Roman"/>
        </w:rPr>
        <w:t xml:space="preserve"> в рамках созданной сессии с параметрами code2 и </w:t>
      </w:r>
      <w:proofErr w:type="spellStart"/>
      <w:r w:rsidRPr="0064237D">
        <w:rPr>
          <w:rFonts w:cs="Times New Roman"/>
        </w:rPr>
        <w:t>state</w:t>
      </w:r>
      <w:proofErr w:type="spellEnd"/>
      <w:r w:rsidRPr="0064237D">
        <w:rPr>
          <w:rFonts w:cs="Times New Roman"/>
        </w:rPr>
        <w:t>, полученными при выдаче согласия пользователем на передачу персональных данных.</w:t>
      </w:r>
    </w:p>
    <w:p w14:paraId="60D73318" w14:textId="19390074" w:rsidR="00F661E1" w:rsidRPr="0064237D" w:rsidRDefault="00F661E1" w:rsidP="002206DF">
      <w:pPr>
        <w:pStyle w:val="Docpara"/>
        <w:numPr>
          <w:ilvl w:val="0"/>
          <w:numId w:val="42"/>
        </w:numPr>
        <w:ind w:hanging="357"/>
        <w:rPr>
          <w:rFonts w:cs="Times New Roman"/>
        </w:rPr>
      </w:pPr>
      <w:r w:rsidRPr="0064237D">
        <w:rPr>
          <w:rFonts w:cs="Times New Roman"/>
        </w:rPr>
        <w:t xml:space="preserve">Адаптер генерирует параметр </w:t>
      </w:r>
      <w:proofErr w:type="spellStart"/>
      <w:r w:rsidRPr="0064237D">
        <w:rPr>
          <w:rFonts w:cs="Times New Roman"/>
        </w:rPr>
        <w:t>res_secret</w:t>
      </w:r>
      <w:proofErr w:type="spellEnd"/>
      <w:r w:rsidRPr="0064237D">
        <w:rPr>
          <w:rFonts w:cs="Times New Roman"/>
        </w:rPr>
        <w:t xml:space="preserve"> и вместе с расширенным результатом биометрической верификации Пользователя передает в ИС МФО.</w:t>
      </w:r>
    </w:p>
    <w:p w14:paraId="5B040DD2" w14:textId="1BEA6B4B" w:rsidR="00F661E1" w:rsidRPr="0064237D" w:rsidRDefault="00F661E1" w:rsidP="002206DF">
      <w:pPr>
        <w:pStyle w:val="Docpara"/>
        <w:numPr>
          <w:ilvl w:val="0"/>
          <w:numId w:val="42"/>
        </w:numPr>
        <w:ind w:hanging="357"/>
        <w:rPr>
          <w:rFonts w:cs="Times New Roman"/>
        </w:rPr>
      </w:pPr>
      <w:r w:rsidRPr="0064237D">
        <w:rPr>
          <w:rFonts w:cs="Times New Roman"/>
        </w:rPr>
        <w:t xml:space="preserve">Адаптер отправляет параметр </w:t>
      </w:r>
      <w:proofErr w:type="spellStart"/>
      <w:r w:rsidRPr="0064237D">
        <w:rPr>
          <w:rFonts w:cs="Times New Roman"/>
        </w:rPr>
        <w:t>res_secret</w:t>
      </w:r>
      <w:proofErr w:type="spellEnd"/>
      <w:r w:rsidRPr="0064237D">
        <w:rPr>
          <w:rFonts w:cs="Times New Roman"/>
        </w:rPr>
        <w:t xml:space="preserve"> в МП «Госуслуги Биометрия».</w:t>
      </w:r>
    </w:p>
    <w:p w14:paraId="397FD039" w14:textId="7C60B6BF" w:rsidR="00F661E1" w:rsidRPr="0064237D" w:rsidRDefault="00F661E1" w:rsidP="002206DF">
      <w:pPr>
        <w:pStyle w:val="Docpara"/>
        <w:numPr>
          <w:ilvl w:val="0"/>
          <w:numId w:val="42"/>
        </w:numPr>
        <w:ind w:hanging="357"/>
        <w:rPr>
          <w:rFonts w:cs="Times New Roman"/>
        </w:rPr>
      </w:pPr>
      <w:r w:rsidRPr="0064237D">
        <w:rPr>
          <w:rFonts w:cs="Times New Roman"/>
        </w:rPr>
        <w:t xml:space="preserve">Производится возврат ФЛ на заданный </w:t>
      </w:r>
      <w:proofErr w:type="spellStart"/>
      <w:r w:rsidRPr="0064237D">
        <w:rPr>
          <w:rFonts w:cs="Times New Roman"/>
        </w:rPr>
        <w:t>web</w:t>
      </w:r>
      <w:proofErr w:type="spellEnd"/>
      <w:r w:rsidRPr="0064237D">
        <w:rPr>
          <w:rFonts w:cs="Times New Roman"/>
        </w:rPr>
        <w:t xml:space="preserve">-ресурс (МФО) по переданному URL в параметре </w:t>
      </w:r>
      <w:proofErr w:type="spellStart"/>
      <w:r w:rsidRPr="0064237D">
        <w:rPr>
          <w:rFonts w:cs="Times New Roman"/>
        </w:rPr>
        <w:t>dbo_ko_public_uri</w:t>
      </w:r>
      <w:proofErr w:type="spellEnd"/>
      <w:r w:rsidRPr="0064237D">
        <w:rPr>
          <w:rFonts w:cs="Times New Roman"/>
        </w:rPr>
        <w:t xml:space="preserve"> в запросе на создание сессии верификации в п. 3, где в </w:t>
      </w:r>
      <w:proofErr w:type="spellStart"/>
      <w:r w:rsidRPr="0064237D">
        <w:rPr>
          <w:rFonts w:cs="Times New Roman"/>
        </w:rPr>
        <w:t>query</w:t>
      </w:r>
      <w:proofErr w:type="spellEnd"/>
      <w:r w:rsidRPr="0064237D">
        <w:rPr>
          <w:rFonts w:cs="Times New Roman"/>
        </w:rPr>
        <w:t xml:space="preserve">-параметрах указывается </w:t>
      </w:r>
      <w:proofErr w:type="spellStart"/>
      <w:r w:rsidRPr="0064237D">
        <w:rPr>
          <w:rFonts w:cs="Times New Roman"/>
        </w:rPr>
        <w:t>res_secret</w:t>
      </w:r>
      <w:proofErr w:type="spellEnd"/>
      <w:r w:rsidRPr="0064237D">
        <w:rPr>
          <w:rFonts w:cs="Times New Roman"/>
        </w:rPr>
        <w:t xml:space="preserve"> и </w:t>
      </w:r>
      <w:proofErr w:type="spellStart"/>
      <w:r w:rsidRPr="0064237D">
        <w:rPr>
          <w:rFonts w:cs="Times New Roman"/>
        </w:rPr>
        <w:t>status</w:t>
      </w:r>
      <w:proofErr w:type="spellEnd"/>
      <w:r w:rsidRPr="0064237D">
        <w:rPr>
          <w:rFonts w:cs="Times New Roman"/>
        </w:rPr>
        <w:t>=SUCCESS.</w:t>
      </w:r>
    </w:p>
    <w:p w14:paraId="51336A53" w14:textId="15D2C1F8" w:rsidR="00F661E1" w:rsidRDefault="00F661E1" w:rsidP="00353E00">
      <w:pPr>
        <w:pStyle w:val="Docpara"/>
        <w:rPr>
          <w:rFonts w:cs="Times New Roman"/>
        </w:rPr>
      </w:pPr>
      <w:r w:rsidRPr="00353E00">
        <w:t>Схема</w:t>
      </w:r>
      <w:r w:rsidRPr="0064237D">
        <w:rPr>
          <w:rFonts w:cs="Times New Roman"/>
        </w:rPr>
        <w:t xml:space="preserve"> процесса удаленной идентификации</w:t>
      </w:r>
      <w:r w:rsidR="007378A2">
        <w:rPr>
          <w:rFonts w:cs="Times New Roman"/>
        </w:rPr>
        <w:t xml:space="preserve"> ГИС ЕБС </w:t>
      </w:r>
      <w:proofErr w:type="spellStart"/>
      <w:r w:rsidR="007378A2" w:rsidRPr="00F80626">
        <w:t>mWeb-to-App</w:t>
      </w:r>
      <w:proofErr w:type="spellEnd"/>
      <w:r w:rsidRPr="0064237D">
        <w:rPr>
          <w:rFonts w:cs="Times New Roman"/>
        </w:rPr>
        <w:t xml:space="preserve"> с использованием МП «Госуслуги Биометрия» представлена на </w:t>
      </w:r>
      <w:r w:rsidR="00E440D7">
        <w:rPr>
          <w:rFonts w:cs="Times New Roman"/>
        </w:rPr>
        <w:t xml:space="preserve">рисунке ниже (см </w:t>
      </w:r>
      <w:r w:rsidR="00231BE0">
        <w:rPr>
          <w:rFonts w:cs="Times New Roman"/>
        </w:rPr>
        <w:fldChar w:fldCharType="begin"/>
      </w:r>
      <w:r w:rsidR="00231BE0">
        <w:rPr>
          <w:rFonts w:cs="Times New Roman"/>
        </w:rPr>
        <w:instrText xml:space="preserve"> REF _Ref231460254 \h </w:instrText>
      </w:r>
      <w:r w:rsidR="00231BE0">
        <w:rPr>
          <w:rFonts w:cs="Times New Roman"/>
        </w:rPr>
      </w:r>
      <w:r w:rsidR="00231BE0">
        <w:rPr>
          <w:rFonts w:cs="Times New Roman"/>
        </w:rPr>
        <w:fldChar w:fldCharType="separate"/>
      </w:r>
      <w:r w:rsidR="00231BE0" w:rsidRPr="00AD5266">
        <w:t xml:space="preserve">Рисунок </w:t>
      </w:r>
      <w:r w:rsidR="00231BE0">
        <w:rPr>
          <w:noProof/>
        </w:rPr>
        <w:t>1</w:t>
      </w:r>
      <w:r w:rsidR="00231BE0">
        <w:rPr>
          <w:rFonts w:cs="Times New Roman"/>
        </w:rPr>
        <w:fldChar w:fldCharType="end"/>
      </w:r>
      <w:r w:rsidR="00231BE0">
        <w:rPr>
          <w:rFonts w:cs="Times New Roman"/>
        </w:rPr>
        <w:t>)</w:t>
      </w:r>
      <w:r w:rsidRPr="0064237D">
        <w:rPr>
          <w:rFonts w:cs="Times New Roman"/>
        </w:rPr>
        <w:t>.</w:t>
      </w:r>
    </w:p>
    <w:p w14:paraId="6D8A597E" w14:textId="77777777" w:rsidR="008827B6" w:rsidRPr="00500BD8" w:rsidRDefault="008827B6" w:rsidP="00353E00">
      <w:pPr>
        <w:pStyle w:val="Docpara"/>
        <w:rPr>
          <w:rFonts w:cs="Times New Roman"/>
        </w:rPr>
      </w:pPr>
      <w:r w:rsidRPr="00353E00">
        <w:t>Более</w:t>
      </w:r>
      <w:r>
        <w:rPr>
          <w:rFonts w:cs="Times New Roman"/>
        </w:rPr>
        <w:t xml:space="preserve"> подробно описание процесса удаленной идентификации ГИС ЕБС </w:t>
      </w:r>
      <w:proofErr w:type="spellStart"/>
      <w:r w:rsidRPr="00F80626">
        <w:t>mWeb-to-App</w:t>
      </w:r>
      <w:proofErr w:type="spellEnd"/>
      <w:r>
        <w:t xml:space="preserve"> см. в </w:t>
      </w:r>
      <w:r>
        <w:rPr>
          <w:rFonts w:cs="Times New Roman"/>
        </w:rPr>
        <w:t>Методических рекомендациях по работе с Единой биометрической системой для разработчиков и</w:t>
      </w:r>
      <w:r>
        <w:t xml:space="preserve"> документе </w:t>
      </w:r>
      <w:r>
        <w:rPr>
          <w:rFonts w:cs="Times New Roman"/>
        </w:rPr>
        <w:t>«</w:t>
      </w:r>
      <w:r w:rsidRPr="00500BD8">
        <w:rPr>
          <w:rFonts w:cs="Times New Roman"/>
        </w:rPr>
        <w:t>Стандарт ГИС ЕБС.</w:t>
      </w:r>
      <w:r>
        <w:rPr>
          <w:rFonts w:cs="Times New Roman"/>
        </w:rPr>
        <w:t xml:space="preserve"> </w:t>
      </w:r>
      <w:r w:rsidRPr="00500BD8">
        <w:rPr>
          <w:rFonts w:cs="Times New Roman"/>
        </w:rPr>
        <w:t>Требования к взаимодействию информационных систем банков с мобильным приложением «Госуслуги Биометрия»</w:t>
      </w:r>
      <w:r>
        <w:rPr>
          <w:rFonts w:cs="Times New Roman"/>
        </w:rPr>
        <w:t>.</w:t>
      </w:r>
      <w:r>
        <w:rPr>
          <w:rStyle w:val="af9"/>
          <w:rFonts w:cs="Times New Roman"/>
        </w:rPr>
        <w:footnoteReference w:id="8"/>
      </w:r>
    </w:p>
    <w:p w14:paraId="69CEE1B9" w14:textId="77777777" w:rsidR="008827B6" w:rsidRPr="0064237D" w:rsidRDefault="008827B6" w:rsidP="007378A2">
      <w:pPr>
        <w:pStyle w:val="Docpara"/>
        <w:spacing w:before="240" w:after="240"/>
        <w:ind w:firstLine="709"/>
        <w:rPr>
          <w:rFonts w:cs="Times New Roman"/>
        </w:rPr>
      </w:pPr>
    </w:p>
    <w:p w14:paraId="7CA34E0F" w14:textId="77D3FFDC" w:rsidR="007378A2" w:rsidRDefault="007378A2" w:rsidP="007378A2">
      <w:pPr>
        <w:pStyle w:val="Docpara"/>
        <w:spacing w:before="240" w:after="240"/>
        <w:ind w:firstLine="709"/>
        <w:rPr>
          <w:rFonts w:cs="Times New Roman"/>
        </w:rPr>
      </w:pPr>
      <w:r>
        <w:rPr>
          <w:rFonts w:cs="Times New Roman"/>
        </w:rPr>
        <w:br w:type="page"/>
      </w:r>
    </w:p>
    <w:p w14:paraId="1B0B9C53" w14:textId="6A948314" w:rsidR="00F661E1" w:rsidRDefault="004C1E99" w:rsidP="007378A2">
      <w:pPr>
        <w:pStyle w:val="Docpara"/>
        <w:spacing w:before="240" w:after="240"/>
        <w:ind w:firstLine="0"/>
        <w:jc w:val="center"/>
        <w:rPr>
          <w:rFonts w:cs="Times New Roman"/>
        </w:rPr>
      </w:pPr>
      <w:r>
        <w:rPr>
          <w:noProof/>
        </w:rPr>
        <w:lastRenderedPageBreak/>
        <w:drawing>
          <wp:inline distT="0" distB="0" distL="0" distR="0" wp14:anchorId="44332A66" wp14:editId="13C669FA">
            <wp:extent cx="5933789" cy="8336478"/>
            <wp:effectExtent l="0" t="0" r="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980" cy="8401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B1781" w14:textId="59056B61" w:rsidR="00F9110F" w:rsidRDefault="00027C71" w:rsidP="007378A2">
      <w:pPr>
        <w:pStyle w:val="Docpara"/>
        <w:spacing w:before="240" w:after="240"/>
        <w:ind w:firstLine="709"/>
        <w:jc w:val="center"/>
        <w:rPr>
          <w:rFonts w:cs="Times New Roman"/>
        </w:rPr>
      </w:pPr>
      <w:bookmarkStart w:id="25" w:name="_Ref221030898"/>
      <w:r w:rsidRPr="00AD5266">
        <w:t xml:space="preserve">Рисунок </w:t>
      </w:r>
      <w:fldSimple w:instr=" SEQ Рисунок \* ARABIC ">
        <w:r w:rsidR="00475CA1">
          <w:rPr>
            <w:noProof/>
          </w:rPr>
          <w:t>4</w:t>
        </w:r>
      </w:fldSimple>
      <w:bookmarkEnd w:id="25"/>
      <w:r w:rsidRPr="00AD5266">
        <w:t xml:space="preserve"> </w:t>
      </w:r>
      <w:r w:rsidRPr="00AD5266">
        <w:rPr>
          <w:noProof/>
        </w:rPr>
        <w:t xml:space="preserve">– </w:t>
      </w:r>
      <w:r w:rsidR="007378A2" w:rsidRPr="00AD5266">
        <w:rPr>
          <w:noProof/>
        </w:rPr>
        <w:t>Схема</w:t>
      </w:r>
      <w:r w:rsidR="007378A2">
        <w:rPr>
          <w:noProof/>
        </w:rPr>
        <w:t xml:space="preserve"> </w:t>
      </w:r>
      <w:r w:rsidR="007378A2" w:rsidRPr="0064237D">
        <w:rPr>
          <w:rFonts w:cs="Times New Roman"/>
        </w:rPr>
        <w:t>процесса удаленной идентификации</w:t>
      </w:r>
      <w:r w:rsidR="007378A2">
        <w:rPr>
          <w:rFonts w:cs="Times New Roman"/>
        </w:rPr>
        <w:t xml:space="preserve"> ГИС ЕБС </w:t>
      </w:r>
      <w:proofErr w:type="spellStart"/>
      <w:r w:rsidR="007378A2" w:rsidRPr="00F80626">
        <w:t>mWeb-to-App</w:t>
      </w:r>
      <w:proofErr w:type="spellEnd"/>
      <w:r w:rsidR="007378A2" w:rsidRPr="0064237D">
        <w:rPr>
          <w:rFonts w:cs="Times New Roman"/>
        </w:rPr>
        <w:t xml:space="preserve"> с использованием МП «Госуслуги Биометрия»</w:t>
      </w:r>
      <w:r w:rsidR="00F9110F">
        <w:rPr>
          <w:rFonts w:cs="Times New Roman"/>
        </w:rPr>
        <w:br w:type="page"/>
      </w:r>
    </w:p>
    <w:p w14:paraId="421F49FC" w14:textId="7CD3DC9B" w:rsidR="0057550A" w:rsidRDefault="0057550A" w:rsidP="0057550A">
      <w:pPr>
        <w:pStyle w:val="22"/>
        <w:spacing w:line="360" w:lineRule="auto"/>
        <w:ind w:left="0" w:firstLine="709"/>
        <w:jc w:val="both"/>
        <w:rPr>
          <w:szCs w:val="24"/>
        </w:rPr>
      </w:pPr>
      <w:bookmarkStart w:id="26" w:name="_Toc231460145"/>
      <w:bookmarkEnd w:id="20"/>
      <w:bookmarkEnd w:id="21"/>
      <w:bookmarkEnd w:id="22"/>
      <w:r>
        <w:rPr>
          <w:szCs w:val="24"/>
        </w:rPr>
        <w:lastRenderedPageBreak/>
        <w:t xml:space="preserve">Процесс удаленной идентификации </w:t>
      </w:r>
      <w:r w:rsidRPr="0057550A">
        <w:rPr>
          <w:szCs w:val="24"/>
        </w:rPr>
        <w:t>«без голоса»</w:t>
      </w:r>
      <w:bookmarkEnd w:id="26"/>
    </w:p>
    <w:p w14:paraId="0037B732" w14:textId="27E6C8C4" w:rsidR="002344E6" w:rsidRDefault="002344E6" w:rsidP="002344E6">
      <w:pPr>
        <w:pStyle w:val="afffff7"/>
        <w:spacing w:line="360" w:lineRule="auto"/>
        <w:contextualSpacing/>
      </w:pPr>
      <w:r w:rsidRPr="00046B79">
        <w:t xml:space="preserve">Процесс удаленной идентификации «без голоса» осуществляется в исполнение требований </w:t>
      </w:r>
      <w:r w:rsidR="00C30A67" w:rsidRPr="00046B79">
        <w:t>п</w:t>
      </w:r>
      <w:r w:rsidR="00C30A67">
        <w:t>одп</w:t>
      </w:r>
      <w:r w:rsidR="00C30A67" w:rsidRPr="00046B79">
        <w:t>. 1.5</w:t>
      </w:r>
      <w:r w:rsidR="00C30A67">
        <w:t xml:space="preserve"> п. 1</w:t>
      </w:r>
      <w:r w:rsidR="00C30A67" w:rsidRPr="00046B79">
        <w:t xml:space="preserve">, </w:t>
      </w:r>
      <w:r w:rsidR="00C30A67">
        <w:t xml:space="preserve">подп. </w:t>
      </w:r>
      <w:r w:rsidR="00C30A67" w:rsidRPr="00046B79">
        <w:t>5.8</w:t>
      </w:r>
      <w:r w:rsidR="00C30A67">
        <w:t xml:space="preserve"> п. 5</w:t>
      </w:r>
      <w:r w:rsidR="00C30A67" w:rsidRPr="00046B79">
        <w:t xml:space="preserve"> </w:t>
      </w:r>
      <w:r w:rsidRPr="00046B79">
        <w:t>статьи 7 Федерального закона от 07.08.2001 г. №115-ФЗ и позволяет осуществлять идентификацию Пользователя</w:t>
      </w:r>
      <w:r>
        <w:t xml:space="preserve"> только</w:t>
      </w:r>
      <w:r w:rsidRPr="00046B79">
        <w:t xml:space="preserve"> по одной модальности «изображение лица» с использованием ЕСИА и ГИС ЕБС при приеме Пользователя на дистанционное обслуживание, дистанционном заключении договоров займа, а также позволяет ИС КА поручать банкам проведение удаленной идентификации пользователей в целях заключения с ними договоров займа, обновления информации и т.</w:t>
      </w:r>
      <w:r w:rsidRPr="007222E8">
        <w:t xml:space="preserve">д. </w:t>
      </w:r>
    </w:p>
    <w:p w14:paraId="49302F04" w14:textId="758BFDD5" w:rsidR="002344E6" w:rsidRDefault="002344E6" w:rsidP="0017444B">
      <w:pPr>
        <w:pStyle w:val="afffff7"/>
        <w:spacing w:line="360" w:lineRule="auto"/>
        <w:contextualSpacing/>
        <w:rPr>
          <w:i/>
        </w:rPr>
      </w:pPr>
      <w:r w:rsidRPr="00EA6BF6">
        <w:rPr>
          <w:i/>
        </w:rPr>
        <w:t>Примечание. В процессе удаленной идентификации «без голоса» использу</w:t>
      </w:r>
      <w:r w:rsidR="0017444B">
        <w:rPr>
          <w:i/>
        </w:rPr>
        <w:t>е</w:t>
      </w:r>
      <w:r w:rsidRPr="00EA6BF6">
        <w:rPr>
          <w:i/>
        </w:rPr>
        <w:t>тся</w:t>
      </w:r>
      <w:r w:rsidR="0017444B">
        <w:rPr>
          <w:i/>
        </w:rPr>
        <w:t xml:space="preserve"> н</w:t>
      </w:r>
      <w:r w:rsidRPr="00EA6BF6">
        <w:rPr>
          <w:i/>
        </w:rPr>
        <w:t xml:space="preserve">овая мнемоника схемы сбора </w:t>
      </w:r>
      <w:proofErr w:type="spellStart"/>
      <w:r w:rsidRPr="00EA6BF6">
        <w:rPr>
          <w:i/>
        </w:rPr>
        <w:t>БДн</w:t>
      </w:r>
      <w:proofErr w:type="spellEnd"/>
      <w:r w:rsidRPr="00EA6BF6">
        <w:rPr>
          <w:i/>
        </w:rPr>
        <w:t xml:space="preserve"> (значение </w:t>
      </w:r>
      <w:r w:rsidRPr="00EA6BF6">
        <w:rPr>
          <w:i/>
          <w:lang w:val="en-US"/>
        </w:rPr>
        <w:t>bio</w:t>
      </w:r>
      <w:r w:rsidRPr="00EA6BF6">
        <w:rPr>
          <w:i/>
        </w:rPr>
        <w:t>_</w:t>
      </w:r>
      <w:r w:rsidRPr="00EA6BF6">
        <w:rPr>
          <w:i/>
          <w:lang w:val="en-US"/>
        </w:rPr>
        <w:t>collecting</w:t>
      </w:r>
      <w:r w:rsidRPr="00EA6BF6">
        <w:rPr>
          <w:i/>
        </w:rPr>
        <w:t>_</w:t>
      </w:r>
      <w:r w:rsidRPr="00EA6BF6">
        <w:rPr>
          <w:i/>
          <w:lang w:val="en-US"/>
        </w:rPr>
        <w:t>type</w:t>
      </w:r>
      <w:r w:rsidRPr="00EA6BF6">
        <w:rPr>
          <w:i/>
        </w:rPr>
        <w:t xml:space="preserve">) </w:t>
      </w:r>
      <w:r w:rsidRPr="00EA6BF6">
        <w:rPr>
          <w:i/>
          <w:lang w:val="en-US"/>
        </w:rPr>
        <w:t>FZ</w:t>
      </w:r>
      <w:r w:rsidRPr="00EA6BF6">
        <w:rPr>
          <w:i/>
        </w:rPr>
        <w:t>_115_</w:t>
      </w:r>
      <w:r w:rsidRPr="00EA6BF6">
        <w:rPr>
          <w:i/>
          <w:lang w:val="en-US"/>
        </w:rPr>
        <w:t>face</w:t>
      </w:r>
      <w:r w:rsidRPr="00EA6BF6">
        <w:rPr>
          <w:i/>
        </w:rPr>
        <w:t>_</w:t>
      </w:r>
      <w:r w:rsidRPr="00EA6BF6">
        <w:rPr>
          <w:i/>
          <w:lang w:val="en-US"/>
        </w:rPr>
        <w:t>only</w:t>
      </w:r>
      <w:r w:rsidRPr="00EA6BF6">
        <w:rPr>
          <w:i/>
        </w:rPr>
        <w:t>.</w:t>
      </w:r>
      <w:r w:rsidR="004C2063" w:rsidRPr="004C2063">
        <w:rPr>
          <w:i/>
        </w:rPr>
        <w:t xml:space="preserve"> </w:t>
      </w:r>
    </w:p>
    <w:p w14:paraId="1695DB67" w14:textId="4191228F" w:rsidR="0028681C" w:rsidRPr="004C2063" w:rsidRDefault="0028681C" w:rsidP="0017444B">
      <w:pPr>
        <w:pStyle w:val="afffff7"/>
        <w:spacing w:line="360" w:lineRule="auto"/>
        <w:contextualSpacing/>
        <w:rPr>
          <w:i/>
        </w:rPr>
      </w:pPr>
      <w:r w:rsidRPr="0028681C">
        <w:rPr>
          <w:i/>
        </w:rPr>
        <w:t xml:space="preserve">В запросе в ЕСИА на получение </w:t>
      </w:r>
      <w:proofErr w:type="spellStart"/>
      <w:r w:rsidRPr="0028681C">
        <w:rPr>
          <w:i/>
        </w:rPr>
        <w:t>авторизационного</w:t>
      </w:r>
      <w:proofErr w:type="spellEnd"/>
      <w:r w:rsidRPr="0028681C">
        <w:rPr>
          <w:i/>
        </w:rPr>
        <w:t xml:space="preserve"> кода и маркера доступа должны быть указаны специальные области доступа (</w:t>
      </w:r>
      <w:proofErr w:type="spellStart"/>
      <w:r w:rsidRPr="0028681C">
        <w:rPr>
          <w:i/>
        </w:rPr>
        <w:t>scope</w:t>
      </w:r>
      <w:proofErr w:type="spellEnd"/>
      <w:r w:rsidRPr="0028681C">
        <w:rPr>
          <w:i/>
        </w:rPr>
        <w:t xml:space="preserve">) </w:t>
      </w:r>
      <w:proofErr w:type="spellStart"/>
      <w:r w:rsidRPr="0028681C">
        <w:rPr>
          <w:i/>
        </w:rPr>
        <w:t>bio_face</w:t>
      </w:r>
      <w:proofErr w:type="spellEnd"/>
      <w:r w:rsidRPr="0028681C">
        <w:rPr>
          <w:i/>
        </w:rPr>
        <w:t xml:space="preserve"> и </w:t>
      </w:r>
      <w:proofErr w:type="spellStart"/>
      <w:r w:rsidRPr="0028681C">
        <w:rPr>
          <w:i/>
        </w:rPr>
        <w:t>ext_auth_result_face</w:t>
      </w:r>
      <w:proofErr w:type="spellEnd"/>
      <w:r w:rsidRPr="0028681C">
        <w:rPr>
          <w:i/>
        </w:rPr>
        <w:t xml:space="preserve"> (совместно с базовым </w:t>
      </w:r>
      <w:proofErr w:type="spellStart"/>
      <w:r w:rsidRPr="0028681C">
        <w:rPr>
          <w:i/>
        </w:rPr>
        <w:t>openid</w:t>
      </w:r>
      <w:proofErr w:type="spellEnd"/>
      <w:r w:rsidRPr="0028681C">
        <w:rPr>
          <w:i/>
        </w:rPr>
        <w:t>). Подробнее про особенности указания области доступа (</w:t>
      </w:r>
      <w:proofErr w:type="spellStart"/>
      <w:r w:rsidRPr="0028681C">
        <w:rPr>
          <w:i/>
        </w:rPr>
        <w:t>scope</w:t>
      </w:r>
      <w:proofErr w:type="spellEnd"/>
      <w:r w:rsidRPr="0028681C">
        <w:rPr>
          <w:i/>
        </w:rPr>
        <w:t>) см. Методические рекомендации по использованию ЕСИА.</w:t>
      </w:r>
      <w:r w:rsidR="00D6159C">
        <w:rPr>
          <w:rStyle w:val="af9"/>
          <w:i/>
        </w:rPr>
        <w:footnoteReference w:id="9"/>
      </w:r>
    </w:p>
    <w:p w14:paraId="33105842" w14:textId="77777777" w:rsidR="002344E6" w:rsidRPr="007222E8" w:rsidRDefault="002344E6" w:rsidP="002344E6">
      <w:pPr>
        <w:pStyle w:val="afffff7"/>
        <w:spacing w:line="360" w:lineRule="auto"/>
        <w:contextualSpacing/>
      </w:pPr>
      <w:r w:rsidRPr="007222E8">
        <w:t>Процесс удаленной идентификации «без голоса» подразумевает взаимодействие между следующими участниками:</w:t>
      </w:r>
    </w:p>
    <w:p w14:paraId="1516A1F6" w14:textId="77777777" w:rsidR="002344E6" w:rsidRPr="007222E8" w:rsidRDefault="002344E6" w:rsidP="002344E6">
      <w:pPr>
        <w:pStyle w:val="10"/>
      </w:pPr>
      <w:r w:rsidRPr="007222E8">
        <w:t>ГИС ЕБС;</w:t>
      </w:r>
    </w:p>
    <w:p w14:paraId="205026DF" w14:textId="77777777" w:rsidR="002344E6" w:rsidRPr="007222E8" w:rsidRDefault="002344E6" w:rsidP="002344E6">
      <w:pPr>
        <w:pStyle w:val="10"/>
      </w:pPr>
      <w:r w:rsidRPr="007222E8">
        <w:t>ЕСИА;</w:t>
      </w:r>
    </w:p>
    <w:p w14:paraId="3DEFFDF2" w14:textId="6A0EBF09" w:rsidR="002344E6" w:rsidRPr="002344E6" w:rsidRDefault="002344E6" w:rsidP="002344E6">
      <w:pPr>
        <w:pStyle w:val="10"/>
      </w:pPr>
      <w:r w:rsidRPr="007222E8">
        <w:t xml:space="preserve">ИС КА в </w:t>
      </w:r>
      <w:r w:rsidRPr="002344E6">
        <w:t xml:space="preserve">роли Потребителя </w:t>
      </w:r>
      <w:proofErr w:type="spellStart"/>
      <w:r w:rsidRPr="002344E6">
        <w:t>БДн</w:t>
      </w:r>
      <w:proofErr w:type="spellEnd"/>
      <w:r w:rsidRPr="002344E6">
        <w:t xml:space="preserve"> и Адаптер на стороне КА;</w:t>
      </w:r>
    </w:p>
    <w:p w14:paraId="3AEE0AF3" w14:textId="77777777" w:rsidR="002344E6" w:rsidRPr="007222E8" w:rsidRDefault="002344E6" w:rsidP="002344E6">
      <w:pPr>
        <w:pStyle w:val="10"/>
      </w:pPr>
      <w:r w:rsidRPr="002344E6">
        <w:t xml:space="preserve">Пользователь, зарегистрированный в ГИС ЕБС и ЕСИА, взаимодействующий </w:t>
      </w:r>
      <w:r w:rsidRPr="007222E8">
        <w:t xml:space="preserve">с ИС КА. </w:t>
      </w:r>
    </w:p>
    <w:p w14:paraId="0F9E4440" w14:textId="7BA68486" w:rsidR="0057550A" w:rsidRPr="007222E8" w:rsidRDefault="002344E6" w:rsidP="002344E6">
      <w:pPr>
        <w:pStyle w:val="afffff7"/>
        <w:spacing w:line="360" w:lineRule="auto"/>
        <w:contextualSpacing/>
      </w:pPr>
      <w:r w:rsidRPr="007222E8">
        <w:t xml:space="preserve">В процессе удаленной идентификации «без голоса» происходит последовательное прохождение аутентификации в ЕСИА по логину/паролю и верификации в ГИС ЕБС по степени схожести </w:t>
      </w:r>
      <w:proofErr w:type="spellStart"/>
      <w:r w:rsidRPr="007222E8">
        <w:t>БДн</w:t>
      </w:r>
      <w:proofErr w:type="spellEnd"/>
      <w:r w:rsidRPr="007222E8">
        <w:t xml:space="preserve"> посредством функционала удаленной идентификации только по одной модальности «изображение лица»</w:t>
      </w:r>
      <w:r>
        <w:t xml:space="preserve"> (</w:t>
      </w:r>
      <w:r w:rsidRPr="007222E8">
        <w:t xml:space="preserve">с </w:t>
      </w:r>
      <w:r w:rsidR="00AE5A75" w:rsidRPr="007222E8">
        <w:t>использованием</w:t>
      </w:r>
      <w:r w:rsidR="00AE5A75">
        <w:t xml:space="preserve"> </w:t>
      </w:r>
      <w:r w:rsidR="00AE5A75" w:rsidRPr="00665DF5">
        <w:t>(</w:t>
      </w:r>
      <w:r w:rsidR="00AE5A75">
        <w:rPr>
          <w:lang w:val="en-US"/>
        </w:rPr>
        <w:t>a</w:t>
      </w:r>
      <w:r w:rsidR="00AE5A75">
        <w:t>) мобильного устройства с</w:t>
      </w:r>
      <w:r w:rsidR="00AE5A75" w:rsidRPr="007222E8">
        <w:t xml:space="preserve"> МП «Госуслуги Биометрия»</w:t>
      </w:r>
      <w:r w:rsidR="00AE5A75">
        <w:t xml:space="preserve"> и</w:t>
      </w:r>
      <w:r w:rsidR="00AE5A75" w:rsidRPr="007222E8">
        <w:t xml:space="preserve"> МП ИС КА</w:t>
      </w:r>
      <w:r w:rsidR="00AE5A75" w:rsidRPr="00665DF5">
        <w:t xml:space="preserve"> (</w:t>
      </w:r>
      <w:r w:rsidR="00AE5A75">
        <w:t>также допустимо с мобильной браузерной веб-версией МП ИС КА</w:t>
      </w:r>
      <w:r w:rsidR="00AE5A75" w:rsidRPr="00665DF5">
        <w:t>)</w:t>
      </w:r>
      <w:r w:rsidR="00AE5A75">
        <w:t>, либо (</w:t>
      </w:r>
      <w:r w:rsidR="00AE5A75">
        <w:rPr>
          <w:lang w:val="en-US"/>
        </w:rPr>
        <w:t>b</w:t>
      </w:r>
      <w:r w:rsidR="00AE5A75" w:rsidRPr="00665DF5">
        <w:t xml:space="preserve">) </w:t>
      </w:r>
      <w:r w:rsidR="00AE5A75">
        <w:t>с использованием ПК и веб-браузера)</w:t>
      </w:r>
      <w:r w:rsidRPr="007222E8">
        <w:t>.</w:t>
      </w:r>
    </w:p>
    <w:p w14:paraId="45ACF55C" w14:textId="1A4BA2BE" w:rsidR="0057550A" w:rsidRPr="002344E6" w:rsidRDefault="0057550A" w:rsidP="0057550A">
      <w:pPr>
        <w:pStyle w:val="afffff7"/>
        <w:spacing w:line="360" w:lineRule="auto"/>
        <w:contextualSpacing/>
      </w:pPr>
      <w:r w:rsidRPr="007222E8">
        <w:t xml:space="preserve">В процессе удаленной идентификации «без голоса» может быть использована биометрия с типом: а) «Стандартная» или б) «Подтвержденная» (полученная путем биометрической регистрации в рамках процесса 115-ФЗ или повышения уровня биометрии с типом «Стандартная» до типа «Подтвержденная). Используется только модальность «изображение </w:t>
      </w:r>
      <w:r w:rsidRPr="002344E6">
        <w:t>лица».</w:t>
      </w:r>
      <w:r w:rsidR="002344E6" w:rsidRPr="002344E6">
        <w:t xml:space="preserve"> Пользователь должен иметь подтвержденную УЗ ЕСИА.</w:t>
      </w:r>
    </w:p>
    <w:p w14:paraId="191C2A95" w14:textId="6F602C9B" w:rsidR="0057550A" w:rsidRPr="00CF026A" w:rsidRDefault="0057550A" w:rsidP="0057550A">
      <w:pPr>
        <w:pStyle w:val="afffff7"/>
        <w:spacing w:after="120" w:line="360" w:lineRule="auto"/>
        <w:contextualSpacing/>
      </w:pPr>
      <w:r w:rsidRPr="007222E8">
        <w:lastRenderedPageBreak/>
        <w:t xml:space="preserve">На </w:t>
      </w:r>
      <w:r w:rsidR="00475CA1">
        <w:t xml:space="preserve">рисунках ниже </w:t>
      </w:r>
      <w:r w:rsidRPr="007222E8">
        <w:t>представлен</w:t>
      </w:r>
      <w:r w:rsidR="00475CA1">
        <w:t>ы</w:t>
      </w:r>
      <w:r w:rsidRPr="007222E8">
        <w:t xml:space="preserve"> схема процесса удаленной идентификации «без голоса» с использованием мобильного устройства</w:t>
      </w:r>
      <w:r w:rsidR="00475CA1">
        <w:t xml:space="preserve"> (см. </w:t>
      </w:r>
      <w:r w:rsidR="00475CA1">
        <w:fldChar w:fldCharType="begin"/>
      </w:r>
      <w:r w:rsidR="00475CA1">
        <w:instrText xml:space="preserve"> REF _Ref231458872 \h </w:instrText>
      </w:r>
      <w:r w:rsidR="00475CA1">
        <w:fldChar w:fldCharType="separate"/>
      </w:r>
      <w:r w:rsidR="00475CA1" w:rsidRPr="00AD5266">
        <w:t xml:space="preserve">Рисунок </w:t>
      </w:r>
      <w:r w:rsidR="00475CA1">
        <w:rPr>
          <w:noProof/>
        </w:rPr>
        <w:t>5</w:t>
      </w:r>
      <w:r w:rsidR="00475CA1">
        <w:fldChar w:fldCharType="end"/>
      </w:r>
      <w:r w:rsidR="00475CA1">
        <w:t>) и</w:t>
      </w:r>
      <w:r w:rsidRPr="007222E8">
        <w:t xml:space="preserve"> схема процесса удаленной идентификации «без голоса» с </w:t>
      </w:r>
      <w:r w:rsidRPr="00CF026A">
        <w:t>использованием браузера</w:t>
      </w:r>
      <w:r w:rsidR="00475CA1">
        <w:t xml:space="preserve"> (см. </w:t>
      </w:r>
      <w:r w:rsidR="00475CA1">
        <w:fldChar w:fldCharType="begin"/>
      </w:r>
      <w:r w:rsidR="00475CA1">
        <w:instrText xml:space="preserve"> REF _Ref231458883 \h </w:instrText>
      </w:r>
      <w:r w:rsidR="00475CA1">
        <w:fldChar w:fldCharType="separate"/>
      </w:r>
      <w:r w:rsidR="00475CA1" w:rsidRPr="00AD5266">
        <w:t xml:space="preserve">Рисунок </w:t>
      </w:r>
      <w:r w:rsidR="00475CA1">
        <w:rPr>
          <w:noProof/>
        </w:rPr>
        <w:t>6</w:t>
      </w:r>
      <w:r w:rsidR="00475CA1">
        <w:fldChar w:fldCharType="end"/>
      </w:r>
      <w:r w:rsidR="00475CA1">
        <w:t>)</w:t>
      </w:r>
      <w:r w:rsidRPr="00CF026A">
        <w:t>.</w:t>
      </w:r>
    </w:p>
    <w:p w14:paraId="689A5BE3" w14:textId="77777777" w:rsidR="0057550A" w:rsidRPr="00CF026A" w:rsidRDefault="0057550A" w:rsidP="0057550A">
      <w:pPr>
        <w:pStyle w:val="afffff7"/>
        <w:spacing w:line="360" w:lineRule="auto"/>
        <w:contextualSpacing/>
        <w:rPr>
          <w:b/>
        </w:rPr>
      </w:pPr>
      <w:r w:rsidRPr="00CF026A">
        <w:rPr>
          <w:b/>
        </w:rPr>
        <w:t xml:space="preserve">Алгоритм реализации процесса удаленной идентификации «без голоса»: </w:t>
      </w:r>
    </w:p>
    <w:p w14:paraId="00D149D2" w14:textId="77777777" w:rsidR="0000052D" w:rsidRPr="00F5194B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Пользователь обращается (с использованием МП КА или веб-браузера) к ИС КА с ролью Потребителя </w:t>
      </w:r>
      <w:proofErr w:type="spellStart"/>
      <w:r w:rsidRPr="00F5194B">
        <w:rPr>
          <w:sz w:val="24"/>
          <w:szCs w:val="24"/>
        </w:rPr>
        <w:t>БДн</w:t>
      </w:r>
      <w:proofErr w:type="spellEnd"/>
      <w:r w:rsidRPr="00F5194B">
        <w:rPr>
          <w:sz w:val="24"/>
          <w:szCs w:val="24"/>
        </w:rPr>
        <w:t xml:space="preserve"> для получения услуги, требующей прохождения удаленной идентификации «без голоса».</w:t>
      </w:r>
    </w:p>
    <w:p w14:paraId="7809A05A" w14:textId="77777777" w:rsidR="0000052D" w:rsidRPr="00F5194B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ИС КА с ролью Потребителя </w:t>
      </w:r>
      <w:proofErr w:type="spellStart"/>
      <w:r w:rsidRPr="00F5194B">
        <w:rPr>
          <w:sz w:val="24"/>
          <w:szCs w:val="24"/>
        </w:rPr>
        <w:t>БДн</w:t>
      </w:r>
      <w:proofErr w:type="spellEnd"/>
      <w:r w:rsidRPr="00F5194B">
        <w:rPr>
          <w:sz w:val="24"/>
          <w:szCs w:val="24"/>
        </w:rPr>
        <w:t xml:space="preserve"> отправляет запрос в Адаптер на создание сессии между ИС КА и Адаптером.</w:t>
      </w:r>
    </w:p>
    <w:p w14:paraId="24599D33" w14:textId="77777777" w:rsidR="0000052D" w:rsidRPr="00F5194B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Адаптер при получении запроса от ИС КА с ролью Потребителя </w:t>
      </w:r>
      <w:proofErr w:type="spellStart"/>
      <w:r w:rsidRPr="00F5194B">
        <w:rPr>
          <w:sz w:val="24"/>
          <w:szCs w:val="24"/>
        </w:rPr>
        <w:t>БДн</w:t>
      </w:r>
      <w:proofErr w:type="spellEnd"/>
      <w:r w:rsidRPr="00F5194B">
        <w:rPr>
          <w:sz w:val="24"/>
          <w:szCs w:val="24"/>
        </w:rPr>
        <w:t xml:space="preserve">, сформированного в п. 2, проверяет запрос и возвращает в ИС КА код успеха (ОК) в случае </w:t>
      </w:r>
      <w:r>
        <w:rPr>
          <w:sz w:val="24"/>
          <w:szCs w:val="24"/>
        </w:rPr>
        <w:t xml:space="preserve">успешной </w:t>
      </w:r>
      <w:r w:rsidRPr="00F5194B">
        <w:rPr>
          <w:sz w:val="24"/>
          <w:szCs w:val="24"/>
        </w:rPr>
        <w:t>проверки.</w:t>
      </w:r>
    </w:p>
    <w:p w14:paraId="1CF08053" w14:textId="77777777" w:rsidR="0000052D" w:rsidRPr="00F5194B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Если параметр </w:t>
      </w:r>
      <w:proofErr w:type="spellStart"/>
      <w:r w:rsidRPr="00F5194B">
        <w:rPr>
          <w:sz w:val="24"/>
          <w:szCs w:val="24"/>
        </w:rPr>
        <w:t>bio_collecting_type</w:t>
      </w:r>
      <w:proofErr w:type="spellEnd"/>
      <w:r w:rsidRPr="00F5194B">
        <w:rPr>
          <w:sz w:val="24"/>
          <w:szCs w:val="24"/>
        </w:rPr>
        <w:t xml:space="preserve"> в запросе на шаге 2 принимает значение FZ115_face_only (мнемоника схемы сбора </w:t>
      </w:r>
      <w:proofErr w:type="spellStart"/>
      <w:r w:rsidRPr="00F5194B">
        <w:rPr>
          <w:sz w:val="24"/>
          <w:szCs w:val="24"/>
        </w:rPr>
        <w:t>БДн</w:t>
      </w:r>
      <w:proofErr w:type="spellEnd"/>
      <w:r w:rsidRPr="00F5194B">
        <w:rPr>
          <w:sz w:val="24"/>
          <w:szCs w:val="24"/>
        </w:rPr>
        <w:t>), то устройством Пользователя далее выполняется запрос в Адаптер для старта процесса аутентификации с использованием ЕСИА и ЕБС. Адаптер получает запрос</w:t>
      </w:r>
      <w:r>
        <w:rPr>
          <w:sz w:val="24"/>
          <w:szCs w:val="24"/>
        </w:rPr>
        <w:t xml:space="preserve"> </w:t>
      </w:r>
      <w:r w:rsidRPr="00F5194B">
        <w:rPr>
          <w:sz w:val="24"/>
          <w:szCs w:val="24"/>
        </w:rPr>
        <w:t>и формирует в ответе запрос для перенаправления Пользователя на ЕСИА с целью аутентификации пользователя.</w:t>
      </w:r>
    </w:p>
    <w:p w14:paraId="5177BEFA" w14:textId="77777777" w:rsidR="0000052D" w:rsidRPr="00F5194B" w:rsidRDefault="0000052D" w:rsidP="0000052D">
      <w:pPr>
        <w:pStyle w:val="affff8"/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Адаптер перенаправляет устройство Пользователя на запрос в ЕСИА на метод …/v2/</w:t>
      </w:r>
      <w:proofErr w:type="spellStart"/>
      <w:r w:rsidRPr="00F5194B">
        <w:rPr>
          <w:sz w:val="24"/>
          <w:szCs w:val="24"/>
        </w:rPr>
        <w:t>ac</w:t>
      </w:r>
      <w:proofErr w:type="spellEnd"/>
      <w:r w:rsidRPr="00F5194B">
        <w:rPr>
          <w:sz w:val="24"/>
          <w:szCs w:val="24"/>
        </w:rPr>
        <w:t>:</w:t>
      </w:r>
    </w:p>
    <w:p w14:paraId="79E659F4" w14:textId="77777777" w:rsidR="0000052D" w:rsidRPr="00F5194B" w:rsidRDefault="0000052D" w:rsidP="0000052D">
      <w:pPr>
        <w:pStyle w:val="affff8"/>
        <w:numPr>
          <w:ilvl w:val="1"/>
          <w:numId w:val="51"/>
        </w:numPr>
        <w:tabs>
          <w:tab w:val="left" w:pos="1134"/>
        </w:tabs>
        <w:spacing w:line="360" w:lineRule="auto"/>
        <w:ind w:left="1168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в случае если устройство Пользователя – мобильное устройство с МП КА, то МП КА выполняет через встраиваемую в МП КА библиотеку </w:t>
      </w:r>
      <w:proofErr w:type="spellStart"/>
      <w:r w:rsidRPr="00F5194B">
        <w:rPr>
          <w:sz w:val="24"/>
          <w:szCs w:val="24"/>
        </w:rPr>
        <w:t>ЕБС.Sdk.Adapter</w:t>
      </w:r>
      <w:proofErr w:type="spellEnd"/>
      <w:r w:rsidRPr="00F5194B">
        <w:rPr>
          <w:sz w:val="24"/>
          <w:szCs w:val="24"/>
        </w:rPr>
        <w:t xml:space="preserve"> проверку наличия установленного МП «Госуслуги Биометрия» на мобильном устройстве. Если МП «Госуслуги Биометрия» не установлено на мобильном устройстве, то библиотека </w:t>
      </w:r>
      <w:proofErr w:type="spellStart"/>
      <w:r w:rsidRPr="00F5194B">
        <w:rPr>
          <w:sz w:val="24"/>
          <w:szCs w:val="24"/>
        </w:rPr>
        <w:t>ЕБС.Sdk.Adapter</w:t>
      </w:r>
      <w:proofErr w:type="spellEnd"/>
      <w:r w:rsidRPr="00F5194B">
        <w:rPr>
          <w:sz w:val="24"/>
          <w:szCs w:val="24"/>
        </w:rPr>
        <w:t xml:space="preserve"> перенаправляет Пользователя в соответствующий магазин приложений мобильной платформы для установки МП «Госуслуги Биометрия». Если МП «Госуслуги Биометрия» установлено на мобильном устройстве, то выполняется переход в установленное МП «Госуслуги Биометрия». Далее МП «Госуслуги Биометрия» выполняет запрос на авторизацию в ЕСИА.</w:t>
      </w:r>
    </w:p>
    <w:p w14:paraId="1515DD61" w14:textId="77777777" w:rsidR="0000052D" w:rsidRPr="00F5194B" w:rsidRDefault="0000052D" w:rsidP="0000052D">
      <w:pPr>
        <w:pStyle w:val="affff8"/>
        <w:numPr>
          <w:ilvl w:val="1"/>
          <w:numId w:val="51"/>
        </w:numPr>
        <w:tabs>
          <w:tab w:val="left" w:pos="1134"/>
        </w:tabs>
        <w:spacing w:line="360" w:lineRule="auto"/>
        <w:ind w:left="1168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в случае если устройство Пользователя – ПК с веб-браузером, то запрос на авторизацию в ЕСИА отправляется из веб-браузера.</w:t>
      </w:r>
    </w:p>
    <w:p w14:paraId="02DA8FE9" w14:textId="77777777" w:rsidR="0000052D" w:rsidRPr="00F5194B" w:rsidRDefault="0000052D" w:rsidP="0000052D">
      <w:pPr>
        <w:pStyle w:val="affff8"/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Запрос на авторизацию в ЕСИА выполняется по методу получения </w:t>
      </w:r>
      <w:proofErr w:type="spellStart"/>
      <w:r w:rsidRPr="00F5194B">
        <w:rPr>
          <w:sz w:val="24"/>
          <w:szCs w:val="24"/>
        </w:rPr>
        <w:t>авторизационного</w:t>
      </w:r>
      <w:proofErr w:type="spellEnd"/>
      <w:r w:rsidRPr="00F5194B">
        <w:rPr>
          <w:sz w:val="24"/>
          <w:szCs w:val="24"/>
        </w:rPr>
        <w:t xml:space="preserve"> кода…/v2/</w:t>
      </w:r>
      <w:proofErr w:type="spellStart"/>
      <w:r w:rsidRPr="00F5194B">
        <w:rPr>
          <w:sz w:val="24"/>
          <w:szCs w:val="24"/>
        </w:rPr>
        <w:t>ac</w:t>
      </w:r>
      <w:proofErr w:type="spellEnd"/>
      <w:r w:rsidRPr="00F5194B">
        <w:rPr>
          <w:rStyle w:val="af9"/>
          <w:sz w:val="24"/>
          <w:szCs w:val="24"/>
        </w:rPr>
        <w:footnoteReference w:id="10"/>
      </w:r>
      <w:r w:rsidRPr="00F5194B">
        <w:rPr>
          <w:sz w:val="24"/>
          <w:szCs w:val="24"/>
        </w:rPr>
        <w:t>.</w:t>
      </w:r>
    </w:p>
    <w:p w14:paraId="15CF7D91" w14:textId="77777777" w:rsidR="0000052D" w:rsidRPr="00F5194B" w:rsidRDefault="0000052D" w:rsidP="0000052D">
      <w:pPr>
        <w:pStyle w:val="affff8"/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i/>
          <w:sz w:val="24"/>
          <w:szCs w:val="24"/>
        </w:rPr>
        <w:t xml:space="preserve">Подпись проверяется ЕСИА. </w:t>
      </w:r>
      <w:bookmarkStart w:id="27" w:name="_Hlk237604478"/>
      <w:r w:rsidRPr="00F5194B">
        <w:rPr>
          <w:i/>
          <w:sz w:val="24"/>
          <w:szCs w:val="24"/>
        </w:rPr>
        <w:t>Используются сертифицированные СКЗИ класса не ниже КС3</w:t>
      </w:r>
      <w:bookmarkEnd w:id="27"/>
      <w:r>
        <w:rPr>
          <w:i/>
          <w:sz w:val="24"/>
          <w:szCs w:val="24"/>
        </w:rPr>
        <w:t>.</w:t>
      </w:r>
    </w:p>
    <w:p w14:paraId="5410E5B0" w14:textId="77777777" w:rsidR="0000052D" w:rsidRPr="00F5194B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lastRenderedPageBreak/>
        <w:t>Пользователь перенаправляется по сформированной ссылке на ЕСИА для прохождения аутентификации:</w:t>
      </w:r>
    </w:p>
    <w:p w14:paraId="274882C1" w14:textId="77777777" w:rsidR="0000052D" w:rsidRPr="00F5194B" w:rsidRDefault="0000052D" w:rsidP="0000052D">
      <w:pPr>
        <w:pStyle w:val="affff8"/>
        <w:numPr>
          <w:ilvl w:val="1"/>
          <w:numId w:val="51"/>
        </w:numPr>
        <w:tabs>
          <w:tab w:val="left" w:pos="1134"/>
        </w:tabs>
        <w:spacing w:line="360" w:lineRule="auto"/>
        <w:ind w:left="1168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в случае если устройство Пользователя – мобильное устройство с МП КА и МП «Госуслуги Биометрия», то МП «Госуслуги Биометрия» выполняет запрос на аутентификацию Пользователя в ЕСИА;</w:t>
      </w:r>
    </w:p>
    <w:p w14:paraId="23CCFC95" w14:textId="77777777" w:rsidR="0000052D" w:rsidRPr="00F5194B" w:rsidRDefault="0000052D" w:rsidP="0000052D">
      <w:pPr>
        <w:pStyle w:val="affff8"/>
        <w:numPr>
          <w:ilvl w:val="1"/>
          <w:numId w:val="51"/>
        </w:numPr>
        <w:tabs>
          <w:tab w:val="left" w:pos="1134"/>
        </w:tabs>
        <w:spacing w:line="360" w:lineRule="auto"/>
        <w:ind w:left="1168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в случае если устройство Пользователя – ПК с веб-браузером, то запрос на аутентификацию Пользователя в ЕСИА отправляется из веб-браузера.</w:t>
      </w:r>
    </w:p>
    <w:p w14:paraId="0A02AB23" w14:textId="1EB0B13F" w:rsidR="0000052D" w:rsidRPr="00F64DDF" w:rsidRDefault="0000052D" w:rsidP="0000052D">
      <w:pPr>
        <w:pStyle w:val="affff8"/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64DDF">
        <w:rPr>
          <w:sz w:val="24"/>
          <w:szCs w:val="24"/>
        </w:rPr>
        <w:t xml:space="preserve">Пользователь проходит аутентификацию и даёт согласие на удаленную идентификацию «без голоса», после чего выполняется </w:t>
      </w:r>
      <w:r w:rsidR="008A6650" w:rsidRPr="00F64DDF">
        <w:rPr>
          <w:sz w:val="24"/>
          <w:szCs w:val="24"/>
        </w:rPr>
        <w:t xml:space="preserve">перенаправление </w:t>
      </w:r>
      <w:r w:rsidR="00E707D7" w:rsidRPr="00F64DDF">
        <w:rPr>
          <w:sz w:val="24"/>
          <w:szCs w:val="24"/>
        </w:rPr>
        <w:t>на</w:t>
      </w:r>
      <w:r w:rsidRPr="00F64DDF">
        <w:rPr>
          <w:sz w:val="24"/>
          <w:szCs w:val="24"/>
        </w:rPr>
        <w:t xml:space="preserve"> Адаптер. </w:t>
      </w:r>
    </w:p>
    <w:p w14:paraId="7B8C8930" w14:textId="608BA930" w:rsidR="00E707D7" w:rsidRPr="00F64DDF" w:rsidRDefault="00E707D7" w:rsidP="00E707D7">
      <w:pPr>
        <w:pStyle w:val="affff8"/>
        <w:numPr>
          <w:ilvl w:val="0"/>
          <w:numId w:val="5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64DDF">
        <w:rPr>
          <w:sz w:val="24"/>
          <w:szCs w:val="24"/>
        </w:rPr>
        <w:t>Пользователь перенаправляется на Адаптер с запросом на получение доступа к биометрической верификации (</w:t>
      </w:r>
      <w:r w:rsidRPr="00F64DDF">
        <w:rPr>
          <w:sz w:val="24"/>
          <w:szCs w:val="24"/>
          <w:lang w:val="en-US"/>
        </w:rPr>
        <w:t>code</w:t>
      </w:r>
      <w:r w:rsidRPr="00F64DDF">
        <w:rPr>
          <w:sz w:val="24"/>
          <w:szCs w:val="24"/>
        </w:rPr>
        <w:t xml:space="preserve">, </w:t>
      </w:r>
      <w:r w:rsidRPr="00F64DDF">
        <w:rPr>
          <w:sz w:val="24"/>
          <w:szCs w:val="24"/>
          <w:lang w:val="en-US"/>
        </w:rPr>
        <w:t>state</w:t>
      </w:r>
      <w:r w:rsidRPr="00F64DDF">
        <w:rPr>
          <w:sz w:val="24"/>
          <w:szCs w:val="24"/>
        </w:rPr>
        <w:t xml:space="preserve">, </w:t>
      </w:r>
      <w:r w:rsidRPr="00F64DDF">
        <w:rPr>
          <w:sz w:val="24"/>
          <w:szCs w:val="24"/>
          <w:lang w:val="en-US"/>
        </w:rPr>
        <w:t>cookie</w:t>
      </w:r>
      <w:r w:rsidRPr="00F64DDF">
        <w:rPr>
          <w:sz w:val="24"/>
          <w:szCs w:val="24"/>
        </w:rPr>
        <w:t>).</w:t>
      </w:r>
    </w:p>
    <w:p w14:paraId="236C0A60" w14:textId="47618B71" w:rsidR="0000052D" w:rsidRPr="00F64DDF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bookmarkStart w:id="28" w:name="_Hlk237452126"/>
      <w:r w:rsidRPr="00F64DDF">
        <w:rPr>
          <w:sz w:val="24"/>
          <w:szCs w:val="24"/>
        </w:rPr>
        <w:t xml:space="preserve">Адаптер </w:t>
      </w:r>
      <w:r w:rsidR="00EF3278" w:rsidRPr="00F64DDF">
        <w:rPr>
          <w:sz w:val="24"/>
          <w:szCs w:val="24"/>
        </w:rPr>
        <w:t xml:space="preserve">принимает запрос из п. 6 и </w:t>
      </w:r>
      <w:r w:rsidRPr="00F64DDF">
        <w:rPr>
          <w:sz w:val="24"/>
          <w:szCs w:val="24"/>
        </w:rPr>
        <w:t>обращается в ЕСИА по специальной ссылке …/v3/</w:t>
      </w:r>
      <w:proofErr w:type="spellStart"/>
      <w:r w:rsidRPr="00F64DDF">
        <w:rPr>
          <w:sz w:val="24"/>
          <w:szCs w:val="24"/>
        </w:rPr>
        <w:t>te</w:t>
      </w:r>
      <w:proofErr w:type="spellEnd"/>
      <w:r w:rsidRPr="00F64DDF">
        <w:rPr>
          <w:sz w:val="24"/>
          <w:szCs w:val="24"/>
        </w:rPr>
        <w:t xml:space="preserve"> для получения access_token#1 в ЕСИА.</w:t>
      </w:r>
      <w:r w:rsidRPr="00F64DDF">
        <w:rPr>
          <w:rStyle w:val="af9"/>
          <w:sz w:val="24"/>
          <w:szCs w:val="24"/>
        </w:rPr>
        <w:footnoteReference w:id="11"/>
      </w:r>
      <w:r w:rsidRPr="00F64DDF">
        <w:rPr>
          <w:sz w:val="24"/>
          <w:szCs w:val="24"/>
        </w:rPr>
        <w:t xml:space="preserve"> В запросе передаются следующие обязательные параметры:</w:t>
      </w:r>
    </w:p>
    <w:p w14:paraId="02D6C23F" w14:textId="77777777" w:rsidR="0000052D" w:rsidRPr="00F64DDF" w:rsidRDefault="0000052D" w:rsidP="0000052D">
      <w:pPr>
        <w:pStyle w:val="10"/>
        <w:tabs>
          <w:tab w:val="left" w:pos="1134"/>
        </w:tabs>
      </w:pPr>
      <w:proofErr w:type="spellStart"/>
      <w:r w:rsidRPr="00F64DDF">
        <w:t>client_secret</w:t>
      </w:r>
      <w:proofErr w:type="spellEnd"/>
      <w:r w:rsidRPr="00F64DDF">
        <w:t xml:space="preserve"> (client_secret2)– заполняется значением, полученным в настоящем пункте выше;</w:t>
      </w:r>
    </w:p>
    <w:p w14:paraId="03E6954D" w14:textId="77777777" w:rsidR="0000052D" w:rsidRPr="00F5194B" w:rsidRDefault="0000052D" w:rsidP="0000052D">
      <w:pPr>
        <w:pStyle w:val="10"/>
        <w:tabs>
          <w:tab w:val="left" w:pos="1134"/>
        </w:tabs>
      </w:pPr>
      <w:proofErr w:type="spellStart"/>
      <w:r w:rsidRPr="00F64DDF">
        <w:t>client_id</w:t>
      </w:r>
      <w:proofErr w:type="spellEnd"/>
      <w:r w:rsidRPr="00F64DDF">
        <w:t xml:space="preserve"> – идентификатор </w:t>
      </w:r>
      <w:r w:rsidRPr="00F5194B">
        <w:t xml:space="preserve">ИС КА с ролью Потребителя </w:t>
      </w:r>
      <w:proofErr w:type="spellStart"/>
      <w:r w:rsidRPr="00F5194B">
        <w:t>БДн</w:t>
      </w:r>
      <w:proofErr w:type="spellEnd"/>
      <w:r w:rsidRPr="00F5194B">
        <w:t>, зарегистрированный в ЕСИА, является строкой, заполняется соответствующим значением из БД Адаптера;</w:t>
      </w:r>
    </w:p>
    <w:p w14:paraId="3FFA571C" w14:textId="77777777" w:rsidR="0000052D" w:rsidRPr="00F5194B" w:rsidRDefault="0000052D" w:rsidP="0000052D">
      <w:pPr>
        <w:pStyle w:val="10"/>
        <w:tabs>
          <w:tab w:val="left" w:pos="1134"/>
        </w:tabs>
      </w:pPr>
      <w:proofErr w:type="spellStart"/>
      <w:r w:rsidRPr="00F5194B">
        <w:t>scope</w:t>
      </w:r>
      <w:proofErr w:type="spellEnd"/>
      <w:r w:rsidRPr="00F5194B">
        <w:t xml:space="preserve"> – область действия запрашиваемого токена доступа, заполняется соответствующим значением из конфигурационного файла модуля;</w:t>
      </w:r>
    </w:p>
    <w:p w14:paraId="01EC971F" w14:textId="77777777" w:rsidR="0000052D" w:rsidRPr="00F5194B" w:rsidRDefault="0000052D" w:rsidP="0000052D">
      <w:pPr>
        <w:pStyle w:val="10"/>
        <w:tabs>
          <w:tab w:val="left" w:pos="1134"/>
        </w:tabs>
      </w:pPr>
      <w:proofErr w:type="spellStart"/>
      <w:r w:rsidRPr="00F5194B">
        <w:t>timestamp</w:t>
      </w:r>
      <w:proofErr w:type="spellEnd"/>
      <w:r w:rsidRPr="00F5194B">
        <w:t xml:space="preserve"> – заполняется текущей временной меткой в формате yyyy.MM.dd </w:t>
      </w:r>
      <w:proofErr w:type="spellStart"/>
      <w:r w:rsidRPr="00F5194B">
        <w:t>HH:</w:t>
      </w:r>
      <w:proofErr w:type="gramStart"/>
      <w:r w:rsidRPr="00F5194B">
        <w:t>mm:ss</w:t>
      </w:r>
      <w:proofErr w:type="spellEnd"/>
      <w:proofErr w:type="gramEnd"/>
      <w:r w:rsidRPr="00F5194B">
        <w:t xml:space="preserve"> Z;</w:t>
      </w:r>
    </w:p>
    <w:p w14:paraId="6C6E2F2A" w14:textId="77777777" w:rsidR="0000052D" w:rsidRPr="00F5194B" w:rsidRDefault="0000052D" w:rsidP="0000052D">
      <w:pPr>
        <w:pStyle w:val="10"/>
        <w:tabs>
          <w:tab w:val="left" w:pos="1134"/>
        </w:tabs>
      </w:pPr>
      <w:proofErr w:type="spellStart"/>
      <w:r w:rsidRPr="00F5194B">
        <w:t>state</w:t>
      </w:r>
      <w:proofErr w:type="spellEnd"/>
      <w:r w:rsidRPr="00F5194B">
        <w:t xml:space="preserve"> (</w:t>
      </w:r>
      <w:r w:rsidRPr="00F5194B">
        <w:rPr>
          <w:lang w:val="en-US"/>
        </w:rPr>
        <w:t>state</w:t>
      </w:r>
      <w:r w:rsidRPr="00F5194B">
        <w:t>2) – идентификатор запроса (случайная строка длины 16 байт) (заполняется соответствующим значением из БД ТИБ, генерируется по стандарту UUID с использованием программного датчика псевдослучайных чисел (ПДСЧ));</w:t>
      </w:r>
    </w:p>
    <w:p w14:paraId="5A145339" w14:textId="77777777" w:rsidR="0000052D" w:rsidRPr="00F5194B" w:rsidRDefault="0000052D" w:rsidP="0000052D">
      <w:pPr>
        <w:pStyle w:val="10"/>
        <w:tabs>
          <w:tab w:val="left" w:pos="1134"/>
        </w:tabs>
      </w:pPr>
      <w:proofErr w:type="spellStart"/>
      <w:r w:rsidRPr="00F5194B">
        <w:t>redirect_uri</w:t>
      </w:r>
      <w:proofErr w:type="spellEnd"/>
      <w:r w:rsidRPr="00F5194B">
        <w:t xml:space="preserve"> – заполняется соответствующим значением из БД Адаптера;</w:t>
      </w:r>
    </w:p>
    <w:p w14:paraId="58C990F1" w14:textId="77777777" w:rsidR="0000052D" w:rsidRPr="00F5194B" w:rsidRDefault="0000052D" w:rsidP="0000052D">
      <w:pPr>
        <w:pStyle w:val="10"/>
        <w:tabs>
          <w:tab w:val="left" w:pos="1134"/>
        </w:tabs>
      </w:pPr>
      <w:proofErr w:type="spellStart"/>
      <w:r w:rsidRPr="00F5194B">
        <w:t>client_certificate_hash</w:t>
      </w:r>
      <w:proofErr w:type="spellEnd"/>
      <w:r w:rsidRPr="00F5194B">
        <w:t xml:space="preserve"> – хэш-значение</w:t>
      </w:r>
      <w:r>
        <w:t xml:space="preserve"> сертификата</w:t>
      </w:r>
      <w:r w:rsidRPr="00F5194B">
        <w:t>, рассчитанное в соответствии с ГОСТ Р 34.11-2012;</w:t>
      </w:r>
    </w:p>
    <w:p w14:paraId="47CA4238" w14:textId="77777777" w:rsidR="0000052D" w:rsidRPr="00F5194B" w:rsidRDefault="0000052D" w:rsidP="0000052D">
      <w:pPr>
        <w:pStyle w:val="10"/>
        <w:tabs>
          <w:tab w:val="left" w:pos="1134"/>
        </w:tabs>
      </w:pPr>
      <w:proofErr w:type="spellStart"/>
      <w:r w:rsidRPr="00F5194B">
        <w:t>code</w:t>
      </w:r>
      <w:proofErr w:type="spellEnd"/>
      <w:r w:rsidRPr="00F5194B">
        <w:t xml:space="preserve"> (code1) – код авторизации в формате </w:t>
      </w:r>
      <w:r w:rsidRPr="00F5194B">
        <w:rPr>
          <w:lang w:val="en-US"/>
        </w:rPr>
        <w:t>JWT</w:t>
      </w:r>
      <w:r w:rsidRPr="00F5194B">
        <w:t>, заполняется соответствующим значением из БД Адаптера;</w:t>
      </w:r>
    </w:p>
    <w:p w14:paraId="355B41ED" w14:textId="77777777" w:rsidR="0000052D" w:rsidRPr="00F5194B" w:rsidRDefault="0000052D" w:rsidP="0000052D">
      <w:pPr>
        <w:pStyle w:val="10"/>
        <w:tabs>
          <w:tab w:val="left" w:pos="1134"/>
        </w:tabs>
        <w:rPr>
          <w:lang w:val="en-US"/>
        </w:rPr>
      </w:pPr>
      <w:proofErr w:type="spellStart"/>
      <w:r w:rsidRPr="00F5194B">
        <w:rPr>
          <w:lang w:val="en-US"/>
        </w:rPr>
        <w:t>grant_type</w:t>
      </w:r>
      <w:proofErr w:type="spellEnd"/>
      <w:r w:rsidRPr="00F5194B">
        <w:rPr>
          <w:lang w:val="en-US"/>
        </w:rPr>
        <w:t xml:space="preserve"> – </w:t>
      </w:r>
      <w:r w:rsidRPr="00F5194B">
        <w:t>заполняется</w:t>
      </w:r>
      <w:r w:rsidRPr="00F5194B">
        <w:rPr>
          <w:lang w:val="en-US"/>
        </w:rPr>
        <w:t xml:space="preserve"> </w:t>
      </w:r>
      <w:r w:rsidRPr="00F5194B">
        <w:t>значением</w:t>
      </w:r>
      <w:r w:rsidRPr="00F5194B">
        <w:rPr>
          <w:lang w:val="en-US"/>
        </w:rPr>
        <w:t xml:space="preserve"> </w:t>
      </w:r>
      <w:proofErr w:type="spellStart"/>
      <w:r w:rsidRPr="00F5194B">
        <w:rPr>
          <w:lang w:val="en-US"/>
        </w:rPr>
        <w:t>authorization_code</w:t>
      </w:r>
      <w:proofErr w:type="spellEnd"/>
      <w:r w:rsidRPr="00F5194B">
        <w:rPr>
          <w:lang w:val="en-US"/>
        </w:rPr>
        <w:t>.</w:t>
      </w:r>
    </w:p>
    <w:p w14:paraId="08FCE3F0" w14:textId="77777777" w:rsidR="0000052D" w:rsidRPr="00610A07" w:rsidRDefault="0000052D" w:rsidP="0000052D">
      <w:pPr>
        <w:pStyle w:val="afffffd"/>
        <w:spacing w:after="0" w:line="360" w:lineRule="auto"/>
        <w:rPr>
          <w:szCs w:val="24"/>
        </w:rPr>
      </w:pPr>
      <w:bookmarkStart w:id="29" w:name="_Ref215682296"/>
      <w:bookmarkStart w:id="30" w:name="_Ref170299055"/>
      <w:r w:rsidRPr="00F5194B">
        <w:rPr>
          <w:szCs w:val="24"/>
        </w:rPr>
        <w:t xml:space="preserve">ЕСИА при получении запроса 7 согласно Методическим Рекомендациям по использованию ЕСИА </w:t>
      </w:r>
      <w:r>
        <w:rPr>
          <w:szCs w:val="24"/>
        </w:rPr>
        <w:t xml:space="preserve">выполняет проверки и возвращает в </w:t>
      </w:r>
      <w:r w:rsidRPr="00610A07">
        <w:rPr>
          <w:szCs w:val="24"/>
        </w:rPr>
        <w:t>Адаптер</w:t>
      </w:r>
      <w:bookmarkEnd w:id="29"/>
      <w:r w:rsidRPr="00610A07">
        <w:rPr>
          <w:szCs w:val="24"/>
        </w:rPr>
        <w:t xml:space="preserve"> </w:t>
      </w:r>
      <w:r w:rsidRPr="00610A07">
        <w:rPr>
          <w:szCs w:val="24"/>
          <w:lang w:val="en-US"/>
        </w:rPr>
        <w:t>access</w:t>
      </w:r>
      <w:r w:rsidRPr="00610A07">
        <w:rPr>
          <w:szCs w:val="24"/>
        </w:rPr>
        <w:t>_</w:t>
      </w:r>
      <w:r w:rsidRPr="00610A07">
        <w:rPr>
          <w:szCs w:val="24"/>
          <w:lang w:val="en-US"/>
        </w:rPr>
        <w:t>token</w:t>
      </w:r>
      <w:r w:rsidRPr="00610A07">
        <w:rPr>
          <w:szCs w:val="24"/>
        </w:rPr>
        <w:t>1.</w:t>
      </w:r>
    </w:p>
    <w:bookmarkEnd w:id="30"/>
    <w:p w14:paraId="68C1228F" w14:textId="77777777" w:rsidR="0000052D" w:rsidRPr="00F5194B" w:rsidRDefault="0000052D" w:rsidP="0000052D">
      <w:pPr>
        <w:pStyle w:val="10"/>
        <w:numPr>
          <w:ilvl w:val="0"/>
          <w:numId w:val="0"/>
        </w:numPr>
        <w:ind w:left="709"/>
      </w:pPr>
      <w:r w:rsidRPr="00F5194B">
        <w:lastRenderedPageBreak/>
        <w:t>Адаптер принимает ответ и проверяет access_token1.</w:t>
      </w:r>
    </w:p>
    <w:p w14:paraId="5457C6E0" w14:textId="77777777" w:rsidR="0000052D" w:rsidRPr="00F5194B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line="360" w:lineRule="auto"/>
        <w:ind w:left="0" w:firstLine="709"/>
        <w:jc w:val="both"/>
        <w:rPr>
          <w:strike/>
          <w:sz w:val="24"/>
          <w:szCs w:val="24"/>
        </w:rPr>
      </w:pPr>
      <w:bookmarkStart w:id="31" w:name="_Hlk237604515"/>
      <w:r w:rsidRPr="00F5194B">
        <w:rPr>
          <w:sz w:val="24"/>
          <w:szCs w:val="24"/>
        </w:rPr>
        <w:t>Адаптер формирует запрос на создание сессии (старт биометрической верификации) в ГИС ЕБС /</w:t>
      </w:r>
      <w:proofErr w:type="spellStart"/>
      <w:r w:rsidRPr="00F5194B">
        <w:rPr>
          <w:sz w:val="24"/>
          <w:szCs w:val="24"/>
        </w:rPr>
        <w:t>verifications?redirect</w:t>
      </w:r>
      <w:proofErr w:type="spellEnd"/>
      <w:r w:rsidRPr="00F5194B">
        <w:rPr>
          <w:sz w:val="24"/>
          <w:szCs w:val="24"/>
        </w:rPr>
        <w:t>={</w:t>
      </w:r>
      <w:proofErr w:type="spellStart"/>
      <w:r w:rsidRPr="00F5194B">
        <w:rPr>
          <w:sz w:val="24"/>
          <w:szCs w:val="24"/>
        </w:rPr>
        <w:t>redirect_uri</w:t>
      </w:r>
      <w:proofErr w:type="spellEnd"/>
      <w:r w:rsidRPr="00F5194B">
        <w:rPr>
          <w:sz w:val="24"/>
          <w:szCs w:val="24"/>
        </w:rPr>
        <w:t xml:space="preserve">} и </w:t>
      </w:r>
      <w:bookmarkStart w:id="32" w:name="_Hlk237604239"/>
      <w:r w:rsidRPr="00F5194B">
        <w:rPr>
          <w:sz w:val="24"/>
          <w:szCs w:val="24"/>
        </w:rPr>
        <w:t>подписывает запрос с использованием ключа УКЭП с использованием средства ЭП не ниже класса КС3</w:t>
      </w:r>
      <w:bookmarkEnd w:id="31"/>
      <w:bookmarkEnd w:id="32"/>
      <w:r w:rsidRPr="00F5194B">
        <w:rPr>
          <w:sz w:val="24"/>
          <w:szCs w:val="24"/>
        </w:rPr>
        <w:t xml:space="preserve">. </w:t>
      </w:r>
    </w:p>
    <w:p w14:paraId="4675740A" w14:textId="77777777" w:rsidR="0000052D" w:rsidRPr="00F5194B" w:rsidRDefault="0000052D" w:rsidP="0000052D">
      <w:pPr>
        <w:pStyle w:val="afffffd"/>
        <w:spacing w:after="0" w:line="360" w:lineRule="auto"/>
        <w:rPr>
          <w:szCs w:val="24"/>
        </w:rPr>
      </w:pPr>
      <w:r w:rsidRPr="00F5194B">
        <w:rPr>
          <w:szCs w:val="24"/>
        </w:rPr>
        <w:t xml:space="preserve">В заголовке </w:t>
      </w:r>
      <w:r w:rsidRPr="00F5194B">
        <w:rPr>
          <w:szCs w:val="24"/>
          <w:lang w:val="en-US"/>
        </w:rPr>
        <w:t>Authorization</w:t>
      </w:r>
      <w:r w:rsidRPr="00F5194B">
        <w:rPr>
          <w:szCs w:val="24"/>
        </w:rPr>
        <w:t xml:space="preserve"> передается </w:t>
      </w:r>
      <w:r w:rsidRPr="00F5194B">
        <w:rPr>
          <w:szCs w:val="24"/>
          <w:lang w:val="en-US"/>
        </w:rPr>
        <w:t>access</w:t>
      </w:r>
      <w:r w:rsidRPr="00F5194B">
        <w:rPr>
          <w:szCs w:val="24"/>
        </w:rPr>
        <w:t>_</w:t>
      </w:r>
      <w:r w:rsidRPr="00F5194B">
        <w:rPr>
          <w:szCs w:val="24"/>
          <w:lang w:val="en-US"/>
        </w:rPr>
        <w:t>token</w:t>
      </w:r>
      <w:r w:rsidRPr="00F5194B">
        <w:rPr>
          <w:szCs w:val="24"/>
        </w:rPr>
        <w:t>1, полученный на шаге 7</w:t>
      </w:r>
      <w:r>
        <w:rPr>
          <w:szCs w:val="24"/>
        </w:rPr>
        <w:t>.</w:t>
      </w:r>
    </w:p>
    <w:bookmarkEnd w:id="28"/>
    <w:p w14:paraId="22F1765B" w14:textId="77777777" w:rsidR="0000052D" w:rsidRPr="00F5194B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ГИС ЕБС при получении запроса из шага 8 осуществляет следующие действия:</w:t>
      </w:r>
    </w:p>
    <w:p w14:paraId="245648EB" w14:textId="77777777" w:rsidR="0000052D" w:rsidRPr="00F5194B" w:rsidRDefault="0000052D" w:rsidP="0000052D">
      <w:pPr>
        <w:pStyle w:val="affff8"/>
        <w:numPr>
          <w:ilvl w:val="0"/>
          <w:numId w:val="45"/>
        </w:numPr>
        <w:autoSpaceDN w:val="0"/>
        <w:spacing w:line="360" w:lineRule="auto"/>
        <w:ind w:left="1560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проверяет УКЭП ЕСИА токена доступа в формате JWT </w:t>
      </w:r>
      <w:r w:rsidRPr="00F5194B">
        <w:rPr>
          <w:i/>
          <w:sz w:val="24"/>
          <w:szCs w:val="24"/>
        </w:rPr>
        <w:t xml:space="preserve">access_token1 </w:t>
      </w:r>
      <w:r w:rsidRPr="00F5194B">
        <w:rPr>
          <w:iCs/>
          <w:sz w:val="24"/>
          <w:szCs w:val="24"/>
        </w:rPr>
        <w:t>(сформирована</w:t>
      </w:r>
      <w:r w:rsidRPr="00F5194B">
        <w:rPr>
          <w:sz w:val="24"/>
          <w:szCs w:val="24"/>
        </w:rPr>
        <w:t xml:space="preserve"> ЕСИА, см. шаг 7</w:t>
      </w:r>
      <w:r w:rsidRPr="00F5194B">
        <w:rPr>
          <w:iCs/>
          <w:sz w:val="24"/>
          <w:szCs w:val="24"/>
        </w:rPr>
        <w:t>)</w:t>
      </w:r>
      <w:r w:rsidRPr="00F5194B">
        <w:rPr>
          <w:sz w:val="24"/>
          <w:szCs w:val="24"/>
        </w:rPr>
        <w:t>;</w:t>
      </w:r>
    </w:p>
    <w:p w14:paraId="1D381A44" w14:textId="738F0CC1" w:rsidR="0000052D" w:rsidRDefault="0000052D" w:rsidP="0000052D">
      <w:pPr>
        <w:pStyle w:val="affff8"/>
        <w:numPr>
          <w:ilvl w:val="0"/>
          <w:numId w:val="45"/>
        </w:numPr>
        <w:autoSpaceDN w:val="0"/>
        <w:spacing w:after="120" w:line="360" w:lineRule="auto"/>
        <w:ind w:left="1560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создает сессию и генерирует</w:t>
      </w:r>
      <w:r w:rsidRPr="00F5194B">
        <w:rPr>
          <w:b/>
          <w:sz w:val="24"/>
          <w:szCs w:val="24"/>
        </w:rPr>
        <w:t xml:space="preserve"> </w:t>
      </w:r>
      <w:r w:rsidRPr="00F5194B">
        <w:rPr>
          <w:sz w:val="24"/>
          <w:szCs w:val="24"/>
        </w:rPr>
        <w:t xml:space="preserve">идентификатор сессии ЕБС </w:t>
      </w:r>
      <w:proofErr w:type="spellStart"/>
      <w:r w:rsidRPr="00F5194B">
        <w:rPr>
          <w:i/>
          <w:sz w:val="24"/>
          <w:szCs w:val="24"/>
        </w:rPr>
        <w:t>session_id</w:t>
      </w:r>
      <w:proofErr w:type="spellEnd"/>
      <w:r w:rsidRPr="00F5194B">
        <w:rPr>
          <w:i/>
          <w:sz w:val="24"/>
          <w:szCs w:val="24"/>
        </w:rPr>
        <w:t xml:space="preserve">, </w:t>
      </w:r>
      <w:r w:rsidRPr="00F5194B">
        <w:rPr>
          <w:sz w:val="24"/>
          <w:szCs w:val="24"/>
        </w:rPr>
        <w:t>который является случайной строкой,</w:t>
      </w:r>
      <w:r w:rsidRPr="00F5194B">
        <w:rPr>
          <w:i/>
          <w:sz w:val="24"/>
          <w:szCs w:val="24"/>
        </w:rPr>
        <w:t xml:space="preserve"> </w:t>
      </w:r>
      <w:r w:rsidRPr="00F5194B">
        <w:rPr>
          <w:sz w:val="24"/>
          <w:szCs w:val="24"/>
        </w:rPr>
        <w:t>согласно МР по использованию ЕБС;</w:t>
      </w:r>
    </w:p>
    <w:p w14:paraId="1076066D" w14:textId="77777777" w:rsidR="004C5A57" w:rsidRPr="00E815EA" w:rsidRDefault="004C5A57" w:rsidP="004C5A57">
      <w:pPr>
        <w:pStyle w:val="affff8"/>
        <w:numPr>
          <w:ilvl w:val="0"/>
          <w:numId w:val="45"/>
        </w:numPr>
        <w:autoSpaceDN w:val="0"/>
        <w:spacing w:after="120" w:line="360" w:lineRule="auto"/>
        <w:ind w:left="1560"/>
        <w:jc w:val="both"/>
        <w:rPr>
          <w:sz w:val="24"/>
          <w:szCs w:val="24"/>
        </w:rPr>
      </w:pPr>
      <w:r w:rsidRPr="00E815EA">
        <w:rPr>
          <w:sz w:val="24"/>
          <w:szCs w:val="24"/>
        </w:rPr>
        <w:t>проверяет наличие подходящей для предоставления сервиса биометрии Пользователя:</w:t>
      </w:r>
    </w:p>
    <w:p w14:paraId="1AE1428A" w14:textId="77777777" w:rsidR="004C5A57" w:rsidRPr="00E815EA" w:rsidRDefault="004C5A57" w:rsidP="004C5A57">
      <w:pPr>
        <w:pStyle w:val="affff8"/>
        <w:numPr>
          <w:ilvl w:val="1"/>
          <w:numId w:val="45"/>
        </w:numPr>
        <w:autoSpaceDN w:val="0"/>
        <w:spacing w:after="120" w:line="360" w:lineRule="auto"/>
        <w:jc w:val="both"/>
        <w:rPr>
          <w:sz w:val="24"/>
          <w:szCs w:val="24"/>
        </w:rPr>
      </w:pPr>
      <w:r w:rsidRPr="00E815EA">
        <w:rPr>
          <w:sz w:val="24"/>
          <w:szCs w:val="24"/>
        </w:rPr>
        <w:t>в случае отсутствия подходящей биометрии (по необходимой модальности, соответствующего качества и пр.) ГИС ЕБС возвращает ошибку с кодом HTTP 400 и прекращает выполнение алгоритма;</w:t>
      </w:r>
    </w:p>
    <w:p w14:paraId="4EC271C9" w14:textId="77777777" w:rsidR="004C5A57" w:rsidRPr="00E815EA" w:rsidRDefault="004C5A57" w:rsidP="004C5A57">
      <w:pPr>
        <w:pStyle w:val="affff8"/>
        <w:numPr>
          <w:ilvl w:val="1"/>
          <w:numId w:val="45"/>
        </w:numPr>
        <w:autoSpaceDN w:val="0"/>
        <w:spacing w:after="120" w:line="360" w:lineRule="auto"/>
        <w:jc w:val="both"/>
        <w:rPr>
          <w:sz w:val="24"/>
          <w:szCs w:val="24"/>
        </w:rPr>
      </w:pPr>
      <w:r w:rsidRPr="00E815EA">
        <w:rPr>
          <w:sz w:val="24"/>
          <w:szCs w:val="24"/>
        </w:rPr>
        <w:t>случае наличия подходящей биометрии ГИС ЕБС переходит к следующему шагу.</w:t>
      </w:r>
    </w:p>
    <w:p w14:paraId="0C5473B4" w14:textId="77777777" w:rsidR="0000052D" w:rsidRPr="00F64DDF" w:rsidRDefault="0000052D" w:rsidP="0000052D">
      <w:pPr>
        <w:pStyle w:val="affff8"/>
        <w:numPr>
          <w:ilvl w:val="0"/>
          <w:numId w:val="51"/>
        </w:numPr>
        <w:autoSpaceDN w:val="0"/>
        <w:spacing w:after="120"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ГИС ЕБС формирует ответ, содержащий адрес для перенаправления Пользователя на ГИС ЕБС </w:t>
      </w:r>
      <w:proofErr w:type="spellStart"/>
      <w:r w:rsidRPr="00F5194B">
        <w:rPr>
          <w:sz w:val="24"/>
          <w:szCs w:val="24"/>
        </w:rPr>
        <w:t>redirect_ebs</w:t>
      </w:r>
      <w:proofErr w:type="spellEnd"/>
      <w:r>
        <w:fldChar w:fldCharType="begin"/>
      </w:r>
      <w:r>
        <w:instrText xml:space="preserve"> HYPERLINK "https://ebs_uri/%7bsession_id%7d" </w:instrText>
      </w:r>
      <w:r>
        <w:fldChar w:fldCharType="end"/>
      </w:r>
      <w:r w:rsidRPr="00F5194B">
        <w:rPr>
          <w:sz w:val="24"/>
          <w:szCs w:val="24"/>
        </w:rPr>
        <w:t xml:space="preserve">. Данный URL содержит идентификатор сессии ГИС ЕБС </w:t>
      </w:r>
      <w:proofErr w:type="spellStart"/>
      <w:r w:rsidRPr="00F5194B">
        <w:rPr>
          <w:sz w:val="24"/>
          <w:szCs w:val="24"/>
        </w:rPr>
        <w:t>session_id</w:t>
      </w:r>
      <w:proofErr w:type="spellEnd"/>
      <w:r w:rsidRPr="00F5194B">
        <w:rPr>
          <w:sz w:val="24"/>
          <w:szCs w:val="24"/>
        </w:rPr>
        <w:t xml:space="preserve">, адрес ЕБС </w:t>
      </w:r>
      <w:proofErr w:type="spellStart"/>
      <w:r w:rsidRPr="00F5194B">
        <w:rPr>
          <w:i/>
          <w:sz w:val="24"/>
          <w:szCs w:val="24"/>
        </w:rPr>
        <w:t>ebs_uri</w:t>
      </w:r>
      <w:proofErr w:type="spellEnd"/>
      <w:r w:rsidRPr="00F5194B" w:rsidDel="00A00520">
        <w:rPr>
          <w:sz w:val="24"/>
          <w:szCs w:val="24"/>
        </w:rPr>
        <w:t xml:space="preserve"> </w:t>
      </w:r>
      <w:r w:rsidRPr="00F5194B">
        <w:rPr>
          <w:sz w:val="24"/>
          <w:szCs w:val="24"/>
        </w:rPr>
        <w:t xml:space="preserve">(параметр </w:t>
      </w:r>
      <w:proofErr w:type="spellStart"/>
      <w:r w:rsidRPr="00F5194B">
        <w:rPr>
          <w:sz w:val="24"/>
          <w:szCs w:val="24"/>
        </w:rPr>
        <w:t>redirect</w:t>
      </w:r>
      <w:proofErr w:type="spellEnd"/>
      <w:r w:rsidRPr="00F5194B">
        <w:rPr>
          <w:sz w:val="24"/>
          <w:szCs w:val="24"/>
        </w:rPr>
        <w:t xml:space="preserve"> ответа ГИС ЕБС). Параметр </w:t>
      </w:r>
      <w:proofErr w:type="spellStart"/>
      <w:r w:rsidRPr="00F5194B">
        <w:rPr>
          <w:sz w:val="24"/>
          <w:szCs w:val="24"/>
        </w:rPr>
        <w:t>redirect</w:t>
      </w:r>
      <w:proofErr w:type="spellEnd"/>
      <w:r w:rsidRPr="00F5194B">
        <w:rPr>
          <w:sz w:val="24"/>
          <w:szCs w:val="24"/>
        </w:rPr>
        <w:t xml:space="preserve"> необходим для перенаправления пользователя из формы ГИС ЕБС в случае возникновения ошибки (например, сессия истекла или </w:t>
      </w:r>
      <w:r w:rsidRPr="00F64DDF">
        <w:rPr>
          <w:sz w:val="24"/>
          <w:szCs w:val="24"/>
        </w:rPr>
        <w:t>отмены действия пользователем). ГИС ЕБС подписывает ответ УКЭП ГИС ЕБС.</w:t>
      </w:r>
    </w:p>
    <w:p w14:paraId="0CFBD386" w14:textId="326471FA" w:rsidR="00C02BFF" w:rsidRPr="00F64DDF" w:rsidRDefault="00C02BFF" w:rsidP="0000052D">
      <w:pPr>
        <w:pStyle w:val="affff8"/>
        <w:numPr>
          <w:ilvl w:val="0"/>
          <w:numId w:val="51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F64DDF">
        <w:rPr>
          <w:sz w:val="24"/>
          <w:szCs w:val="24"/>
        </w:rPr>
        <w:t xml:space="preserve">Адаптер при получении ответа п. 10 от ГИС ЕБС сохраняет в БД параметры </w:t>
      </w:r>
      <w:proofErr w:type="spellStart"/>
      <w:r w:rsidRPr="00F64DDF">
        <w:rPr>
          <w:sz w:val="24"/>
          <w:szCs w:val="24"/>
        </w:rPr>
        <w:t>redirect_ebs</w:t>
      </w:r>
      <w:proofErr w:type="spellEnd"/>
      <w:r w:rsidRPr="00F64DDF">
        <w:rPr>
          <w:sz w:val="24"/>
          <w:szCs w:val="24"/>
        </w:rPr>
        <w:t xml:space="preserve"> (URL полученный от ГИС ЕБС), </w:t>
      </w:r>
      <w:proofErr w:type="spellStart"/>
      <w:r w:rsidRPr="00F64DDF">
        <w:rPr>
          <w:sz w:val="24"/>
          <w:szCs w:val="24"/>
        </w:rPr>
        <w:t>session_id</w:t>
      </w:r>
      <w:proofErr w:type="spellEnd"/>
      <w:r w:rsidRPr="00F64DDF">
        <w:rPr>
          <w:sz w:val="24"/>
          <w:szCs w:val="24"/>
        </w:rPr>
        <w:t xml:space="preserve"> (идентификатор сессии ГИС ЕБС). </w:t>
      </w:r>
    </w:p>
    <w:p w14:paraId="1EE7816E" w14:textId="19AFEBF5" w:rsidR="0000052D" w:rsidRPr="00F64DDF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F64DDF">
        <w:rPr>
          <w:sz w:val="24"/>
          <w:szCs w:val="24"/>
        </w:rPr>
        <w:t xml:space="preserve">Адаптер передает сессию из ГИС ЕБС с URL для перенаправления пользователя на ГИС ЕБС для прохождения Пользователем биометрической верификации (отправляя ответ на запрос получения доступа к биометрической верификации из шага 6). </w:t>
      </w:r>
    </w:p>
    <w:p w14:paraId="325D25EA" w14:textId="53D18304" w:rsidR="0000052D" w:rsidRPr="00F5194B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after="120" w:line="360" w:lineRule="auto"/>
        <w:ind w:left="0" w:firstLine="709"/>
        <w:jc w:val="both"/>
        <w:rPr>
          <w:strike/>
          <w:sz w:val="24"/>
          <w:szCs w:val="24"/>
        </w:rPr>
      </w:pPr>
      <w:r w:rsidRPr="00F64DDF">
        <w:rPr>
          <w:sz w:val="24"/>
          <w:szCs w:val="24"/>
        </w:rPr>
        <w:t>Пользовател</w:t>
      </w:r>
      <w:r w:rsidR="00C02BFF" w:rsidRPr="00F64DDF">
        <w:rPr>
          <w:sz w:val="24"/>
          <w:szCs w:val="24"/>
        </w:rPr>
        <w:t>ь перенаправляется</w:t>
      </w:r>
      <w:r w:rsidRPr="00F64DDF">
        <w:rPr>
          <w:sz w:val="24"/>
          <w:szCs w:val="24"/>
        </w:rPr>
        <w:t xml:space="preserve"> на ГИС ЕБС по указанному адресу для прохождения биометрической </w:t>
      </w:r>
      <w:r w:rsidRPr="00F5194B">
        <w:rPr>
          <w:sz w:val="24"/>
          <w:szCs w:val="24"/>
        </w:rPr>
        <w:t xml:space="preserve">верификации в сессии </w:t>
      </w:r>
      <w:proofErr w:type="spellStart"/>
      <w:r w:rsidRPr="00F5194B">
        <w:rPr>
          <w:sz w:val="24"/>
          <w:szCs w:val="24"/>
        </w:rPr>
        <w:t>session_id</w:t>
      </w:r>
      <w:proofErr w:type="spellEnd"/>
      <w:r w:rsidRPr="00F5194B">
        <w:rPr>
          <w:sz w:val="24"/>
          <w:szCs w:val="24"/>
        </w:rPr>
        <w:t>:</w:t>
      </w:r>
    </w:p>
    <w:p w14:paraId="3A844A64" w14:textId="77777777" w:rsidR="0000052D" w:rsidRPr="00F5194B" w:rsidRDefault="0000052D" w:rsidP="0000052D">
      <w:pPr>
        <w:pStyle w:val="affff8"/>
        <w:numPr>
          <w:ilvl w:val="1"/>
          <w:numId w:val="51"/>
        </w:numPr>
        <w:tabs>
          <w:tab w:val="left" w:pos="1134"/>
        </w:tabs>
        <w:spacing w:line="360" w:lineRule="auto"/>
        <w:ind w:left="709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в случае если устройство Пользователя – мобильное устройство с МП КА и МП «Госуслуги Биометрия», то перенаправление в ГИС ЕБС выполняет МП «Госуслуги Биометрия»;</w:t>
      </w:r>
    </w:p>
    <w:p w14:paraId="0026A3A4" w14:textId="77777777" w:rsidR="0000052D" w:rsidRPr="00F5194B" w:rsidRDefault="0000052D" w:rsidP="0000052D">
      <w:pPr>
        <w:pStyle w:val="affff8"/>
        <w:numPr>
          <w:ilvl w:val="1"/>
          <w:numId w:val="51"/>
        </w:numPr>
        <w:tabs>
          <w:tab w:val="left" w:pos="1134"/>
        </w:tabs>
        <w:spacing w:line="360" w:lineRule="auto"/>
        <w:ind w:left="709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в случае если устройство Пользователя – ПК с веб-браузером, то перенаправление в ГИС ЕБС осуществляется из веб-браузера.</w:t>
      </w:r>
    </w:p>
    <w:p w14:paraId="41EA8F98" w14:textId="77777777" w:rsidR="0000052D" w:rsidRPr="00F5194B" w:rsidRDefault="0000052D" w:rsidP="0000052D">
      <w:pPr>
        <w:tabs>
          <w:tab w:val="left" w:pos="1134"/>
        </w:tabs>
        <w:spacing w:line="360" w:lineRule="auto"/>
        <w:ind w:firstLine="709"/>
        <w:rPr>
          <w:sz w:val="24"/>
          <w:szCs w:val="24"/>
        </w:rPr>
      </w:pPr>
      <w:r w:rsidRPr="00F5194B">
        <w:rPr>
          <w:sz w:val="24"/>
          <w:szCs w:val="24"/>
        </w:rPr>
        <w:lastRenderedPageBreak/>
        <w:t xml:space="preserve">Взаимодействие пользователя с ГИС ЕБС в рамках процесса съема </w:t>
      </w:r>
      <w:proofErr w:type="spellStart"/>
      <w:r w:rsidRPr="00F5194B">
        <w:rPr>
          <w:sz w:val="24"/>
          <w:szCs w:val="24"/>
        </w:rPr>
        <w:t>БДн</w:t>
      </w:r>
      <w:proofErr w:type="spellEnd"/>
      <w:r w:rsidRPr="00F5194B">
        <w:rPr>
          <w:sz w:val="24"/>
          <w:szCs w:val="24"/>
        </w:rPr>
        <w:t xml:space="preserve"> в сессии </w:t>
      </w:r>
      <w:proofErr w:type="spellStart"/>
      <w:r w:rsidRPr="00F5194B">
        <w:rPr>
          <w:sz w:val="24"/>
          <w:szCs w:val="24"/>
        </w:rPr>
        <w:t>session_id</w:t>
      </w:r>
      <w:proofErr w:type="spellEnd"/>
      <w:r w:rsidRPr="00F5194B">
        <w:rPr>
          <w:sz w:val="24"/>
          <w:szCs w:val="24"/>
        </w:rPr>
        <w:t xml:space="preserve"> реализуется по протоколу одностороннего TLS с использованием алгоритмов ГОСТ в соответствии с Регламентом ГИС ЕБС.  </w:t>
      </w:r>
    </w:p>
    <w:p w14:paraId="5E93A344" w14:textId="77777777" w:rsidR="0000052D" w:rsidRPr="00F5194B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ГИС ЕБС возвращает Пользователю инструкции по съему </w:t>
      </w:r>
      <w:proofErr w:type="spellStart"/>
      <w:r w:rsidRPr="00F5194B">
        <w:rPr>
          <w:sz w:val="24"/>
          <w:szCs w:val="24"/>
        </w:rPr>
        <w:t>БДн</w:t>
      </w:r>
      <w:proofErr w:type="spellEnd"/>
      <w:r w:rsidRPr="00F5194B">
        <w:rPr>
          <w:sz w:val="24"/>
          <w:szCs w:val="24"/>
        </w:rPr>
        <w:t xml:space="preserve">. </w:t>
      </w:r>
    </w:p>
    <w:p w14:paraId="60EB5ADE" w14:textId="77777777" w:rsidR="0000052D" w:rsidRPr="00F5194B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Пользователь осуществляет съем </w:t>
      </w:r>
      <w:proofErr w:type="spellStart"/>
      <w:r w:rsidRPr="00F5194B">
        <w:rPr>
          <w:sz w:val="24"/>
          <w:szCs w:val="24"/>
        </w:rPr>
        <w:t>БДн</w:t>
      </w:r>
      <w:proofErr w:type="spellEnd"/>
      <w:r w:rsidRPr="00F5194B">
        <w:rPr>
          <w:sz w:val="24"/>
          <w:szCs w:val="24"/>
        </w:rPr>
        <w:t xml:space="preserve"> в соответствии с инструкциями, полученными от ГИС ЕБС, в веб-форме съема </w:t>
      </w:r>
      <w:proofErr w:type="spellStart"/>
      <w:r w:rsidRPr="00F5194B">
        <w:rPr>
          <w:sz w:val="24"/>
          <w:szCs w:val="24"/>
        </w:rPr>
        <w:t>БДн</w:t>
      </w:r>
      <w:proofErr w:type="spellEnd"/>
      <w:r w:rsidRPr="00F5194B">
        <w:rPr>
          <w:sz w:val="24"/>
          <w:szCs w:val="24"/>
        </w:rPr>
        <w:t>:</w:t>
      </w:r>
    </w:p>
    <w:p w14:paraId="4009D775" w14:textId="77777777" w:rsidR="0000052D" w:rsidRPr="00F5194B" w:rsidRDefault="0000052D" w:rsidP="0000052D">
      <w:pPr>
        <w:pStyle w:val="affff8"/>
        <w:numPr>
          <w:ilvl w:val="1"/>
          <w:numId w:val="51"/>
        </w:numPr>
        <w:tabs>
          <w:tab w:val="left" w:pos="1134"/>
        </w:tabs>
        <w:spacing w:line="360" w:lineRule="auto"/>
        <w:ind w:left="709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в случае если устройство Пользователя – мобильное устройство с МП КА и МП «Госуслуги Биометрия», то веб-форма съема </w:t>
      </w:r>
      <w:proofErr w:type="spellStart"/>
      <w:r w:rsidRPr="00F5194B">
        <w:rPr>
          <w:sz w:val="24"/>
          <w:szCs w:val="24"/>
        </w:rPr>
        <w:t>БДн</w:t>
      </w:r>
      <w:proofErr w:type="spellEnd"/>
      <w:r w:rsidRPr="00F5194B">
        <w:rPr>
          <w:sz w:val="24"/>
          <w:szCs w:val="24"/>
        </w:rPr>
        <w:t xml:space="preserve"> отображается в МП «Госуслуги Биометрия»;</w:t>
      </w:r>
    </w:p>
    <w:p w14:paraId="549B710E" w14:textId="77777777" w:rsidR="0000052D" w:rsidRPr="00F5194B" w:rsidRDefault="0000052D" w:rsidP="0000052D">
      <w:pPr>
        <w:pStyle w:val="affff8"/>
        <w:numPr>
          <w:ilvl w:val="1"/>
          <w:numId w:val="51"/>
        </w:numPr>
        <w:tabs>
          <w:tab w:val="left" w:pos="1134"/>
        </w:tabs>
        <w:spacing w:line="360" w:lineRule="auto"/>
        <w:ind w:left="709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в случае если устройство Пользователя – ПК с веб-браузером, то веб-форма съема </w:t>
      </w:r>
      <w:proofErr w:type="spellStart"/>
      <w:r w:rsidRPr="00F5194B">
        <w:rPr>
          <w:sz w:val="24"/>
          <w:szCs w:val="24"/>
        </w:rPr>
        <w:t>БДн</w:t>
      </w:r>
      <w:proofErr w:type="spellEnd"/>
      <w:r w:rsidRPr="00F5194B">
        <w:rPr>
          <w:sz w:val="24"/>
          <w:szCs w:val="24"/>
        </w:rPr>
        <w:t xml:space="preserve"> отображается в веб-браузере.</w:t>
      </w:r>
    </w:p>
    <w:p w14:paraId="132F1C98" w14:textId="0B871EF6" w:rsidR="00C02BFF" w:rsidRPr="00F64DDF" w:rsidRDefault="0000052D" w:rsidP="00C02BFF">
      <w:pPr>
        <w:pStyle w:val="affff8"/>
        <w:numPr>
          <w:ilvl w:val="0"/>
          <w:numId w:val="5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В случае успешного прохождения биометрической верификации (метод ЕБС /</w:t>
      </w:r>
      <w:proofErr w:type="spellStart"/>
      <w:r w:rsidRPr="00F5194B">
        <w:rPr>
          <w:sz w:val="24"/>
          <w:szCs w:val="24"/>
        </w:rPr>
        <w:t>verifications</w:t>
      </w:r>
      <w:proofErr w:type="spellEnd"/>
      <w:r w:rsidRPr="00F5194B">
        <w:rPr>
          <w:sz w:val="24"/>
          <w:szCs w:val="24"/>
        </w:rPr>
        <w:t>/{</w:t>
      </w:r>
      <w:proofErr w:type="spellStart"/>
      <w:r w:rsidRPr="00F5194B">
        <w:rPr>
          <w:sz w:val="24"/>
          <w:szCs w:val="24"/>
        </w:rPr>
        <w:t>session_id</w:t>
      </w:r>
      <w:proofErr w:type="spellEnd"/>
      <w:r w:rsidRPr="00F5194B">
        <w:rPr>
          <w:sz w:val="24"/>
          <w:szCs w:val="24"/>
        </w:rPr>
        <w:t>}/</w:t>
      </w:r>
      <w:proofErr w:type="spellStart"/>
      <w:r w:rsidRPr="00F5194B">
        <w:rPr>
          <w:sz w:val="24"/>
          <w:szCs w:val="24"/>
        </w:rPr>
        <w:t>upload</w:t>
      </w:r>
      <w:proofErr w:type="spellEnd"/>
      <w:r w:rsidRPr="00F5194B">
        <w:rPr>
          <w:sz w:val="24"/>
          <w:szCs w:val="24"/>
        </w:rPr>
        <w:t xml:space="preserve">) ГИС ЕБС генерирует идентификатор </w:t>
      </w:r>
      <w:proofErr w:type="spellStart"/>
      <w:r w:rsidRPr="00F5194B">
        <w:rPr>
          <w:sz w:val="24"/>
          <w:szCs w:val="24"/>
        </w:rPr>
        <w:t>verify_token</w:t>
      </w:r>
      <w:proofErr w:type="spellEnd"/>
      <w:r w:rsidRPr="00F5194B">
        <w:rPr>
          <w:sz w:val="24"/>
          <w:szCs w:val="24"/>
        </w:rPr>
        <w:t xml:space="preserve"> и отправляет его в ЕСИА для </w:t>
      </w:r>
      <w:r w:rsidRPr="00F64DDF">
        <w:rPr>
          <w:sz w:val="24"/>
          <w:szCs w:val="24"/>
        </w:rPr>
        <w:t xml:space="preserve">генерации </w:t>
      </w:r>
      <w:proofErr w:type="spellStart"/>
      <w:r w:rsidRPr="00F64DDF">
        <w:rPr>
          <w:sz w:val="24"/>
          <w:szCs w:val="24"/>
        </w:rPr>
        <w:t>expired</w:t>
      </w:r>
      <w:proofErr w:type="spellEnd"/>
      <w:r w:rsidRPr="00F64DDF">
        <w:rPr>
          <w:sz w:val="24"/>
          <w:szCs w:val="24"/>
        </w:rPr>
        <w:t xml:space="preserve"> (время его действия). ЕСИА генерирует </w:t>
      </w:r>
      <w:proofErr w:type="spellStart"/>
      <w:r w:rsidRPr="00F64DDF">
        <w:rPr>
          <w:sz w:val="24"/>
          <w:szCs w:val="24"/>
        </w:rPr>
        <w:t>expired</w:t>
      </w:r>
      <w:proofErr w:type="spellEnd"/>
      <w:r w:rsidRPr="00F64DDF">
        <w:rPr>
          <w:sz w:val="24"/>
          <w:szCs w:val="24"/>
        </w:rPr>
        <w:t xml:space="preserve"> и возвращает его в ГИС ЕБС. </w:t>
      </w:r>
      <w:r w:rsidR="00C02BFF" w:rsidRPr="00F64DDF">
        <w:rPr>
          <w:sz w:val="24"/>
          <w:szCs w:val="24"/>
        </w:rPr>
        <w:t xml:space="preserve">ГИС ЕБС сохраняет </w:t>
      </w:r>
      <w:proofErr w:type="spellStart"/>
      <w:r w:rsidR="00C02BFF" w:rsidRPr="00F64DDF">
        <w:rPr>
          <w:sz w:val="24"/>
          <w:szCs w:val="24"/>
        </w:rPr>
        <w:t>verify_token</w:t>
      </w:r>
      <w:proofErr w:type="spellEnd"/>
      <w:r w:rsidR="00C02BFF" w:rsidRPr="00F64DDF">
        <w:rPr>
          <w:sz w:val="24"/>
          <w:szCs w:val="24"/>
        </w:rPr>
        <w:t xml:space="preserve">, </w:t>
      </w:r>
      <w:proofErr w:type="spellStart"/>
      <w:r w:rsidR="00C02BFF" w:rsidRPr="00F64DDF">
        <w:rPr>
          <w:sz w:val="24"/>
          <w:szCs w:val="24"/>
        </w:rPr>
        <w:t>expired</w:t>
      </w:r>
      <w:proofErr w:type="spellEnd"/>
      <w:r w:rsidR="00C02BFF" w:rsidRPr="00F64DDF">
        <w:rPr>
          <w:sz w:val="24"/>
          <w:szCs w:val="24"/>
        </w:rPr>
        <w:t xml:space="preserve"> и перенаправляет Пользователя на Адаптер для подтверждения успешности биометрической верификации Пользователя в сессии </w:t>
      </w:r>
      <w:proofErr w:type="spellStart"/>
      <w:r w:rsidR="00C02BFF" w:rsidRPr="00F64DDF">
        <w:rPr>
          <w:sz w:val="24"/>
          <w:szCs w:val="24"/>
        </w:rPr>
        <w:t>state</w:t>
      </w:r>
      <w:proofErr w:type="spellEnd"/>
      <w:r w:rsidR="00C02BFF" w:rsidRPr="00F64DDF">
        <w:rPr>
          <w:sz w:val="24"/>
          <w:szCs w:val="24"/>
        </w:rPr>
        <w:t xml:space="preserve">, с передачей </w:t>
      </w:r>
      <w:proofErr w:type="spellStart"/>
      <w:r w:rsidR="00C02BFF" w:rsidRPr="00F64DDF">
        <w:rPr>
          <w:sz w:val="24"/>
          <w:szCs w:val="24"/>
        </w:rPr>
        <w:t>verify_token</w:t>
      </w:r>
      <w:proofErr w:type="spellEnd"/>
      <w:r w:rsidR="00C02BFF" w:rsidRPr="00F64DDF">
        <w:rPr>
          <w:sz w:val="24"/>
          <w:szCs w:val="24"/>
        </w:rPr>
        <w:t xml:space="preserve">, </w:t>
      </w:r>
      <w:proofErr w:type="spellStart"/>
      <w:r w:rsidR="00C02BFF" w:rsidRPr="00F64DDF">
        <w:rPr>
          <w:sz w:val="24"/>
          <w:szCs w:val="24"/>
        </w:rPr>
        <w:t>state</w:t>
      </w:r>
      <w:proofErr w:type="spellEnd"/>
      <w:r w:rsidR="00C02BFF" w:rsidRPr="00F64DDF">
        <w:rPr>
          <w:sz w:val="24"/>
          <w:szCs w:val="24"/>
        </w:rPr>
        <w:t xml:space="preserve">, </w:t>
      </w:r>
      <w:proofErr w:type="spellStart"/>
      <w:r w:rsidR="00C02BFF" w:rsidRPr="00F64DDF">
        <w:rPr>
          <w:sz w:val="24"/>
          <w:szCs w:val="24"/>
        </w:rPr>
        <w:t>expired</w:t>
      </w:r>
      <w:proofErr w:type="spellEnd"/>
      <w:r w:rsidR="00C02BFF" w:rsidRPr="00F64DDF">
        <w:rPr>
          <w:sz w:val="24"/>
          <w:szCs w:val="24"/>
        </w:rPr>
        <w:t>.</w:t>
      </w:r>
    </w:p>
    <w:p w14:paraId="270018E7" w14:textId="77777777" w:rsidR="0000052D" w:rsidRPr="00F5194B" w:rsidRDefault="0000052D" w:rsidP="00C02BFF">
      <w:pPr>
        <w:pStyle w:val="affff8"/>
        <w:numPr>
          <w:ilvl w:val="0"/>
          <w:numId w:val="5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64DDF">
        <w:rPr>
          <w:sz w:val="24"/>
          <w:szCs w:val="24"/>
        </w:rPr>
        <w:t xml:space="preserve">Адаптер принимает от устройства Пользователя запрос на передачу результата верификации. Адаптер формирует ссылку для Пользователя в ЕСИА на аутентификацию и дачу согласия на передачу результатов биометрической </w:t>
      </w:r>
      <w:r w:rsidRPr="00F5194B">
        <w:rPr>
          <w:sz w:val="24"/>
          <w:szCs w:val="24"/>
        </w:rPr>
        <w:t xml:space="preserve">верификации в ИС КА (выходные параметры в ответе на запрос – </w:t>
      </w:r>
      <w:proofErr w:type="spellStart"/>
      <w:r w:rsidRPr="00F5194B">
        <w:rPr>
          <w:sz w:val="24"/>
          <w:szCs w:val="24"/>
        </w:rPr>
        <w:t>редирект</w:t>
      </w:r>
      <w:proofErr w:type="spellEnd"/>
      <w:r w:rsidRPr="00F5194B">
        <w:rPr>
          <w:sz w:val="24"/>
          <w:szCs w:val="24"/>
        </w:rPr>
        <w:t xml:space="preserve"> на /</w:t>
      </w:r>
      <w:r w:rsidRPr="00F5194B">
        <w:rPr>
          <w:sz w:val="24"/>
          <w:szCs w:val="24"/>
          <w:lang w:val="en-US"/>
        </w:rPr>
        <w:t>v</w:t>
      </w:r>
      <w:r w:rsidRPr="00F5194B">
        <w:rPr>
          <w:sz w:val="24"/>
          <w:szCs w:val="24"/>
        </w:rPr>
        <w:t>2/</w:t>
      </w:r>
      <w:r w:rsidRPr="00F5194B">
        <w:rPr>
          <w:sz w:val="24"/>
          <w:szCs w:val="24"/>
          <w:lang w:val="en-US"/>
        </w:rPr>
        <w:t>ac</w:t>
      </w:r>
      <w:r w:rsidRPr="00F5194B">
        <w:rPr>
          <w:sz w:val="24"/>
          <w:szCs w:val="24"/>
        </w:rPr>
        <w:t xml:space="preserve"> ЕСИА). </w:t>
      </w:r>
    </w:p>
    <w:p w14:paraId="49C80D11" w14:textId="77777777" w:rsidR="0000052D" w:rsidRPr="00F5194B" w:rsidRDefault="0000052D" w:rsidP="0000052D">
      <w:pPr>
        <w:tabs>
          <w:tab w:val="left" w:pos="1134"/>
        </w:tabs>
        <w:spacing w:line="360" w:lineRule="auto"/>
        <w:ind w:firstLine="709"/>
        <w:rPr>
          <w:sz w:val="24"/>
          <w:szCs w:val="24"/>
        </w:rPr>
      </w:pPr>
      <w:r w:rsidRPr="00F5194B">
        <w:rPr>
          <w:sz w:val="24"/>
          <w:szCs w:val="24"/>
        </w:rPr>
        <w:t>Адаптер формирует ссылку для запроса /</w:t>
      </w:r>
      <w:r w:rsidRPr="00F5194B">
        <w:rPr>
          <w:sz w:val="24"/>
          <w:szCs w:val="24"/>
          <w:lang w:val="en-US"/>
        </w:rPr>
        <w:t>v</w:t>
      </w:r>
      <w:r w:rsidRPr="00F5194B">
        <w:rPr>
          <w:sz w:val="24"/>
          <w:szCs w:val="24"/>
        </w:rPr>
        <w:t>2/</w:t>
      </w:r>
      <w:r w:rsidRPr="00F5194B">
        <w:rPr>
          <w:sz w:val="24"/>
          <w:szCs w:val="24"/>
          <w:lang w:val="en-US"/>
        </w:rPr>
        <w:t>ac</w:t>
      </w:r>
      <w:r w:rsidRPr="00F5194B">
        <w:rPr>
          <w:sz w:val="24"/>
          <w:szCs w:val="24"/>
        </w:rPr>
        <w:t xml:space="preserve"> (см. МР по использованию ЕСИА) с параметром </w:t>
      </w:r>
      <w:proofErr w:type="spellStart"/>
      <w:r w:rsidRPr="00F5194B">
        <w:rPr>
          <w:sz w:val="24"/>
          <w:szCs w:val="24"/>
        </w:rPr>
        <w:t>client_secret</w:t>
      </w:r>
      <w:proofErr w:type="spellEnd"/>
      <w:r w:rsidRPr="00F5194B">
        <w:rPr>
          <w:sz w:val="24"/>
          <w:szCs w:val="24"/>
        </w:rPr>
        <w:t xml:space="preserve"> (client_secret3) - подпись значений шести параметров в кодировке UTF-8, генерируется Адаптером:</w:t>
      </w:r>
    </w:p>
    <w:p w14:paraId="1AAA1307" w14:textId="77777777" w:rsidR="0000052D" w:rsidRPr="00F5194B" w:rsidRDefault="0000052D" w:rsidP="0000052D">
      <w:pPr>
        <w:pStyle w:val="10"/>
        <w:tabs>
          <w:tab w:val="left" w:pos="1134"/>
        </w:tabs>
      </w:pPr>
      <w:proofErr w:type="spellStart"/>
      <w:r w:rsidRPr="00F5194B">
        <w:t>client_id</w:t>
      </w:r>
      <w:proofErr w:type="spellEnd"/>
      <w:r w:rsidRPr="00F5194B">
        <w:t xml:space="preserve"> – идентификатор ИС КА с ролью Потребителя </w:t>
      </w:r>
      <w:proofErr w:type="spellStart"/>
      <w:r w:rsidRPr="00F5194B">
        <w:t>БДн</w:t>
      </w:r>
      <w:proofErr w:type="spellEnd"/>
      <w:r w:rsidRPr="00F5194B">
        <w:t>, зарегистрированный в ЕСИА, является строкой (заполняется значением из БД Адаптера);</w:t>
      </w:r>
    </w:p>
    <w:p w14:paraId="09A8C2D2" w14:textId="77777777" w:rsidR="0000052D" w:rsidRPr="00F5194B" w:rsidRDefault="0000052D" w:rsidP="0000052D">
      <w:pPr>
        <w:pStyle w:val="10"/>
        <w:tabs>
          <w:tab w:val="left" w:pos="1134"/>
        </w:tabs>
      </w:pPr>
      <w:proofErr w:type="spellStart"/>
      <w:r w:rsidRPr="00F5194B">
        <w:t>scope</w:t>
      </w:r>
      <w:proofErr w:type="spellEnd"/>
      <w:r w:rsidRPr="00F5194B">
        <w:t xml:space="preserve"> – область действия запрашиваемого токена доступа. В данном запросе используется строковое значение в соответствии с Методическими Рекомендациями по использованию ЕСИА, которое позволит создавать сессию в ЕБС для пользователя (заполняется значением из конфигурационного файла);</w:t>
      </w:r>
    </w:p>
    <w:p w14:paraId="2A46AC83" w14:textId="77777777" w:rsidR="0000052D" w:rsidRPr="00F5194B" w:rsidRDefault="0000052D" w:rsidP="0000052D">
      <w:pPr>
        <w:pStyle w:val="10"/>
        <w:tabs>
          <w:tab w:val="left" w:pos="1134"/>
        </w:tabs>
      </w:pPr>
      <w:proofErr w:type="spellStart"/>
      <w:r w:rsidRPr="00F5194B">
        <w:t>scope_org</w:t>
      </w:r>
      <w:proofErr w:type="spellEnd"/>
      <w:r w:rsidRPr="00F5194B">
        <w:t xml:space="preserve"> – область доступа (</w:t>
      </w:r>
      <w:r w:rsidRPr="00F5194B">
        <w:rPr>
          <w:rStyle w:val="1231"/>
          <w:rFonts w:eastAsiaTheme="minorHAnsi"/>
        </w:rPr>
        <w:t>запрашиваемые права для юридических лиц)</w:t>
      </w:r>
      <w:r w:rsidRPr="00F5194B">
        <w:t>;</w:t>
      </w:r>
    </w:p>
    <w:p w14:paraId="7454D63C" w14:textId="77777777" w:rsidR="0000052D" w:rsidRPr="00F5194B" w:rsidRDefault="0000052D" w:rsidP="0000052D">
      <w:pPr>
        <w:pStyle w:val="10"/>
        <w:tabs>
          <w:tab w:val="left" w:pos="1134"/>
        </w:tabs>
      </w:pPr>
      <w:proofErr w:type="spellStart"/>
      <w:r w:rsidRPr="00F5194B">
        <w:t>timestamp</w:t>
      </w:r>
      <w:proofErr w:type="spellEnd"/>
      <w:r w:rsidRPr="00F5194B">
        <w:t xml:space="preserve"> – время запроса с идентификатором state1 (время в формате yyyy.MM.dd </w:t>
      </w:r>
      <w:proofErr w:type="spellStart"/>
      <w:r w:rsidRPr="00F5194B">
        <w:t>HH:</w:t>
      </w:r>
      <w:proofErr w:type="gramStart"/>
      <w:r w:rsidRPr="00F5194B">
        <w:t>mm:ss</w:t>
      </w:r>
      <w:proofErr w:type="spellEnd"/>
      <w:proofErr w:type="gramEnd"/>
      <w:r w:rsidRPr="00F5194B">
        <w:t xml:space="preserve"> Z);</w:t>
      </w:r>
    </w:p>
    <w:p w14:paraId="75ABA1EC" w14:textId="77777777" w:rsidR="0000052D" w:rsidRPr="00F64DDF" w:rsidRDefault="0000052D" w:rsidP="0000052D">
      <w:pPr>
        <w:pStyle w:val="10"/>
        <w:tabs>
          <w:tab w:val="left" w:pos="1134"/>
        </w:tabs>
      </w:pPr>
      <w:proofErr w:type="spellStart"/>
      <w:r w:rsidRPr="00F5194B">
        <w:t>state</w:t>
      </w:r>
      <w:proofErr w:type="spellEnd"/>
      <w:r w:rsidRPr="00F5194B">
        <w:t xml:space="preserve"> (</w:t>
      </w:r>
      <w:r w:rsidRPr="00F5194B">
        <w:rPr>
          <w:lang w:val="en-US"/>
        </w:rPr>
        <w:t>state</w:t>
      </w:r>
      <w:r w:rsidRPr="00F5194B">
        <w:t xml:space="preserve">3)– идентификатор запроса (случайная строка длины 16 байт) (заполняется значением из БД ТИБ, </w:t>
      </w:r>
      <w:r w:rsidRPr="00F5194B">
        <w:rPr>
          <w:rStyle w:val="1231"/>
          <w:rFonts w:eastAsiaTheme="minorHAnsi"/>
        </w:rPr>
        <w:t xml:space="preserve">генерируется по стандарту UUID с использованием программного </w:t>
      </w:r>
      <w:r w:rsidRPr="00F5194B">
        <w:rPr>
          <w:rStyle w:val="1231"/>
          <w:rFonts w:eastAsiaTheme="minorHAnsi"/>
        </w:rPr>
        <w:lastRenderedPageBreak/>
        <w:t xml:space="preserve">датчика </w:t>
      </w:r>
      <w:r w:rsidRPr="00F64DDF">
        <w:rPr>
          <w:rStyle w:val="1231"/>
          <w:rFonts w:eastAsiaTheme="minorHAnsi"/>
        </w:rPr>
        <w:t>псевдослучайных чисел (ПДСЧ)</w:t>
      </w:r>
      <w:r w:rsidRPr="00F64DDF">
        <w:t>);</w:t>
      </w:r>
    </w:p>
    <w:p w14:paraId="546FCAC0" w14:textId="77777777" w:rsidR="0000052D" w:rsidRPr="00F64DDF" w:rsidRDefault="0000052D" w:rsidP="0000052D">
      <w:pPr>
        <w:pStyle w:val="10"/>
        <w:tabs>
          <w:tab w:val="left" w:pos="1134"/>
        </w:tabs>
      </w:pPr>
      <w:proofErr w:type="spellStart"/>
      <w:r w:rsidRPr="00F64DDF">
        <w:t>redirect_uri</w:t>
      </w:r>
      <w:proofErr w:type="spellEnd"/>
      <w:r w:rsidRPr="00F64DDF">
        <w:t xml:space="preserve"> – адрес Адаптера (ссылка, по которой должен быть направлен Пользователь).</w:t>
      </w:r>
    </w:p>
    <w:p w14:paraId="5FC216DE" w14:textId="5CAEFBC9" w:rsidR="0000052D" w:rsidRPr="00F64DDF" w:rsidRDefault="0000052D" w:rsidP="0000052D">
      <w:pPr>
        <w:tabs>
          <w:tab w:val="left" w:pos="1134"/>
        </w:tabs>
        <w:spacing w:line="360" w:lineRule="auto"/>
        <w:ind w:firstLine="709"/>
        <w:rPr>
          <w:sz w:val="24"/>
          <w:szCs w:val="24"/>
        </w:rPr>
      </w:pPr>
      <w:r w:rsidRPr="00F64DDF">
        <w:rPr>
          <w:sz w:val="24"/>
          <w:szCs w:val="24"/>
        </w:rPr>
        <w:t xml:space="preserve">Адаптер </w:t>
      </w:r>
      <w:r w:rsidR="00A56A3B" w:rsidRPr="00F64DDF">
        <w:rPr>
          <w:sz w:val="24"/>
          <w:szCs w:val="24"/>
        </w:rPr>
        <w:t>по</w:t>
      </w:r>
      <w:r w:rsidRPr="00F64DDF">
        <w:rPr>
          <w:sz w:val="24"/>
          <w:szCs w:val="24"/>
        </w:rPr>
        <w:t xml:space="preserve"> сформированн</w:t>
      </w:r>
      <w:r w:rsidR="00A56A3B" w:rsidRPr="00F64DDF">
        <w:rPr>
          <w:sz w:val="24"/>
          <w:szCs w:val="24"/>
        </w:rPr>
        <w:t>ой</w:t>
      </w:r>
      <w:r w:rsidRPr="00F64DDF">
        <w:rPr>
          <w:sz w:val="24"/>
          <w:szCs w:val="24"/>
        </w:rPr>
        <w:t xml:space="preserve"> ссылк</w:t>
      </w:r>
      <w:r w:rsidR="00A56A3B" w:rsidRPr="00F64DDF">
        <w:rPr>
          <w:sz w:val="24"/>
          <w:szCs w:val="24"/>
        </w:rPr>
        <w:t>е</w:t>
      </w:r>
      <w:r w:rsidRPr="00F64DDF">
        <w:rPr>
          <w:sz w:val="24"/>
          <w:szCs w:val="24"/>
        </w:rPr>
        <w:t xml:space="preserve"> в </w:t>
      </w:r>
      <w:proofErr w:type="spellStart"/>
      <w:r w:rsidRPr="00F64DDF">
        <w:rPr>
          <w:sz w:val="24"/>
          <w:szCs w:val="24"/>
        </w:rPr>
        <w:t>header</w:t>
      </w:r>
      <w:proofErr w:type="spellEnd"/>
      <w:r w:rsidRPr="00F64DDF">
        <w:rPr>
          <w:sz w:val="24"/>
          <w:szCs w:val="24"/>
        </w:rPr>
        <w:t xml:space="preserve"> </w:t>
      </w:r>
      <w:proofErr w:type="spellStart"/>
      <w:r w:rsidRPr="00F64DDF">
        <w:rPr>
          <w:sz w:val="24"/>
          <w:szCs w:val="24"/>
        </w:rPr>
        <w:t>location</w:t>
      </w:r>
      <w:proofErr w:type="spellEnd"/>
      <w:r w:rsidRPr="00F64DDF">
        <w:rPr>
          <w:sz w:val="24"/>
          <w:szCs w:val="24"/>
        </w:rPr>
        <w:t xml:space="preserve"> перенаправл</w:t>
      </w:r>
      <w:r w:rsidR="00A56A3B" w:rsidRPr="00F64DDF">
        <w:rPr>
          <w:sz w:val="24"/>
          <w:szCs w:val="24"/>
        </w:rPr>
        <w:t>яет</w:t>
      </w:r>
      <w:r w:rsidRPr="00F64DDF">
        <w:rPr>
          <w:sz w:val="24"/>
          <w:szCs w:val="24"/>
        </w:rPr>
        <w:t xml:space="preserve"> Пользователя в ЕСИА с целью повторной аутентификации и дачи согласия на передачу </w:t>
      </w:r>
      <w:proofErr w:type="spellStart"/>
      <w:r w:rsidRPr="00F64DDF">
        <w:rPr>
          <w:sz w:val="24"/>
          <w:szCs w:val="24"/>
        </w:rPr>
        <w:t>ПДн</w:t>
      </w:r>
      <w:proofErr w:type="spellEnd"/>
      <w:r w:rsidRPr="00F64DDF">
        <w:rPr>
          <w:sz w:val="24"/>
          <w:szCs w:val="24"/>
        </w:rPr>
        <w:t xml:space="preserve"> из ЕСИА в ИС КА.</w:t>
      </w:r>
    </w:p>
    <w:p w14:paraId="33F42ACD" w14:textId="77777777" w:rsidR="0000052D" w:rsidRPr="00F64DDF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F64DDF">
        <w:rPr>
          <w:sz w:val="24"/>
          <w:szCs w:val="24"/>
        </w:rPr>
        <w:t xml:space="preserve">Пользователь перенаправляется по сформированной ссылке на ЕСИА для дачи </w:t>
      </w:r>
      <w:r w:rsidRPr="00F64DDF">
        <w:rPr>
          <w:sz w:val="24"/>
          <w:szCs w:val="24"/>
          <w:lang w:eastAsia="ru-RU"/>
        </w:rPr>
        <w:t>согласия на передачу результатов биометрической верификации. Пользователь дает согласие на передачу результатов биометрической верификации</w:t>
      </w:r>
      <w:r w:rsidRPr="00F64DDF">
        <w:rPr>
          <w:sz w:val="24"/>
          <w:szCs w:val="24"/>
        </w:rPr>
        <w:t>:</w:t>
      </w:r>
    </w:p>
    <w:p w14:paraId="391AC062" w14:textId="77777777" w:rsidR="0000052D" w:rsidRPr="00F64DDF" w:rsidRDefault="0000052D" w:rsidP="0000052D">
      <w:pPr>
        <w:pStyle w:val="affff8"/>
        <w:numPr>
          <w:ilvl w:val="1"/>
          <w:numId w:val="51"/>
        </w:numPr>
        <w:tabs>
          <w:tab w:val="left" w:pos="1134"/>
        </w:tabs>
        <w:spacing w:line="360" w:lineRule="auto"/>
        <w:ind w:left="709" w:hanging="431"/>
        <w:jc w:val="both"/>
        <w:rPr>
          <w:sz w:val="24"/>
          <w:szCs w:val="24"/>
        </w:rPr>
      </w:pPr>
      <w:r w:rsidRPr="00F64DDF">
        <w:rPr>
          <w:sz w:val="24"/>
          <w:szCs w:val="24"/>
        </w:rPr>
        <w:t>в случае если устройство Пользователя – мобильное устройство с МП КА и МП «Госуслуги Биометрия», то перенаправление выполняет МП «Госуслуги Биометрия»;</w:t>
      </w:r>
    </w:p>
    <w:p w14:paraId="52533522" w14:textId="77777777" w:rsidR="0000052D" w:rsidRPr="00F64DDF" w:rsidRDefault="0000052D" w:rsidP="0000052D">
      <w:pPr>
        <w:pStyle w:val="affff8"/>
        <w:numPr>
          <w:ilvl w:val="1"/>
          <w:numId w:val="51"/>
        </w:numPr>
        <w:tabs>
          <w:tab w:val="left" w:pos="1134"/>
        </w:tabs>
        <w:spacing w:line="360" w:lineRule="auto"/>
        <w:ind w:left="709" w:hanging="431"/>
        <w:jc w:val="both"/>
        <w:rPr>
          <w:sz w:val="24"/>
          <w:szCs w:val="24"/>
        </w:rPr>
      </w:pPr>
      <w:r w:rsidRPr="00F64DDF">
        <w:rPr>
          <w:sz w:val="24"/>
          <w:szCs w:val="24"/>
        </w:rPr>
        <w:t>в случае если устройство Пользователя – ПК с веб-браузером, то перенаправление выполняет веб-браузер.</w:t>
      </w:r>
    </w:p>
    <w:p w14:paraId="5D2A48C5" w14:textId="77777777" w:rsidR="0000052D" w:rsidRPr="00F64DDF" w:rsidRDefault="0000052D" w:rsidP="0000052D">
      <w:pPr>
        <w:pStyle w:val="affff8"/>
        <w:tabs>
          <w:tab w:val="left" w:pos="1134"/>
        </w:tabs>
        <w:spacing w:after="120" w:line="360" w:lineRule="auto"/>
        <w:ind w:left="709"/>
        <w:jc w:val="both"/>
        <w:rPr>
          <w:sz w:val="24"/>
          <w:szCs w:val="24"/>
        </w:rPr>
      </w:pPr>
      <w:r w:rsidRPr="00F64DDF">
        <w:rPr>
          <w:sz w:val="24"/>
          <w:szCs w:val="24"/>
        </w:rPr>
        <w:t>ЕСИА осуществляет следующие действия:</w:t>
      </w:r>
    </w:p>
    <w:p w14:paraId="3A368B3A" w14:textId="77777777" w:rsidR="0000052D" w:rsidRPr="00F64DDF" w:rsidRDefault="0000052D" w:rsidP="0000052D">
      <w:pPr>
        <w:pStyle w:val="affff8"/>
        <w:numPr>
          <w:ilvl w:val="0"/>
          <w:numId w:val="45"/>
        </w:numPr>
        <w:autoSpaceDN w:val="0"/>
        <w:spacing w:after="120" w:line="360" w:lineRule="auto"/>
        <w:ind w:left="1560"/>
        <w:jc w:val="both"/>
        <w:rPr>
          <w:sz w:val="24"/>
          <w:szCs w:val="24"/>
        </w:rPr>
      </w:pPr>
      <w:r w:rsidRPr="00F64DDF">
        <w:rPr>
          <w:sz w:val="24"/>
          <w:szCs w:val="24"/>
        </w:rPr>
        <w:t>генерирует code</w:t>
      </w:r>
      <w:bookmarkStart w:id="33" w:name="_Hlk237450589"/>
      <w:r w:rsidRPr="00F64DDF">
        <w:rPr>
          <w:sz w:val="24"/>
          <w:szCs w:val="24"/>
        </w:rPr>
        <w:t>2;</w:t>
      </w:r>
      <w:bookmarkEnd w:id="33"/>
    </w:p>
    <w:p w14:paraId="59880BDB" w14:textId="3FFE40AA" w:rsidR="0000052D" w:rsidRPr="00F64DDF" w:rsidRDefault="0000052D" w:rsidP="0000052D">
      <w:pPr>
        <w:pStyle w:val="affff8"/>
        <w:numPr>
          <w:ilvl w:val="0"/>
          <w:numId w:val="45"/>
        </w:numPr>
        <w:autoSpaceDN w:val="0"/>
        <w:spacing w:line="360" w:lineRule="auto"/>
        <w:ind w:left="1559" w:hanging="357"/>
        <w:jc w:val="both"/>
        <w:rPr>
          <w:sz w:val="24"/>
          <w:szCs w:val="24"/>
        </w:rPr>
      </w:pPr>
      <w:r w:rsidRPr="00F64DDF">
        <w:rPr>
          <w:sz w:val="24"/>
          <w:szCs w:val="24"/>
        </w:rPr>
        <w:t>перенаправляет Польз</w:t>
      </w:r>
      <w:r w:rsidR="00A56A3B" w:rsidRPr="00F64DDF">
        <w:rPr>
          <w:sz w:val="24"/>
          <w:szCs w:val="24"/>
        </w:rPr>
        <w:t>о</w:t>
      </w:r>
      <w:r w:rsidRPr="00F64DDF">
        <w:rPr>
          <w:sz w:val="24"/>
          <w:szCs w:val="24"/>
        </w:rPr>
        <w:t>вателя с code2 обратно в Адаптер.</w:t>
      </w:r>
    </w:p>
    <w:p w14:paraId="533BBDF4" w14:textId="77777777" w:rsidR="0000052D" w:rsidRPr="003A1DF4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3A1DF4">
        <w:rPr>
          <w:sz w:val="24"/>
          <w:szCs w:val="24"/>
        </w:rPr>
        <w:t>Адаптер обращается в ЕСИА по специальной ссылке …/v3/</w:t>
      </w:r>
      <w:proofErr w:type="spellStart"/>
      <w:r w:rsidRPr="003A1DF4">
        <w:rPr>
          <w:sz w:val="24"/>
          <w:szCs w:val="24"/>
        </w:rPr>
        <w:t>te</w:t>
      </w:r>
      <w:proofErr w:type="spellEnd"/>
      <w:r w:rsidRPr="003A1DF4">
        <w:rPr>
          <w:sz w:val="24"/>
          <w:szCs w:val="24"/>
        </w:rPr>
        <w:t xml:space="preserve"> для получения access_token#2 в ЕСИА.</w:t>
      </w:r>
      <w:r w:rsidRPr="00F5194B">
        <w:rPr>
          <w:rStyle w:val="af9"/>
          <w:sz w:val="24"/>
          <w:szCs w:val="24"/>
        </w:rPr>
        <w:footnoteReference w:id="12"/>
      </w:r>
      <w:r w:rsidRPr="003A1DF4">
        <w:rPr>
          <w:sz w:val="24"/>
          <w:szCs w:val="24"/>
        </w:rPr>
        <w:t xml:space="preserve"> ЕСИА при получении запроса 19 согласно Методическим Рекомендациям по использованию ЕСИА осуществляет следующие действия:</w:t>
      </w:r>
    </w:p>
    <w:p w14:paraId="35F31AF9" w14:textId="77777777" w:rsidR="0000052D" w:rsidRPr="00F5194B" w:rsidRDefault="0000052D" w:rsidP="0000052D">
      <w:pPr>
        <w:pStyle w:val="afffffd"/>
        <w:numPr>
          <w:ilvl w:val="1"/>
          <w:numId w:val="50"/>
        </w:numPr>
        <w:spacing w:after="0" w:line="360" w:lineRule="auto"/>
        <w:rPr>
          <w:szCs w:val="24"/>
        </w:rPr>
      </w:pPr>
      <w:r w:rsidRPr="00F5194B">
        <w:rPr>
          <w:szCs w:val="24"/>
        </w:rPr>
        <w:t xml:space="preserve">проверяет УКЭП ЕСИА кода авторизации в формате </w:t>
      </w:r>
      <w:r w:rsidRPr="00F5194B">
        <w:rPr>
          <w:szCs w:val="24"/>
          <w:lang w:val="en-US"/>
        </w:rPr>
        <w:t>JWT</w:t>
      </w:r>
      <w:r w:rsidRPr="00F5194B">
        <w:rPr>
          <w:szCs w:val="24"/>
        </w:rPr>
        <w:t xml:space="preserve"> </w:t>
      </w:r>
      <w:r w:rsidRPr="00F5194B">
        <w:rPr>
          <w:i/>
          <w:szCs w:val="24"/>
          <w:lang w:val="en-US"/>
        </w:rPr>
        <w:t>code</w:t>
      </w:r>
      <w:r w:rsidRPr="00F5194B">
        <w:rPr>
          <w:i/>
          <w:szCs w:val="24"/>
        </w:rPr>
        <w:t>2</w:t>
      </w:r>
      <w:r w:rsidRPr="00F5194B">
        <w:rPr>
          <w:szCs w:val="24"/>
        </w:rPr>
        <w:t xml:space="preserve"> (сформирована ЕСИА, см. шаг 5);</w:t>
      </w:r>
    </w:p>
    <w:p w14:paraId="4A5E9A6C" w14:textId="77777777" w:rsidR="0000052D" w:rsidRPr="00F5194B" w:rsidRDefault="0000052D" w:rsidP="0000052D">
      <w:pPr>
        <w:pStyle w:val="afffffd"/>
        <w:numPr>
          <w:ilvl w:val="1"/>
          <w:numId w:val="50"/>
        </w:numPr>
        <w:spacing w:after="0" w:line="360" w:lineRule="auto"/>
        <w:rPr>
          <w:szCs w:val="24"/>
        </w:rPr>
      </w:pPr>
      <w:r w:rsidRPr="00F5194B">
        <w:rPr>
          <w:szCs w:val="24"/>
        </w:rPr>
        <w:t xml:space="preserve">проверяет УКЭП </w:t>
      </w:r>
      <w:r w:rsidRPr="00F5194B">
        <w:rPr>
          <w:i/>
          <w:szCs w:val="24"/>
          <w:lang w:val="en-US"/>
        </w:rPr>
        <w:t>client</w:t>
      </w:r>
      <w:r w:rsidRPr="00F5194B">
        <w:rPr>
          <w:i/>
          <w:szCs w:val="24"/>
        </w:rPr>
        <w:t>_</w:t>
      </w:r>
      <w:r w:rsidRPr="00F5194B">
        <w:rPr>
          <w:i/>
          <w:szCs w:val="24"/>
          <w:lang w:val="en-US"/>
        </w:rPr>
        <w:t>secret</w:t>
      </w:r>
      <w:r w:rsidRPr="00F5194B">
        <w:rPr>
          <w:i/>
          <w:szCs w:val="24"/>
        </w:rPr>
        <w:t xml:space="preserve">3 </w:t>
      </w:r>
      <w:r w:rsidRPr="00F5194B">
        <w:rPr>
          <w:iCs/>
          <w:szCs w:val="24"/>
        </w:rPr>
        <w:t>(сформирована Адаптером решением, см. шаг 19 выше);</w:t>
      </w:r>
    </w:p>
    <w:p w14:paraId="2A570484" w14:textId="77777777" w:rsidR="0000052D" w:rsidRPr="00F5194B" w:rsidRDefault="0000052D" w:rsidP="0000052D">
      <w:pPr>
        <w:pStyle w:val="afffffd"/>
        <w:numPr>
          <w:ilvl w:val="1"/>
          <w:numId w:val="50"/>
        </w:numPr>
        <w:spacing w:after="0" w:line="360" w:lineRule="auto"/>
        <w:rPr>
          <w:szCs w:val="24"/>
        </w:rPr>
      </w:pPr>
      <w:r w:rsidRPr="00F5194B">
        <w:rPr>
          <w:szCs w:val="24"/>
        </w:rPr>
        <w:t xml:space="preserve">формирует </w:t>
      </w:r>
      <w:r w:rsidRPr="00F5194B">
        <w:rPr>
          <w:i/>
          <w:szCs w:val="24"/>
          <w:lang w:val="en-US"/>
        </w:rPr>
        <w:t>access</w:t>
      </w:r>
      <w:r w:rsidRPr="00F5194B">
        <w:rPr>
          <w:i/>
          <w:szCs w:val="24"/>
        </w:rPr>
        <w:t>_</w:t>
      </w:r>
      <w:r w:rsidRPr="00F5194B">
        <w:rPr>
          <w:i/>
          <w:szCs w:val="24"/>
          <w:lang w:val="en-US"/>
        </w:rPr>
        <w:t>token</w:t>
      </w:r>
      <w:r w:rsidRPr="00F5194B">
        <w:rPr>
          <w:i/>
          <w:szCs w:val="24"/>
        </w:rPr>
        <w:t xml:space="preserve">2 – </w:t>
      </w:r>
      <w:r w:rsidRPr="00F5194B">
        <w:rPr>
          <w:szCs w:val="24"/>
        </w:rPr>
        <w:t xml:space="preserve">токен доступа в формате </w:t>
      </w:r>
      <w:r w:rsidRPr="00F5194B">
        <w:rPr>
          <w:szCs w:val="24"/>
          <w:lang w:val="en-US"/>
        </w:rPr>
        <w:t>JWT</w:t>
      </w:r>
      <w:r w:rsidRPr="00F5194B">
        <w:rPr>
          <w:szCs w:val="24"/>
        </w:rPr>
        <w:t>;</w:t>
      </w:r>
    </w:p>
    <w:p w14:paraId="67550947" w14:textId="77777777" w:rsidR="0000052D" w:rsidRPr="00F5194B" w:rsidRDefault="0000052D" w:rsidP="0000052D">
      <w:pPr>
        <w:pStyle w:val="afffffd"/>
        <w:numPr>
          <w:ilvl w:val="1"/>
          <w:numId w:val="50"/>
        </w:numPr>
        <w:spacing w:after="0" w:line="360" w:lineRule="auto"/>
        <w:rPr>
          <w:szCs w:val="24"/>
        </w:rPr>
      </w:pPr>
      <w:r w:rsidRPr="00F5194B">
        <w:rPr>
          <w:szCs w:val="24"/>
        </w:rPr>
        <w:t xml:space="preserve">формирует УКЭП ЕСИА </w:t>
      </w:r>
      <w:r w:rsidRPr="00F5194B">
        <w:rPr>
          <w:i/>
          <w:szCs w:val="24"/>
          <w:lang w:val="en-US"/>
        </w:rPr>
        <w:t>access</w:t>
      </w:r>
      <w:r w:rsidRPr="00F5194B">
        <w:rPr>
          <w:i/>
          <w:szCs w:val="24"/>
        </w:rPr>
        <w:t>_</w:t>
      </w:r>
      <w:r w:rsidRPr="00F5194B">
        <w:rPr>
          <w:i/>
          <w:szCs w:val="24"/>
          <w:lang w:val="en-US"/>
        </w:rPr>
        <w:t>token</w:t>
      </w:r>
      <w:r w:rsidRPr="00F5194B">
        <w:rPr>
          <w:i/>
          <w:szCs w:val="24"/>
        </w:rPr>
        <w:t xml:space="preserve">2 </w:t>
      </w:r>
      <w:r w:rsidRPr="00F5194B">
        <w:rPr>
          <w:szCs w:val="24"/>
        </w:rPr>
        <w:t>с помощью ключа УКЭП ЕСИА. Подпись проверяется средствами ЕБС, см. шаг 4;</w:t>
      </w:r>
    </w:p>
    <w:p w14:paraId="4451D404" w14:textId="77777777" w:rsidR="0000052D" w:rsidRPr="00F5194B" w:rsidRDefault="0000052D" w:rsidP="0000052D">
      <w:pPr>
        <w:pStyle w:val="afffffd"/>
        <w:numPr>
          <w:ilvl w:val="1"/>
          <w:numId w:val="50"/>
        </w:numPr>
        <w:spacing w:after="0" w:line="360" w:lineRule="auto"/>
        <w:rPr>
          <w:szCs w:val="24"/>
        </w:rPr>
      </w:pPr>
      <w:r w:rsidRPr="00F5194B">
        <w:rPr>
          <w:szCs w:val="24"/>
        </w:rPr>
        <w:t>формирует ответ в Адаптер со следующими параметрами</w:t>
      </w:r>
      <w:r w:rsidRPr="00F5194B">
        <w:rPr>
          <w:i/>
          <w:szCs w:val="24"/>
        </w:rPr>
        <w:t>: {</w:t>
      </w:r>
      <w:r w:rsidRPr="00F5194B">
        <w:rPr>
          <w:i/>
          <w:szCs w:val="24"/>
          <w:lang w:val="en-US"/>
        </w:rPr>
        <w:t>access</w:t>
      </w:r>
      <w:r w:rsidRPr="00F5194B">
        <w:rPr>
          <w:i/>
          <w:szCs w:val="24"/>
        </w:rPr>
        <w:t>_</w:t>
      </w:r>
      <w:r w:rsidRPr="00F5194B">
        <w:rPr>
          <w:i/>
          <w:szCs w:val="24"/>
          <w:lang w:val="en-US"/>
        </w:rPr>
        <w:t>token</w:t>
      </w:r>
      <w:r w:rsidRPr="00F5194B">
        <w:rPr>
          <w:i/>
          <w:szCs w:val="24"/>
        </w:rPr>
        <w:t xml:space="preserve">2, </w:t>
      </w:r>
      <w:r w:rsidRPr="00F5194B">
        <w:rPr>
          <w:i/>
          <w:szCs w:val="24"/>
          <w:lang w:val="en-US"/>
        </w:rPr>
        <w:t>state</w:t>
      </w:r>
      <w:r w:rsidRPr="00F5194B">
        <w:rPr>
          <w:i/>
          <w:szCs w:val="24"/>
        </w:rPr>
        <w:t>3}</w:t>
      </w:r>
      <w:r w:rsidRPr="00F5194B">
        <w:rPr>
          <w:szCs w:val="24"/>
        </w:rPr>
        <w:t>.</w:t>
      </w:r>
    </w:p>
    <w:p w14:paraId="123F7486" w14:textId="77777777" w:rsidR="0000052D" w:rsidRPr="00F5194B" w:rsidRDefault="0000052D" w:rsidP="0000052D">
      <w:pPr>
        <w:pStyle w:val="affff8"/>
        <w:tabs>
          <w:tab w:val="left" w:pos="1134"/>
        </w:tabs>
        <w:spacing w:line="360" w:lineRule="auto"/>
        <w:ind w:left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Адаптер проверяет access_token2.</w:t>
      </w:r>
    </w:p>
    <w:p w14:paraId="2765EEB4" w14:textId="77777777" w:rsidR="0000052D" w:rsidRPr="00F5194B" w:rsidRDefault="0000052D" w:rsidP="0000052D">
      <w:pPr>
        <w:tabs>
          <w:tab w:val="left" w:pos="1134"/>
        </w:tabs>
        <w:spacing w:line="360" w:lineRule="auto"/>
        <w:ind w:firstLine="709"/>
        <w:rPr>
          <w:sz w:val="24"/>
          <w:szCs w:val="24"/>
        </w:rPr>
      </w:pPr>
      <w:bookmarkStart w:id="34" w:name="_Hlk237604397"/>
      <w:r w:rsidRPr="00F5194B">
        <w:rPr>
          <w:sz w:val="24"/>
          <w:szCs w:val="24"/>
        </w:rPr>
        <w:t xml:space="preserve">Данный набор параметров и дополнительные метаданные Адаптер подписывает УКЭП с использованием средства ЭП не ниже класса КС3 </w:t>
      </w:r>
      <w:bookmarkEnd w:id="34"/>
      <w:r w:rsidRPr="00F5194B">
        <w:rPr>
          <w:sz w:val="24"/>
          <w:szCs w:val="24"/>
        </w:rPr>
        <w:t>и передает в запросе в ГИС ЕБС для получения расширенного результата биометрической верификации (/</w:t>
      </w:r>
      <w:proofErr w:type="spellStart"/>
      <w:r w:rsidRPr="00F5194B">
        <w:rPr>
          <w:sz w:val="24"/>
          <w:szCs w:val="24"/>
        </w:rPr>
        <w:t>verifications</w:t>
      </w:r>
      <w:proofErr w:type="spellEnd"/>
      <w:r w:rsidRPr="00F5194B">
        <w:rPr>
          <w:sz w:val="24"/>
          <w:szCs w:val="24"/>
        </w:rPr>
        <w:t>/{</w:t>
      </w:r>
      <w:proofErr w:type="spellStart"/>
      <w:r w:rsidRPr="00F5194B">
        <w:rPr>
          <w:sz w:val="24"/>
          <w:szCs w:val="24"/>
        </w:rPr>
        <w:t>session_id</w:t>
      </w:r>
      <w:proofErr w:type="spellEnd"/>
      <w:r w:rsidRPr="00F5194B">
        <w:rPr>
          <w:sz w:val="24"/>
          <w:szCs w:val="24"/>
        </w:rPr>
        <w:t>}/</w:t>
      </w:r>
      <w:proofErr w:type="spellStart"/>
      <w:r w:rsidRPr="00F5194B">
        <w:rPr>
          <w:sz w:val="24"/>
          <w:szCs w:val="24"/>
        </w:rPr>
        <w:t>result</w:t>
      </w:r>
      <w:proofErr w:type="spellEnd"/>
      <w:r w:rsidRPr="00F5194B">
        <w:rPr>
          <w:sz w:val="24"/>
          <w:szCs w:val="24"/>
        </w:rPr>
        <w:t xml:space="preserve">). В заголовке </w:t>
      </w:r>
      <w:proofErr w:type="spellStart"/>
      <w:r w:rsidRPr="00F5194B">
        <w:rPr>
          <w:sz w:val="24"/>
          <w:szCs w:val="24"/>
        </w:rPr>
        <w:t>Authorization</w:t>
      </w:r>
      <w:proofErr w:type="spellEnd"/>
      <w:r w:rsidRPr="00F5194B">
        <w:rPr>
          <w:sz w:val="24"/>
          <w:szCs w:val="24"/>
        </w:rPr>
        <w:t xml:space="preserve"> передается access_token2.</w:t>
      </w:r>
    </w:p>
    <w:p w14:paraId="0C8347CF" w14:textId="77777777" w:rsidR="0000052D" w:rsidRPr="00F5194B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ГИС ЕБС осуществляет следующие действия при получении запроса п. 1</w:t>
      </w:r>
      <w:r>
        <w:rPr>
          <w:sz w:val="24"/>
          <w:szCs w:val="24"/>
        </w:rPr>
        <w:t>7</w:t>
      </w:r>
      <w:r w:rsidRPr="00F5194B">
        <w:rPr>
          <w:sz w:val="24"/>
          <w:szCs w:val="24"/>
        </w:rPr>
        <w:t>:</w:t>
      </w:r>
    </w:p>
    <w:p w14:paraId="23669091" w14:textId="77777777" w:rsidR="0000052D" w:rsidRPr="00F5194B" w:rsidRDefault="0000052D" w:rsidP="0000052D">
      <w:pPr>
        <w:pStyle w:val="affff8"/>
        <w:numPr>
          <w:ilvl w:val="0"/>
          <w:numId w:val="45"/>
        </w:numPr>
        <w:autoSpaceDN w:val="0"/>
        <w:spacing w:after="120" w:line="360" w:lineRule="auto"/>
        <w:ind w:left="1560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проверяет подпись запроса; </w:t>
      </w:r>
    </w:p>
    <w:p w14:paraId="30C4BF47" w14:textId="77777777" w:rsidR="0000052D" w:rsidRPr="00F5194B" w:rsidRDefault="0000052D" w:rsidP="0000052D">
      <w:pPr>
        <w:pStyle w:val="affff8"/>
        <w:numPr>
          <w:ilvl w:val="0"/>
          <w:numId w:val="45"/>
        </w:numPr>
        <w:autoSpaceDN w:val="0"/>
        <w:spacing w:after="120" w:line="360" w:lineRule="auto"/>
        <w:ind w:left="1560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генерирует </w:t>
      </w:r>
      <w:proofErr w:type="spellStart"/>
      <w:r w:rsidRPr="00F5194B">
        <w:rPr>
          <w:sz w:val="24"/>
          <w:szCs w:val="24"/>
        </w:rPr>
        <w:t>ext_auth_result</w:t>
      </w:r>
      <w:proofErr w:type="spellEnd"/>
      <w:r w:rsidRPr="00F5194B">
        <w:rPr>
          <w:sz w:val="24"/>
          <w:szCs w:val="24"/>
        </w:rPr>
        <w:t xml:space="preserve">; </w:t>
      </w:r>
    </w:p>
    <w:p w14:paraId="06EACDE7" w14:textId="77777777" w:rsidR="0000052D" w:rsidRPr="00F5194B" w:rsidRDefault="0000052D" w:rsidP="0000052D">
      <w:pPr>
        <w:pStyle w:val="affff8"/>
        <w:numPr>
          <w:ilvl w:val="0"/>
          <w:numId w:val="45"/>
        </w:numPr>
        <w:autoSpaceDN w:val="0"/>
        <w:spacing w:after="120" w:line="360" w:lineRule="auto"/>
        <w:ind w:left="1560"/>
        <w:jc w:val="both"/>
        <w:rPr>
          <w:sz w:val="24"/>
          <w:szCs w:val="24"/>
        </w:rPr>
      </w:pPr>
      <w:r w:rsidRPr="00F5194B">
        <w:rPr>
          <w:sz w:val="24"/>
          <w:szCs w:val="24"/>
        </w:rPr>
        <w:lastRenderedPageBreak/>
        <w:t xml:space="preserve">отправляет в Адаптер </w:t>
      </w:r>
      <w:proofErr w:type="spellStart"/>
      <w:r w:rsidRPr="00F5194B">
        <w:rPr>
          <w:sz w:val="24"/>
          <w:szCs w:val="24"/>
        </w:rPr>
        <w:t>ext_auth_result</w:t>
      </w:r>
      <w:proofErr w:type="spellEnd"/>
      <w:r w:rsidRPr="00F5194B">
        <w:rPr>
          <w:sz w:val="24"/>
          <w:szCs w:val="24"/>
        </w:rPr>
        <w:t>.</w:t>
      </w:r>
    </w:p>
    <w:p w14:paraId="78E9D8DA" w14:textId="77777777" w:rsidR="0000052D" w:rsidRPr="00F5194B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Адаптер проверяет </w:t>
      </w:r>
      <w:proofErr w:type="spellStart"/>
      <w:r w:rsidRPr="00F5194B">
        <w:rPr>
          <w:sz w:val="24"/>
          <w:szCs w:val="24"/>
        </w:rPr>
        <w:t>ext_auth_result</w:t>
      </w:r>
      <w:proofErr w:type="spellEnd"/>
      <w:r w:rsidRPr="00F5194B">
        <w:rPr>
          <w:sz w:val="24"/>
          <w:szCs w:val="24"/>
        </w:rPr>
        <w:t xml:space="preserve">, формирует и отправляет запрос в ЕСИА на получение </w:t>
      </w:r>
      <w:proofErr w:type="spellStart"/>
      <w:r w:rsidRPr="00F5194B">
        <w:rPr>
          <w:sz w:val="24"/>
          <w:szCs w:val="24"/>
        </w:rPr>
        <w:t>ПДн</w:t>
      </w:r>
      <w:proofErr w:type="spellEnd"/>
      <w:r w:rsidRPr="00F5194B">
        <w:rPr>
          <w:sz w:val="24"/>
          <w:szCs w:val="24"/>
        </w:rPr>
        <w:t xml:space="preserve"> ФЛ по токену access_token2 (/</w:t>
      </w:r>
      <w:proofErr w:type="spellStart"/>
      <w:r w:rsidRPr="00F5194B">
        <w:rPr>
          <w:sz w:val="24"/>
          <w:szCs w:val="24"/>
        </w:rPr>
        <w:t>rs</w:t>
      </w:r>
      <w:proofErr w:type="spellEnd"/>
      <w:r w:rsidRPr="00F5194B">
        <w:rPr>
          <w:sz w:val="24"/>
          <w:szCs w:val="24"/>
        </w:rPr>
        <w:t>/</w:t>
      </w:r>
      <w:proofErr w:type="spellStart"/>
      <w:r w:rsidRPr="00F5194B">
        <w:rPr>
          <w:sz w:val="24"/>
          <w:szCs w:val="24"/>
        </w:rPr>
        <w:t>prns</w:t>
      </w:r>
      <w:proofErr w:type="spellEnd"/>
      <w:r w:rsidRPr="00F5194B">
        <w:rPr>
          <w:sz w:val="24"/>
          <w:szCs w:val="24"/>
        </w:rPr>
        <w:t xml:space="preserve">), используя значение access_token#2 для получения </w:t>
      </w:r>
      <w:proofErr w:type="spellStart"/>
      <w:r w:rsidRPr="00F5194B">
        <w:rPr>
          <w:sz w:val="24"/>
          <w:szCs w:val="24"/>
        </w:rPr>
        <w:t>ПДн</w:t>
      </w:r>
      <w:proofErr w:type="spellEnd"/>
      <w:r w:rsidRPr="00F5194B">
        <w:rPr>
          <w:sz w:val="24"/>
          <w:szCs w:val="24"/>
        </w:rPr>
        <w:t xml:space="preserve"> ФЛ.</w:t>
      </w:r>
    </w:p>
    <w:p w14:paraId="3E311D67" w14:textId="77777777" w:rsidR="0000052D" w:rsidRPr="00F64DDF" w:rsidRDefault="0000052D" w:rsidP="0000052D">
      <w:pPr>
        <w:tabs>
          <w:tab w:val="left" w:pos="1134"/>
        </w:tabs>
        <w:spacing w:line="360" w:lineRule="auto"/>
        <w:ind w:firstLine="709"/>
        <w:rPr>
          <w:sz w:val="24"/>
          <w:szCs w:val="24"/>
        </w:rPr>
      </w:pPr>
      <w:r w:rsidRPr="00F5194B">
        <w:rPr>
          <w:sz w:val="24"/>
          <w:szCs w:val="24"/>
        </w:rPr>
        <w:t>ЕСИА при получении запроса</w:t>
      </w:r>
      <w:r w:rsidRPr="00F5194B">
        <w:rPr>
          <w:rStyle w:val="af9"/>
          <w:sz w:val="24"/>
          <w:szCs w:val="24"/>
        </w:rPr>
        <w:footnoteReference w:id="13"/>
      </w:r>
      <w:r w:rsidRPr="00F5194B">
        <w:rPr>
          <w:sz w:val="24"/>
          <w:szCs w:val="24"/>
        </w:rPr>
        <w:t xml:space="preserve"> согласно Методическим Рекомендациям по использованию </w:t>
      </w:r>
      <w:r w:rsidRPr="00F64DDF">
        <w:rPr>
          <w:sz w:val="24"/>
          <w:szCs w:val="24"/>
        </w:rPr>
        <w:t xml:space="preserve">ЕСИА </w:t>
      </w:r>
      <w:r w:rsidRPr="00F64DDF">
        <w:rPr>
          <w:sz w:val="24"/>
          <w:szCs w:val="24"/>
          <w:lang w:eastAsia="en-GB"/>
        </w:rPr>
        <w:t xml:space="preserve">отправляет </w:t>
      </w:r>
      <w:proofErr w:type="spellStart"/>
      <w:r w:rsidRPr="00F64DDF">
        <w:rPr>
          <w:sz w:val="24"/>
          <w:szCs w:val="24"/>
          <w:lang w:eastAsia="en-GB"/>
        </w:rPr>
        <w:t>ПДн</w:t>
      </w:r>
      <w:proofErr w:type="spellEnd"/>
      <w:r w:rsidRPr="00F64DDF">
        <w:rPr>
          <w:sz w:val="24"/>
          <w:szCs w:val="24"/>
          <w:lang w:eastAsia="en-GB"/>
        </w:rPr>
        <w:t xml:space="preserve"> пользователя </w:t>
      </w:r>
      <w:r w:rsidRPr="00F64DDF">
        <w:rPr>
          <w:sz w:val="24"/>
          <w:szCs w:val="24"/>
        </w:rPr>
        <w:t xml:space="preserve">для данного </w:t>
      </w:r>
      <w:proofErr w:type="spellStart"/>
      <w:r w:rsidRPr="00F64DDF">
        <w:rPr>
          <w:sz w:val="24"/>
          <w:szCs w:val="24"/>
        </w:rPr>
        <w:t>user_id</w:t>
      </w:r>
      <w:proofErr w:type="spellEnd"/>
      <w:r w:rsidRPr="00F64DDF">
        <w:rPr>
          <w:sz w:val="24"/>
          <w:szCs w:val="24"/>
        </w:rPr>
        <w:t xml:space="preserve"> </w:t>
      </w:r>
      <w:r w:rsidRPr="00F64DDF">
        <w:rPr>
          <w:sz w:val="24"/>
          <w:szCs w:val="24"/>
          <w:lang w:eastAsia="en-GB"/>
        </w:rPr>
        <w:t>в Адаптер</w:t>
      </w:r>
      <w:r w:rsidRPr="00F64DDF">
        <w:rPr>
          <w:sz w:val="24"/>
          <w:szCs w:val="24"/>
        </w:rPr>
        <w:t>.</w:t>
      </w:r>
    </w:p>
    <w:p w14:paraId="013662D5" w14:textId="5E63D865" w:rsidR="0001544E" w:rsidRPr="00F64DDF" w:rsidRDefault="0001544E" w:rsidP="004C2063">
      <w:pPr>
        <w:pStyle w:val="affff8"/>
        <w:numPr>
          <w:ilvl w:val="0"/>
          <w:numId w:val="51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  <w:lang w:eastAsia="en-GB"/>
        </w:rPr>
      </w:pPr>
      <w:r w:rsidRPr="00F64DDF">
        <w:rPr>
          <w:sz w:val="24"/>
          <w:szCs w:val="24"/>
        </w:rPr>
        <w:t xml:space="preserve">Адаптер сохраняет </w:t>
      </w:r>
      <w:proofErr w:type="spellStart"/>
      <w:r w:rsidRPr="00F64DDF">
        <w:rPr>
          <w:sz w:val="24"/>
          <w:szCs w:val="24"/>
        </w:rPr>
        <w:t>ext_auth_result</w:t>
      </w:r>
      <w:proofErr w:type="spellEnd"/>
      <w:r w:rsidRPr="00F64DDF">
        <w:rPr>
          <w:sz w:val="24"/>
          <w:szCs w:val="24"/>
        </w:rPr>
        <w:t xml:space="preserve"> </w:t>
      </w:r>
      <w:proofErr w:type="gramStart"/>
      <w:r w:rsidRPr="00F64DDF">
        <w:rPr>
          <w:sz w:val="24"/>
          <w:szCs w:val="24"/>
        </w:rPr>
        <w:t xml:space="preserve">в </w:t>
      </w:r>
      <w:proofErr w:type="spellStart"/>
      <w:r w:rsidRPr="00F64DDF">
        <w:rPr>
          <w:sz w:val="24"/>
          <w:szCs w:val="24"/>
        </w:rPr>
        <w:t>в</w:t>
      </w:r>
      <w:proofErr w:type="spellEnd"/>
      <w:proofErr w:type="gramEnd"/>
      <w:r w:rsidRPr="00F64DDF">
        <w:rPr>
          <w:sz w:val="24"/>
          <w:szCs w:val="24"/>
        </w:rPr>
        <w:t xml:space="preserve"> БД и генерирует параметр</w:t>
      </w:r>
      <w:r w:rsidRPr="00F64DDF">
        <w:rPr>
          <w:sz w:val="24"/>
          <w:szCs w:val="24"/>
          <w:lang w:eastAsia="en-GB"/>
        </w:rPr>
        <w:t xml:space="preserve"> </w:t>
      </w:r>
      <w:proofErr w:type="spellStart"/>
      <w:r w:rsidRPr="00F64DDF">
        <w:rPr>
          <w:sz w:val="24"/>
          <w:szCs w:val="24"/>
          <w:lang w:eastAsia="en-GB"/>
        </w:rPr>
        <w:t>res_secret</w:t>
      </w:r>
      <w:proofErr w:type="spellEnd"/>
      <w:r w:rsidRPr="00F64DDF">
        <w:rPr>
          <w:sz w:val="24"/>
          <w:szCs w:val="24"/>
          <w:lang w:eastAsia="en-GB"/>
        </w:rPr>
        <w:t>.</w:t>
      </w:r>
    </w:p>
    <w:p w14:paraId="18596285" w14:textId="34B3BC63" w:rsidR="0001544E" w:rsidRPr="00F64DDF" w:rsidRDefault="0001544E" w:rsidP="0000052D">
      <w:pPr>
        <w:pStyle w:val="affff8"/>
        <w:numPr>
          <w:ilvl w:val="0"/>
          <w:numId w:val="51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  <w:lang w:val="en-US"/>
        </w:rPr>
      </w:pPr>
      <w:r w:rsidRPr="00F64DDF">
        <w:rPr>
          <w:sz w:val="24"/>
          <w:szCs w:val="24"/>
        </w:rPr>
        <w:t>Адаптер</w:t>
      </w:r>
      <w:r w:rsidRPr="00F64DDF">
        <w:rPr>
          <w:sz w:val="24"/>
          <w:szCs w:val="24"/>
          <w:lang w:val="en-US"/>
        </w:rPr>
        <w:t xml:space="preserve"> </w:t>
      </w:r>
      <w:r w:rsidRPr="00F64DDF">
        <w:rPr>
          <w:sz w:val="24"/>
          <w:szCs w:val="24"/>
        </w:rPr>
        <w:t>передает</w:t>
      </w:r>
      <w:r w:rsidRPr="00F64DDF">
        <w:rPr>
          <w:sz w:val="24"/>
          <w:szCs w:val="24"/>
          <w:lang w:val="en-US"/>
        </w:rPr>
        <w:t xml:space="preserve"> </w:t>
      </w:r>
      <w:proofErr w:type="spellStart"/>
      <w:r w:rsidRPr="00F64DDF">
        <w:rPr>
          <w:sz w:val="24"/>
          <w:szCs w:val="24"/>
          <w:lang w:val="en-US"/>
        </w:rPr>
        <w:t>ext_auth_result</w:t>
      </w:r>
      <w:proofErr w:type="spellEnd"/>
      <w:r w:rsidRPr="00F64DDF">
        <w:rPr>
          <w:sz w:val="24"/>
          <w:szCs w:val="24"/>
          <w:lang w:val="en-US"/>
        </w:rPr>
        <w:t xml:space="preserve"> </w:t>
      </w:r>
      <w:r w:rsidRPr="00F64DDF">
        <w:rPr>
          <w:sz w:val="24"/>
          <w:szCs w:val="24"/>
        </w:rPr>
        <w:t>и</w:t>
      </w:r>
      <w:r w:rsidRPr="00F64DDF">
        <w:rPr>
          <w:sz w:val="24"/>
          <w:szCs w:val="24"/>
          <w:lang w:val="en-US" w:eastAsia="en-GB"/>
        </w:rPr>
        <w:t xml:space="preserve"> </w:t>
      </w:r>
      <w:proofErr w:type="spellStart"/>
      <w:r w:rsidRPr="00F64DDF">
        <w:rPr>
          <w:sz w:val="24"/>
          <w:szCs w:val="24"/>
          <w:lang w:val="en-US" w:eastAsia="en-GB"/>
        </w:rPr>
        <w:t>res_secret</w:t>
      </w:r>
      <w:proofErr w:type="spellEnd"/>
      <w:r w:rsidRPr="00F64DDF">
        <w:rPr>
          <w:sz w:val="24"/>
          <w:szCs w:val="24"/>
          <w:lang w:val="en-US" w:eastAsia="en-GB"/>
        </w:rPr>
        <w:t xml:space="preserve"> </w:t>
      </w:r>
      <w:r w:rsidRPr="00F64DDF">
        <w:rPr>
          <w:sz w:val="24"/>
          <w:szCs w:val="24"/>
          <w:lang w:eastAsia="en-GB"/>
        </w:rPr>
        <w:t>в</w:t>
      </w:r>
      <w:r w:rsidRPr="00F64DDF">
        <w:rPr>
          <w:sz w:val="24"/>
          <w:szCs w:val="24"/>
          <w:lang w:val="en-US" w:eastAsia="en-GB"/>
        </w:rPr>
        <w:t xml:space="preserve"> </w:t>
      </w:r>
      <w:r w:rsidRPr="00F64DDF">
        <w:rPr>
          <w:sz w:val="24"/>
          <w:szCs w:val="24"/>
          <w:lang w:eastAsia="en-GB"/>
        </w:rPr>
        <w:t>ИС</w:t>
      </w:r>
      <w:r w:rsidRPr="00F64DDF">
        <w:rPr>
          <w:sz w:val="24"/>
          <w:szCs w:val="24"/>
          <w:lang w:val="en-US" w:eastAsia="en-GB"/>
        </w:rPr>
        <w:t xml:space="preserve"> </w:t>
      </w:r>
      <w:r w:rsidRPr="00F64DDF">
        <w:rPr>
          <w:sz w:val="24"/>
          <w:szCs w:val="24"/>
          <w:lang w:eastAsia="en-GB"/>
        </w:rPr>
        <w:t>КА</w:t>
      </w:r>
      <w:r w:rsidRPr="00F64DDF">
        <w:rPr>
          <w:sz w:val="24"/>
          <w:szCs w:val="24"/>
          <w:lang w:val="en-US" w:eastAsia="en-GB"/>
        </w:rPr>
        <w:t>.</w:t>
      </w:r>
    </w:p>
    <w:p w14:paraId="7D41DC25" w14:textId="4A396A00" w:rsidR="0000052D" w:rsidRPr="00F64DDF" w:rsidRDefault="0000052D" w:rsidP="0000052D">
      <w:pPr>
        <w:pStyle w:val="affff8"/>
        <w:numPr>
          <w:ilvl w:val="0"/>
          <w:numId w:val="51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F64DDF">
        <w:rPr>
          <w:sz w:val="24"/>
          <w:szCs w:val="24"/>
        </w:rPr>
        <w:t xml:space="preserve">Адаптер </w:t>
      </w:r>
      <w:r w:rsidR="0001544E" w:rsidRPr="00F64DDF">
        <w:rPr>
          <w:sz w:val="24"/>
          <w:szCs w:val="24"/>
        </w:rPr>
        <w:t xml:space="preserve">перенаправляет Пользователя с передачей </w:t>
      </w:r>
      <w:proofErr w:type="spellStart"/>
      <w:r w:rsidR="0001544E" w:rsidRPr="00F64DDF">
        <w:rPr>
          <w:sz w:val="24"/>
          <w:szCs w:val="24"/>
          <w:lang w:eastAsia="en-GB"/>
        </w:rPr>
        <w:t>res_secret</w:t>
      </w:r>
      <w:proofErr w:type="spellEnd"/>
      <w:r w:rsidRPr="00F64DDF">
        <w:rPr>
          <w:sz w:val="24"/>
          <w:szCs w:val="24"/>
        </w:rPr>
        <w:t>:</w:t>
      </w:r>
    </w:p>
    <w:p w14:paraId="62A76E93" w14:textId="77777777" w:rsidR="0000052D" w:rsidRPr="00F5194B" w:rsidRDefault="0000052D" w:rsidP="0000052D">
      <w:pPr>
        <w:pStyle w:val="affff8"/>
        <w:numPr>
          <w:ilvl w:val="1"/>
          <w:numId w:val="51"/>
        </w:numPr>
        <w:tabs>
          <w:tab w:val="left" w:pos="1134"/>
        </w:tabs>
        <w:spacing w:line="360" w:lineRule="auto"/>
        <w:ind w:left="709" w:hanging="431"/>
        <w:jc w:val="both"/>
        <w:rPr>
          <w:sz w:val="24"/>
          <w:szCs w:val="24"/>
        </w:rPr>
      </w:pPr>
      <w:r w:rsidRPr="00F64DDF">
        <w:rPr>
          <w:sz w:val="24"/>
          <w:szCs w:val="24"/>
        </w:rPr>
        <w:t xml:space="preserve">в случае если устройство Пользователя – мобильное устройство с МП КА и МП «Госуслуги Биометрия», то МП «Госуслуги Биометрия» перенаправляет Пользователя </w:t>
      </w:r>
      <w:r>
        <w:rPr>
          <w:sz w:val="24"/>
          <w:szCs w:val="24"/>
        </w:rPr>
        <w:t xml:space="preserve">в МП КА по полученному из Адаптера </w:t>
      </w:r>
      <w:proofErr w:type="spellStart"/>
      <w:r w:rsidRPr="00D1597E">
        <w:rPr>
          <w:sz w:val="24"/>
          <w:szCs w:val="24"/>
        </w:rPr>
        <w:t>redirect_uri</w:t>
      </w:r>
      <w:proofErr w:type="spellEnd"/>
      <w:r w:rsidRPr="00F5194B">
        <w:rPr>
          <w:sz w:val="24"/>
          <w:szCs w:val="24"/>
        </w:rPr>
        <w:t>;</w:t>
      </w:r>
    </w:p>
    <w:p w14:paraId="4C49F669" w14:textId="77777777" w:rsidR="0000052D" w:rsidRDefault="0000052D" w:rsidP="0000052D">
      <w:pPr>
        <w:pStyle w:val="affff8"/>
        <w:numPr>
          <w:ilvl w:val="1"/>
          <w:numId w:val="51"/>
        </w:numPr>
        <w:tabs>
          <w:tab w:val="left" w:pos="1134"/>
        </w:tabs>
        <w:spacing w:line="360" w:lineRule="auto"/>
        <w:ind w:left="709" w:hanging="431"/>
        <w:jc w:val="both"/>
        <w:rPr>
          <w:sz w:val="24"/>
          <w:szCs w:val="24"/>
        </w:rPr>
      </w:pPr>
      <w:r w:rsidRPr="00BB40E2">
        <w:rPr>
          <w:sz w:val="24"/>
          <w:szCs w:val="24"/>
        </w:rPr>
        <w:t>в случае если устройство Пользователя – ПК с веб-браузером, то пользователь перенаправляет</w:t>
      </w:r>
      <w:r>
        <w:rPr>
          <w:sz w:val="24"/>
          <w:szCs w:val="24"/>
        </w:rPr>
        <w:t xml:space="preserve">ся </w:t>
      </w:r>
      <w:r w:rsidRPr="00BB40E2">
        <w:rPr>
          <w:sz w:val="24"/>
          <w:szCs w:val="24"/>
        </w:rPr>
        <w:t xml:space="preserve">на ИС КА по адресу </w:t>
      </w:r>
      <w:proofErr w:type="spellStart"/>
      <w:r w:rsidRPr="00BB40E2">
        <w:rPr>
          <w:sz w:val="24"/>
          <w:szCs w:val="24"/>
        </w:rPr>
        <w:t>public_uri</w:t>
      </w:r>
      <w:proofErr w:type="spellEnd"/>
      <w:r w:rsidRPr="00BB40E2">
        <w:rPr>
          <w:sz w:val="24"/>
          <w:szCs w:val="24"/>
        </w:rPr>
        <w:t xml:space="preserve"> (полученному на шаге 2). </w:t>
      </w:r>
    </w:p>
    <w:p w14:paraId="4C692433" w14:textId="5941958F" w:rsidR="002344E6" w:rsidRPr="002344E6" w:rsidRDefault="004370E6" w:rsidP="0001544E">
      <w:pPr>
        <w:pStyle w:val="affff8"/>
        <w:numPr>
          <w:ilvl w:val="0"/>
          <w:numId w:val="51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4370E6">
        <w:rPr>
          <w:sz w:val="24"/>
          <w:szCs w:val="24"/>
        </w:rPr>
        <w:t xml:space="preserve">Пользователь передает ИС КА параметр </w:t>
      </w:r>
      <w:proofErr w:type="spellStart"/>
      <w:r w:rsidRPr="004370E6">
        <w:rPr>
          <w:sz w:val="24"/>
          <w:szCs w:val="24"/>
        </w:rPr>
        <w:t>res_secret</w:t>
      </w:r>
      <w:proofErr w:type="spellEnd"/>
      <w:r w:rsidRPr="004370E6">
        <w:rPr>
          <w:sz w:val="24"/>
          <w:szCs w:val="24"/>
        </w:rPr>
        <w:t xml:space="preserve"> для получения запрашиваемой услуги. </w:t>
      </w:r>
      <w:r w:rsidR="0000052D" w:rsidRPr="00BB40E2">
        <w:rPr>
          <w:sz w:val="24"/>
          <w:szCs w:val="24"/>
        </w:rPr>
        <w:t>Далее ИС КА принимает решение об оказании услуги Пользователю.</w:t>
      </w:r>
    </w:p>
    <w:p w14:paraId="447B4415" w14:textId="77777777" w:rsidR="00CF026A" w:rsidRPr="002344E6" w:rsidRDefault="00CF026A" w:rsidP="002206DF">
      <w:pPr>
        <w:pStyle w:val="affff8"/>
        <w:numPr>
          <w:ilvl w:val="0"/>
          <w:numId w:val="44"/>
        </w:numPr>
        <w:sectPr w:rsidR="00CF026A" w:rsidRPr="002344E6" w:rsidSect="00011BC8">
          <w:pgSz w:w="11906" w:h="16838" w:code="9"/>
          <w:pgMar w:top="1418" w:right="567" w:bottom="851" w:left="1134" w:header="709" w:footer="709" w:gutter="0"/>
          <w:cols w:space="708"/>
          <w:titlePg/>
          <w:docGrid w:linePitch="360"/>
        </w:sectPr>
      </w:pPr>
    </w:p>
    <w:p w14:paraId="47EFA562" w14:textId="0B829653" w:rsidR="00CF026A" w:rsidRDefault="00FB452D" w:rsidP="00475CA1">
      <w:pPr>
        <w:pStyle w:val="affff8"/>
        <w:ind w:left="360"/>
      </w:pPr>
      <w:r w:rsidRPr="00CB75FD">
        <w:object w:dxaOrig="30552" w:dyaOrig="17076" w14:anchorId="501D34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9pt;height:408pt" o:ole="">
            <v:imagedata r:id="rId22" o:title=""/>
          </v:shape>
          <o:OLEObject Type="Embed" ProgID="Visio.Drawing.15" ShapeID="_x0000_i1025" DrawAspect="Content" ObjectID="_1854690186" r:id="rId23"/>
        </w:object>
      </w:r>
    </w:p>
    <w:p w14:paraId="4FA86C94" w14:textId="721727F3" w:rsidR="00CF026A" w:rsidRDefault="00CF026A" w:rsidP="00475CA1">
      <w:pPr>
        <w:pStyle w:val="affff8"/>
        <w:ind w:left="360"/>
      </w:pPr>
    </w:p>
    <w:p w14:paraId="0B5A4AA7" w14:textId="79DF67F4" w:rsidR="00CF026A" w:rsidRDefault="00F64DDF" w:rsidP="00475CA1">
      <w:pPr>
        <w:pStyle w:val="affff8"/>
        <w:ind w:left="360"/>
      </w:pPr>
      <w:r w:rsidRPr="00CB75FD">
        <w:object w:dxaOrig="30517" w:dyaOrig="20472" w14:anchorId="16DC8159">
          <v:shape id="_x0000_i1026" type="#_x0000_t75" style="width:650.25pt;height:440.25pt" o:ole="">
            <v:imagedata r:id="rId24" o:title=""/>
          </v:shape>
          <o:OLEObject Type="Embed" ProgID="Visio.Drawing.15" ShapeID="_x0000_i1026" DrawAspect="Content" ObjectID="_1854690187" r:id="rId25"/>
        </w:object>
      </w:r>
    </w:p>
    <w:p w14:paraId="591CF24B" w14:textId="386E101C" w:rsidR="00CF026A" w:rsidRPr="00A20AEE" w:rsidRDefault="00475CA1" w:rsidP="00475CA1">
      <w:pPr>
        <w:pStyle w:val="affff8"/>
        <w:ind w:left="360"/>
        <w:jc w:val="center"/>
        <w:rPr>
          <w:noProof/>
          <w:color w:val="FF0000"/>
          <w:sz w:val="24"/>
          <w:szCs w:val="24"/>
        </w:rPr>
        <w:sectPr w:rsidR="00CF026A" w:rsidRPr="00A20AEE" w:rsidSect="00011BC8">
          <w:pgSz w:w="16838" w:h="11906" w:orient="landscape" w:code="9"/>
          <w:pgMar w:top="1134" w:right="1418" w:bottom="567" w:left="851" w:header="709" w:footer="709" w:gutter="0"/>
          <w:cols w:space="708"/>
          <w:titlePg/>
          <w:docGrid w:linePitch="360"/>
        </w:sectPr>
      </w:pPr>
      <w:bookmarkStart w:id="35" w:name="_Ref231458872"/>
      <w:r w:rsidRPr="00A20AEE">
        <w:rPr>
          <w:sz w:val="24"/>
          <w:szCs w:val="24"/>
        </w:rPr>
        <w:t xml:space="preserve">Рисунок </w:t>
      </w:r>
      <w:r w:rsidRPr="00A20AEE">
        <w:rPr>
          <w:sz w:val="24"/>
          <w:szCs w:val="24"/>
        </w:rPr>
        <w:fldChar w:fldCharType="begin"/>
      </w:r>
      <w:r w:rsidRPr="00A20AEE">
        <w:rPr>
          <w:sz w:val="24"/>
          <w:szCs w:val="24"/>
        </w:rPr>
        <w:instrText xml:space="preserve"> SEQ Рисунок \* ARABIC </w:instrText>
      </w:r>
      <w:r w:rsidRPr="00A20AEE">
        <w:rPr>
          <w:sz w:val="24"/>
          <w:szCs w:val="24"/>
        </w:rPr>
        <w:fldChar w:fldCharType="separate"/>
      </w:r>
      <w:r w:rsidRPr="00A20AEE">
        <w:rPr>
          <w:noProof/>
          <w:sz w:val="24"/>
          <w:szCs w:val="24"/>
        </w:rPr>
        <w:t>5</w:t>
      </w:r>
      <w:r w:rsidRPr="00A20AEE">
        <w:rPr>
          <w:noProof/>
          <w:sz w:val="24"/>
          <w:szCs w:val="24"/>
        </w:rPr>
        <w:fldChar w:fldCharType="end"/>
      </w:r>
      <w:bookmarkEnd w:id="35"/>
      <w:r w:rsidRPr="00A20AEE">
        <w:rPr>
          <w:sz w:val="24"/>
          <w:szCs w:val="24"/>
        </w:rPr>
        <w:t xml:space="preserve"> </w:t>
      </w:r>
      <w:r w:rsidRPr="00A20AEE">
        <w:rPr>
          <w:noProof/>
          <w:sz w:val="24"/>
          <w:szCs w:val="24"/>
        </w:rPr>
        <w:t xml:space="preserve">– </w:t>
      </w:r>
      <w:r w:rsidR="00CF026A" w:rsidRPr="00A20AEE">
        <w:rPr>
          <w:sz w:val="24"/>
          <w:szCs w:val="24"/>
        </w:rPr>
        <w:t>Схема процесса удаленной идентификации «без голоса» с использованием мобильного устройства</w:t>
      </w:r>
    </w:p>
    <w:bookmarkStart w:id="36" w:name="_Hlk233122852"/>
    <w:p w14:paraId="6E27F1ED" w14:textId="36932B7E" w:rsidR="00CF026A" w:rsidRDefault="00FB452D" w:rsidP="00475CA1">
      <w:pPr>
        <w:pStyle w:val="afffff9"/>
        <w:ind w:left="360"/>
        <w:jc w:val="left"/>
      </w:pPr>
      <w:r w:rsidRPr="00CB75FD">
        <w:object w:dxaOrig="30552" w:dyaOrig="17076" w14:anchorId="635E5FEE">
          <v:shape id="_x0000_i1027" type="#_x0000_t75" style="width:729pt;height:408pt" o:ole="">
            <v:imagedata r:id="rId26" o:title=""/>
          </v:shape>
          <o:OLEObject Type="Embed" ProgID="Visio.Drawing.15" ShapeID="_x0000_i1027" DrawAspect="Content" ObjectID="_1854690188" r:id="rId27"/>
        </w:object>
      </w:r>
      <w:bookmarkEnd w:id="36"/>
    </w:p>
    <w:bookmarkStart w:id="37" w:name="_Hlk240898297"/>
    <w:p w14:paraId="0D78F0B6" w14:textId="5A9A843B" w:rsidR="00CF026A" w:rsidRDefault="0061089E" w:rsidP="00297D5E">
      <w:pPr>
        <w:pStyle w:val="afffff9"/>
        <w:ind w:left="360"/>
        <w:jc w:val="left"/>
      </w:pPr>
      <w:r w:rsidRPr="00CB75FD">
        <w:object w:dxaOrig="30517" w:dyaOrig="20472" w14:anchorId="59097356">
          <v:shape id="_x0000_i1028" type="#_x0000_t75" style="width:674.25pt;height:452.25pt" o:ole="">
            <v:imagedata r:id="rId28" o:title=""/>
          </v:shape>
          <o:OLEObject Type="Embed" ProgID="Visio.Drawing.15" ShapeID="_x0000_i1028" DrawAspect="Content" ObjectID="_1854690189" r:id="rId29"/>
        </w:object>
      </w:r>
      <w:bookmarkEnd w:id="37"/>
    </w:p>
    <w:p w14:paraId="53760CE4" w14:textId="05AF0E3A" w:rsidR="00CF026A" w:rsidRPr="00A20AEE" w:rsidRDefault="00475CA1" w:rsidP="00475CA1">
      <w:pPr>
        <w:pStyle w:val="affff8"/>
        <w:ind w:left="360"/>
        <w:jc w:val="center"/>
        <w:rPr>
          <w:noProof/>
          <w:sz w:val="24"/>
          <w:szCs w:val="24"/>
        </w:rPr>
        <w:sectPr w:rsidR="00CF026A" w:rsidRPr="00A20AEE" w:rsidSect="00011BC8">
          <w:pgSz w:w="16838" w:h="11906" w:orient="landscape" w:code="9"/>
          <w:pgMar w:top="1134" w:right="1418" w:bottom="567" w:left="851" w:header="709" w:footer="709" w:gutter="0"/>
          <w:cols w:space="708"/>
          <w:titlePg/>
          <w:docGrid w:linePitch="360"/>
        </w:sectPr>
      </w:pPr>
      <w:bookmarkStart w:id="38" w:name="_Ref231458883"/>
      <w:r w:rsidRPr="00A20AEE">
        <w:rPr>
          <w:sz w:val="24"/>
          <w:szCs w:val="24"/>
        </w:rPr>
        <w:t xml:space="preserve">Рисунок </w:t>
      </w:r>
      <w:r w:rsidRPr="00A20AEE">
        <w:rPr>
          <w:sz w:val="24"/>
          <w:szCs w:val="24"/>
        </w:rPr>
        <w:fldChar w:fldCharType="begin"/>
      </w:r>
      <w:r w:rsidRPr="00A20AEE">
        <w:rPr>
          <w:sz w:val="24"/>
          <w:szCs w:val="24"/>
        </w:rPr>
        <w:instrText xml:space="preserve"> SEQ Рисунок \* ARABIC </w:instrText>
      </w:r>
      <w:r w:rsidRPr="00A20AEE">
        <w:rPr>
          <w:sz w:val="24"/>
          <w:szCs w:val="24"/>
        </w:rPr>
        <w:fldChar w:fldCharType="separate"/>
      </w:r>
      <w:r w:rsidRPr="00A20AEE">
        <w:rPr>
          <w:noProof/>
          <w:sz w:val="24"/>
          <w:szCs w:val="24"/>
        </w:rPr>
        <w:t>6</w:t>
      </w:r>
      <w:r w:rsidRPr="00A20AEE">
        <w:rPr>
          <w:noProof/>
          <w:sz w:val="24"/>
          <w:szCs w:val="24"/>
        </w:rPr>
        <w:fldChar w:fldCharType="end"/>
      </w:r>
      <w:bookmarkEnd w:id="38"/>
      <w:r w:rsidRPr="00A20AEE">
        <w:rPr>
          <w:sz w:val="24"/>
          <w:szCs w:val="24"/>
        </w:rPr>
        <w:t xml:space="preserve"> </w:t>
      </w:r>
      <w:r w:rsidRPr="00A20AEE">
        <w:rPr>
          <w:noProof/>
          <w:sz w:val="24"/>
          <w:szCs w:val="24"/>
        </w:rPr>
        <w:t xml:space="preserve">– </w:t>
      </w:r>
      <w:r w:rsidR="00CF026A" w:rsidRPr="00A20AEE">
        <w:rPr>
          <w:sz w:val="24"/>
          <w:szCs w:val="24"/>
        </w:rPr>
        <w:t>Схема процесса удаленной идентификации «без голоса» с использованием браузера</w:t>
      </w:r>
    </w:p>
    <w:p w14:paraId="533EC3CD" w14:textId="298F83B1" w:rsidR="00B01100" w:rsidRPr="00970E83" w:rsidRDefault="00047E93" w:rsidP="002D0952">
      <w:pPr>
        <w:pStyle w:val="11"/>
        <w:spacing w:before="0" w:after="0" w:line="360" w:lineRule="auto"/>
        <w:ind w:left="0" w:firstLine="709"/>
        <w:jc w:val="both"/>
        <w:rPr>
          <w:szCs w:val="24"/>
        </w:rPr>
      </w:pPr>
      <w:bookmarkStart w:id="39" w:name="_Toc231460146"/>
      <w:r w:rsidRPr="00970E83">
        <w:rPr>
          <w:szCs w:val="24"/>
        </w:rPr>
        <w:lastRenderedPageBreak/>
        <w:t xml:space="preserve">ТРЕБОВАНИЯ ДЛЯ </w:t>
      </w:r>
      <w:r w:rsidR="00A224C4" w:rsidRPr="00970E83">
        <w:rPr>
          <w:szCs w:val="24"/>
        </w:rPr>
        <w:t>ПОДКЛЮЧЕНИ</w:t>
      </w:r>
      <w:r w:rsidRPr="00970E83">
        <w:rPr>
          <w:szCs w:val="24"/>
        </w:rPr>
        <w:t>Я</w:t>
      </w:r>
      <w:r w:rsidR="00A224C4" w:rsidRPr="00970E83">
        <w:rPr>
          <w:szCs w:val="24"/>
        </w:rPr>
        <w:t xml:space="preserve"> </w:t>
      </w:r>
      <w:r w:rsidR="000450C7">
        <w:rPr>
          <w:szCs w:val="24"/>
        </w:rPr>
        <w:t>СЕРВИСОВ УДАЛЕННОЙ ИДЕНТИФИКАЦИИ</w:t>
      </w:r>
      <w:r w:rsidR="00A224C4" w:rsidRPr="00970E83">
        <w:rPr>
          <w:szCs w:val="24"/>
        </w:rPr>
        <w:t xml:space="preserve"> </w:t>
      </w:r>
      <w:r w:rsidR="00F80626">
        <w:rPr>
          <w:szCs w:val="24"/>
        </w:rPr>
        <w:t xml:space="preserve">ГИС </w:t>
      </w:r>
      <w:r w:rsidR="00A224C4" w:rsidRPr="00970E83">
        <w:rPr>
          <w:szCs w:val="24"/>
        </w:rPr>
        <w:t>ЕБС</w:t>
      </w:r>
      <w:bookmarkEnd w:id="39"/>
    </w:p>
    <w:p w14:paraId="13E30077" w14:textId="18293118" w:rsidR="00A80701" w:rsidRDefault="00A80701" w:rsidP="00353E00">
      <w:pPr>
        <w:pStyle w:val="22"/>
        <w:spacing w:line="360" w:lineRule="auto"/>
        <w:ind w:left="0" w:firstLine="709"/>
        <w:jc w:val="both"/>
        <w:rPr>
          <w:szCs w:val="24"/>
        </w:rPr>
      </w:pPr>
      <w:bookmarkStart w:id="40" w:name="_Toc231460147"/>
      <w:r>
        <w:rPr>
          <w:szCs w:val="24"/>
        </w:rPr>
        <w:t xml:space="preserve">Порядок получения </w:t>
      </w:r>
      <w:r w:rsidRPr="00881349">
        <w:t xml:space="preserve">доступа ИС участника </w:t>
      </w:r>
      <w:r w:rsidR="008429C8">
        <w:t>биометрического взаимодействия</w:t>
      </w:r>
      <w:r w:rsidRPr="00881349">
        <w:t xml:space="preserve"> к сервис</w:t>
      </w:r>
      <w:r w:rsidR="008429C8">
        <w:t>ам</w:t>
      </w:r>
      <w:r w:rsidRPr="00881349">
        <w:t xml:space="preserve"> удаленной идентификации ГИС ЕБС</w:t>
      </w:r>
      <w:bookmarkEnd w:id="40"/>
    </w:p>
    <w:p w14:paraId="2347A195" w14:textId="042F7FC9" w:rsidR="008429C8" w:rsidRPr="008429C8" w:rsidRDefault="008429C8" w:rsidP="00353E00">
      <w:pPr>
        <w:pStyle w:val="Docpara"/>
      </w:pPr>
      <w:r w:rsidRPr="008429C8">
        <w:t xml:space="preserve">Для </w:t>
      </w:r>
      <w:r w:rsidRPr="008429C8">
        <w:rPr>
          <w:rFonts w:cs="Times New Roman"/>
        </w:rPr>
        <w:t>получения</w:t>
      </w:r>
      <w:r w:rsidRPr="008429C8">
        <w:t xml:space="preserve"> доступа к сервису удаленной идентификации ГИС ЕБС Участнику </w:t>
      </w:r>
      <w:r>
        <w:t>биометрического взаимодействия</w:t>
      </w:r>
      <w:r w:rsidRPr="008429C8">
        <w:t xml:space="preserve"> необходимо выполнить следующие шаги:</w:t>
      </w:r>
    </w:p>
    <w:p w14:paraId="0E0E8954" w14:textId="508C0BF0" w:rsidR="008429C8" w:rsidRPr="008429C8" w:rsidRDefault="008429C8" w:rsidP="007E375E">
      <w:pPr>
        <w:pStyle w:val="Docpara"/>
        <w:numPr>
          <w:ilvl w:val="0"/>
          <w:numId w:val="40"/>
        </w:numPr>
      </w:pPr>
      <w:r w:rsidRPr="008429C8">
        <w:rPr>
          <w:rFonts w:cs="Times New Roman"/>
        </w:rPr>
        <w:t>Зарегистрировать</w:t>
      </w:r>
      <w:r w:rsidRPr="008429C8">
        <w:t xml:space="preserve"> ИС в продуктивном контуре ЕСИА (в соответствии с </w:t>
      </w:r>
      <w:r w:rsidR="00123F30">
        <w:t>Р</w:t>
      </w:r>
      <w:r w:rsidRPr="008429C8">
        <w:t>егламентом информационного взаимодействия Участников с Оператором ЕСИА и Оператором эксплуатации инфраструктуры электронного правительства</w:t>
      </w:r>
      <w:r>
        <w:rPr>
          <w:rStyle w:val="af9"/>
        </w:rPr>
        <w:footnoteReference w:id="14"/>
      </w:r>
      <w:r w:rsidRPr="008429C8">
        <w:t xml:space="preserve"> и </w:t>
      </w:r>
      <w:r>
        <w:t>М</w:t>
      </w:r>
      <w:r w:rsidRPr="008429C8">
        <w:t>етодическими рекомендациями по использованию ЕСИА</w:t>
      </w:r>
      <w:r>
        <w:rPr>
          <w:rStyle w:val="af9"/>
        </w:rPr>
        <w:footnoteReference w:id="15"/>
      </w:r>
      <w:r w:rsidRPr="008429C8">
        <w:t>);</w:t>
      </w:r>
    </w:p>
    <w:p w14:paraId="5EB717D5" w14:textId="1081DE20" w:rsidR="008429C8" w:rsidRPr="008429C8" w:rsidRDefault="008429C8" w:rsidP="007E375E">
      <w:pPr>
        <w:pStyle w:val="Docpara"/>
        <w:numPr>
          <w:ilvl w:val="0"/>
          <w:numId w:val="40"/>
        </w:numPr>
      </w:pPr>
      <w:r w:rsidRPr="008429C8">
        <w:t xml:space="preserve">Подать заявку на регистрацию ИС и получение доступа к сервисам аутентификации в тестовом </w:t>
      </w:r>
      <w:r w:rsidRPr="008429C8">
        <w:rPr>
          <w:rFonts w:cs="Times New Roman"/>
        </w:rPr>
        <w:t>контуре</w:t>
      </w:r>
      <w:r w:rsidRPr="008429C8">
        <w:t xml:space="preserve"> ЕСИА (в соответствии с </w:t>
      </w:r>
      <w:r w:rsidR="00123F30">
        <w:t>Р</w:t>
      </w:r>
      <w:r w:rsidRPr="008429C8">
        <w:t>егламентом информационного взаимодействия Участников с Оператором ЕСИА и Оператором эксплуатации инфраструктуры электронного правительства и методическими рекомендациями по использованию ЕСИА);</w:t>
      </w:r>
    </w:p>
    <w:p w14:paraId="311A28B0" w14:textId="125E0D2A" w:rsidR="008429C8" w:rsidRPr="008429C8" w:rsidRDefault="008429C8" w:rsidP="007E375E">
      <w:pPr>
        <w:pStyle w:val="Docpara"/>
        <w:numPr>
          <w:ilvl w:val="0"/>
          <w:numId w:val="40"/>
        </w:numPr>
      </w:pPr>
      <w:r w:rsidRPr="008429C8">
        <w:t xml:space="preserve">Подать заявку на регистрацию ИС в тестовой среде ГИС ЕБС в роли Потребителя </w:t>
      </w:r>
      <w:proofErr w:type="spellStart"/>
      <w:r w:rsidRPr="008429C8">
        <w:t>БДн</w:t>
      </w:r>
      <w:proofErr w:type="spellEnd"/>
      <w:r w:rsidRPr="008429C8">
        <w:t xml:space="preserve"> (в </w:t>
      </w:r>
      <w:r w:rsidRPr="008429C8">
        <w:rPr>
          <w:rFonts w:cs="Times New Roman"/>
        </w:rPr>
        <w:t>соответствии</w:t>
      </w:r>
      <w:r w:rsidRPr="008429C8">
        <w:t xml:space="preserve"> с п. </w:t>
      </w:r>
      <w:r w:rsidR="00753CA0">
        <w:t>9.1.3 Р</w:t>
      </w:r>
      <w:r w:rsidR="00123F30" w:rsidRPr="000450C7">
        <w:t xml:space="preserve">егламента </w:t>
      </w:r>
      <w:r w:rsidR="00123F30" w:rsidRPr="000450C7">
        <w:rPr>
          <w:rFonts w:cs="Times New Roman"/>
        </w:rPr>
        <w:t>информационного</w:t>
      </w:r>
      <w:r w:rsidR="00123F30" w:rsidRPr="000450C7">
        <w:rPr>
          <w:noProof/>
        </w:rPr>
        <w:t xml:space="preserve"> взаимодействия участников биометрических процессов с государственной информационной системой «Единая система идентификации и аутентификации физических лиц с использованием биометрических персональных данных» (ГИС ЕБС)</w:t>
      </w:r>
      <w:r w:rsidR="00123F30" w:rsidRPr="000450C7">
        <w:rPr>
          <w:rStyle w:val="af9"/>
        </w:rPr>
        <w:footnoteReference w:id="16"/>
      </w:r>
      <w:r w:rsidR="00123F30">
        <w:rPr>
          <w:noProof/>
        </w:rPr>
        <w:t xml:space="preserve"> </w:t>
      </w:r>
      <w:r w:rsidRPr="008429C8">
        <w:t xml:space="preserve">и </w:t>
      </w:r>
      <w:r w:rsidR="00123F30">
        <w:t>М</w:t>
      </w:r>
      <w:r w:rsidRPr="008429C8">
        <w:t>етодическими рекомендациями по работе с ГИС ЕБС для разработчиков</w:t>
      </w:r>
      <w:r w:rsidR="00123F30">
        <w:rPr>
          <w:rStyle w:val="af9"/>
        </w:rPr>
        <w:footnoteReference w:id="17"/>
      </w:r>
      <w:r w:rsidRPr="008429C8">
        <w:t>);</w:t>
      </w:r>
    </w:p>
    <w:p w14:paraId="5397A767" w14:textId="27C174A1" w:rsidR="008429C8" w:rsidRPr="008429C8" w:rsidRDefault="008429C8" w:rsidP="007E375E">
      <w:pPr>
        <w:pStyle w:val="Docpara"/>
        <w:numPr>
          <w:ilvl w:val="0"/>
          <w:numId w:val="40"/>
        </w:numPr>
      </w:pPr>
      <w:r w:rsidRPr="008429C8">
        <w:t xml:space="preserve">Произвести акцепт оферты о «заключении соглашения об оказании услуг по предоставлению информации о степени соответствия предоставленных клиентом - физическим лицом биометрических персональных данных векторам единой биометрической системы, содержащимся в Единой биометрической системе», опубликованной по адресу </w:t>
      </w:r>
      <w:hyperlink r:id="rId30" w:history="1">
        <w:r w:rsidRPr="008429C8">
          <w:rPr>
            <w:rStyle w:val="af5"/>
            <w:lang w:val="en-US"/>
          </w:rPr>
          <w:t>http</w:t>
        </w:r>
        <w:r w:rsidRPr="008429C8">
          <w:rPr>
            <w:rStyle w:val="af5"/>
          </w:rPr>
          <w:t>://</w:t>
        </w:r>
        <w:proofErr w:type="spellStart"/>
        <w:r w:rsidRPr="008429C8">
          <w:rPr>
            <w:rStyle w:val="af5"/>
            <w:lang w:val="en-US"/>
          </w:rPr>
          <w:t>ebs</w:t>
        </w:r>
        <w:proofErr w:type="spellEnd"/>
        <w:r w:rsidRPr="008429C8">
          <w:rPr>
            <w:rStyle w:val="af5"/>
          </w:rPr>
          <w:t>.</w:t>
        </w:r>
        <w:proofErr w:type="spellStart"/>
        <w:r w:rsidRPr="008429C8">
          <w:rPr>
            <w:rStyle w:val="af5"/>
            <w:lang w:val="en-US"/>
          </w:rPr>
          <w:t>ru</w:t>
        </w:r>
        <w:proofErr w:type="spellEnd"/>
        <w:r w:rsidRPr="008429C8">
          <w:rPr>
            <w:rStyle w:val="af5"/>
          </w:rPr>
          <w:t>/</w:t>
        </w:r>
        <w:r w:rsidRPr="008429C8">
          <w:rPr>
            <w:rStyle w:val="af5"/>
            <w:lang w:val="en-US"/>
          </w:rPr>
          <w:t>documents</w:t>
        </w:r>
      </w:hyperlink>
      <w:r w:rsidRPr="008429C8">
        <w:t xml:space="preserve"> в разделе «Тарифы, оферты, соглашения» и в ЛК ЮЛ в разделе «Оферты»;</w:t>
      </w:r>
    </w:p>
    <w:p w14:paraId="7BFDEE7C" w14:textId="61CA4A77" w:rsidR="008429C8" w:rsidRPr="008429C8" w:rsidRDefault="008429C8" w:rsidP="007E375E">
      <w:pPr>
        <w:pStyle w:val="Docpara"/>
        <w:numPr>
          <w:ilvl w:val="0"/>
          <w:numId w:val="40"/>
        </w:numPr>
      </w:pPr>
      <w:r w:rsidRPr="008429C8">
        <w:t xml:space="preserve">Организовать защищенный канал в соответствии с разделом </w:t>
      </w:r>
      <w:r w:rsidR="002C2B89">
        <w:t>12.1.1</w:t>
      </w:r>
      <w:r w:rsidRPr="008429C8">
        <w:t xml:space="preserve"> </w:t>
      </w:r>
      <w:r w:rsidR="00CE211E" w:rsidRPr="000450C7">
        <w:t xml:space="preserve">Регламента </w:t>
      </w:r>
      <w:r w:rsidR="00CE211E" w:rsidRPr="000450C7">
        <w:rPr>
          <w:rFonts w:cs="Times New Roman"/>
        </w:rPr>
        <w:t>информационного</w:t>
      </w:r>
      <w:r w:rsidR="00CE211E" w:rsidRPr="000450C7">
        <w:rPr>
          <w:noProof/>
        </w:rPr>
        <w:t xml:space="preserve"> взаимодействия участников биометрических процессов с ГИС ЕБС</w:t>
      </w:r>
      <w:r w:rsidRPr="008429C8">
        <w:t>;</w:t>
      </w:r>
    </w:p>
    <w:p w14:paraId="57B3039B" w14:textId="77777777" w:rsidR="008429C8" w:rsidRPr="008429C8" w:rsidRDefault="008429C8" w:rsidP="007E375E">
      <w:pPr>
        <w:pStyle w:val="Docpara"/>
        <w:numPr>
          <w:ilvl w:val="0"/>
          <w:numId w:val="40"/>
        </w:numPr>
      </w:pPr>
      <w:r w:rsidRPr="008429C8">
        <w:lastRenderedPageBreak/>
        <w:t xml:space="preserve">Подать заявку на получение доступа к сервисам аутентификации в продуктивном контуре ЕСИА (в соответствии с регламентом информационного </w:t>
      </w:r>
      <w:r w:rsidRPr="008429C8">
        <w:rPr>
          <w:noProof/>
        </w:rPr>
        <w:t>взаимодействия</w:t>
      </w:r>
      <w:r w:rsidRPr="008429C8">
        <w:t xml:space="preserve"> Участников с Оператором ЕСИА и Оператором эксплуатации инфраструктуры электронного правительства и методическими рекомендациями по использованию ЕСИА);</w:t>
      </w:r>
    </w:p>
    <w:p w14:paraId="099E3531" w14:textId="4DF3B509" w:rsidR="008429C8" w:rsidRPr="008429C8" w:rsidRDefault="008429C8" w:rsidP="007E375E">
      <w:pPr>
        <w:pStyle w:val="Docpara"/>
        <w:numPr>
          <w:ilvl w:val="0"/>
          <w:numId w:val="40"/>
        </w:numPr>
      </w:pPr>
      <w:r w:rsidRPr="008429C8">
        <w:t xml:space="preserve">Подать заявку на подключение ИС к продуктивной среде ГИС ЕБС в роли Потребителя </w:t>
      </w:r>
      <w:proofErr w:type="spellStart"/>
      <w:r w:rsidRPr="008429C8">
        <w:t>БДн</w:t>
      </w:r>
      <w:proofErr w:type="spellEnd"/>
      <w:r w:rsidRPr="008429C8">
        <w:t xml:space="preserve"> (в соответствии с п. </w:t>
      </w:r>
      <w:r w:rsidR="00903C41">
        <w:t xml:space="preserve">9.2.3 </w:t>
      </w:r>
      <w:r w:rsidR="00CE211E" w:rsidRPr="000450C7">
        <w:t xml:space="preserve">Регламента </w:t>
      </w:r>
      <w:r w:rsidR="00CE211E" w:rsidRPr="000450C7">
        <w:rPr>
          <w:rFonts w:cs="Times New Roman"/>
        </w:rPr>
        <w:t>информационного</w:t>
      </w:r>
      <w:r w:rsidR="00CE211E" w:rsidRPr="000450C7">
        <w:rPr>
          <w:noProof/>
        </w:rPr>
        <w:t xml:space="preserve"> взаимодействия участников биометрических процессов с ГИС ЕБС</w:t>
      </w:r>
      <w:r w:rsidR="00CE211E" w:rsidRPr="008429C8">
        <w:t xml:space="preserve"> </w:t>
      </w:r>
      <w:r w:rsidRPr="008429C8">
        <w:t>и методическими рекомендациями по работе с ГИС ЕБС для разработчиков).</w:t>
      </w:r>
      <w:r w:rsidRPr="008429C8">
        <w:rPr>
          <w:rStyle w:val="af9"/>
        </w:rPr>
        <w:footnoteReference w:id="18"/>
      </w:r>
    </w:p>
    <w:p w14:paraId="156B5126" w14:textId="7CE5B5DF" w:rsidR="008429C8" w:rsidRPr="00CE211E" w:rsidRDefault="008429C8" w:rsidP="007E375E">
      <w:pPr>
        <w:pStyle w:val="Docpara"/>
        <w:numPr>
          <w:ilvl w:val="0"/>
          <w:numId w:val="40"/>
        </w:numPr>
        <w:rPr>
          <w:noProof/>
        </w:rPr>
      </w:pPr>
      <w:r w:rsidRPr="00CE211E">
        <w:rPr>
          <w:b/>
          <w:noProof/>
        </w:rPr>
        <w:t>ТОЛЬКО ДЛЯ МФО в рамках подключения сервиса удаленной идентификации ГИС ЕБС mWeb-to-App</w:t>
      </w:r>
      <w:r w:rsidR="00911983">
        <w:rPr>
          <w:b/>
          <w:noProof/>
        </w:rPr>
        <w:t xml:space="preserve"> (п. 2.2)</w:t>
      </w:r>
      <w:r w:rsidRPr="00CE211E">
        <w:rPr>
          <w:b/>
          <w:noProof/>
        </w:rPr>
        <w:t>!</w:t>
      </w:r>
      <w:r w:rsidRPr="00CE211E">
        <w:rPr>
          <w:noProof/>
        </w:rPr>
        <w:t xml:space="preserve"> Подать заявку (по форме Приложения А к </w:t>
      </w:r>
      <w:r w:rsidR="002650C4">
        <w:rPr>
          <w:noProof/>
        </w:rPr>
        <w:t>Р</w:t>
      </w:r>
      <w:r w:rsidRPr="00CE211E">
        <w:rPr>
          <w:noProof/>
        </w:rPr>
        <w:t>егламенту</w:t>
      </w:r>
      <w:r w:rsidR="00CE211E">
        <w:rPr>
          <w:noProof/>
        </w:rPr>
        <w:t xml:space="preserve"> </w:t>
      </w:r>
      <w:r w:rsidR="00CE211E" w:rsidRPr="000450C7">
        <w:rPr>
          <w:rFonts w:cs="Times New Roman"/>
        </w:rPr>
        <w:t>информационного</w:t>
      </w:r>
      <w:r w:rsidR="00CE211E" w:rsidRPr="000450C7">
        <w:rPr>
          <w:noProof/>
        </w:rPr>
        <w:t xml:space="preserve"> взаимодействия участников биометрических процессов с ГИС ЕБС</w:t>
      </w:r>
      <w:r w:rsidRPr="00CE211E">
        <w:rPr>
          <w:noProof/>
        </w:rPr>
        <w:t>) на подключение сервиса удаленной идентификации ГИС ЕБС mWeb-to-App и заполнить раздел заявки «Подключение сервиса удаленной идентификации mWeb-to-App: добавление ReturnUrl-ссылки в белый список разрешенных URL для ИС КА» (см. п. 9.1.3, 9.2.3</w:t>
      </w:r>
      <w:r w:rsidR="002650C4">
        <w:rPr>
          <w:noProof/>
        </w:rPr>
        <w:t xml:space="preserve"> Регламента</w:t>
      </w:r>
      <w:r w:rsidRPr="00CE211E">
        <w:rPr>
          <w:noProof/>
        </w:rPr>
        <w:t>). При заполнении раздела указываются параметры, передаваемые в deeplink</w:t>
      </w:r>
      <w:r w:rsidR="009D6BCD">
        <w:rPr>
          <w:noProof/>
        </w:rPr>
        <w:t xml:space="preserve"> (см. Приложение А Регламента)</w:t>
      </w:r>
      <w:r w:rsidRPr="00CE211E">
        <w:rPr>
          <w:noProof/>
        </w:rPr>
        <w:t>.</w:t>
      </w:r>
    </w:p>
    <w:p w14:paraId="700944B2" w14:textId="43A408C0" w:rsidR="00CE211E" w:rsidRPr="00CE211E" w:rsidRDefault="00CE211E" w:rsidP="00CE211E">
      <w:pPr>
        <w:pStyle w:val="Docpara"/>
        <w:rPr>
          <w:noProof/>
        </w:rPr>
      </w:pPr>
      <w:r w:rsidRPr="00CE211E">
        <w:rPr>
          <w:noProof/>
        </w:rPr>
        <w:t xml:space="preserve">Заполненную заявку направить в службу технической поддержки Оператора ГИС ЕБС по адресу </w:t>
      </w:r>
      <w:hyperlink r:id="rId31" w:history="1">
        <w:r w:rsidRPr="00CE211E">
          <w:rPr>
            <w:noProof/>
          </w:rPr>
          <w:t>support@ebs.ru</w:t>
        </w:r>
      </w:hyperlink>
      <w:r w:rsidRPr="00CE211E">
        <w:rPr>
          <w:noProof/>
        </w:rPr>
        <w:t>. Оператором ГИС ЕБС вносятся в файл конфигурации переданные в заявке данные. В случае изменения передаваемых параметров необходимо направить новую заявку в службу технической поддержки Оператора ГИС ЕБС.</w:t>
      </w:r>
    </w:p>
    <w:p w14:paraId="2C38FEF9" w14:textId="06F07370" w:rsidR="008429C8" w:rsidRDefault="00CE211E" w:rsidP="00CE211E">
      <w:pPr>
        <w:pStyle w:val="Docpara"/>
        <w:rPr>
          <w:noProof/>
        </w:rPr>
      </w:pPr>
      <w:r w:rsidRPr="00CE211E">
        <w:rPr>
          <w:noProof/>
        </w:rPr>
        <w:t>Подробное описание требований для подключения к сервису удаленной идентификации в ГИС ЕБС содержится в п. 7.2, 9.1.3, 9.2.3, 12.1.1, 10.3 Регламента информационного взаимодействия участников биометрических процессов с ГИС ЕБС</w:t>
      </w:r>
      <w:r>
        <w:rPr>
          <w:rStyle w:val="af9"/>
          <w:noProof/>
        </w:rPr>
        <w:footnoteReference w:id="19"/>
      </w:r>
      <w:r w:rsidRPr="00CE211E">
        <w:rPr>
          <w:noProof/>
        </w:rPr>
        <w:t>, а также в пошаговой инструкции, размещенной в ЛК ЮЛ на сайте и в Демо ЛК (</w:t>
      </w:r>
      <w:hyperlink r:id="rId32" w:history="1">
        <w:r w:rsidRPr="00CE211E">
          <w:rPr>
            <w:noProof/>
          </w:rPr>
          <w:t>https://ebs.ru/documents/</w:t>
        </w:r>
      </w:hyperlink>
      <w:r w:rsidRPr="00CE211E">
        <w:rPr>
          <w:noProof/>
        </w:rPr>
        <w:t>).</w:t>
      </w:r>
    </w:p>
    <w:p w14:paraId="61D37996" w14:textId="412497EC" w:rsidR="00B01100" w:rsidRPr="00970E83" w:rsidRDefault="00A224C4" w:rsidP="002D0952">
      <w:pPr>
        <w:pStyle w:val="22"/>
        <w:spacing w:after="0" w:line="360" w:lineRule="auto"/>
        <w:ind w:left="0" w:firstLine="709"/>
        <w:jc w:val="both"/>
        <w:rPr>
          <w:szCs w:val="24"/>
        </w:rPr>
      </w:pPr>
      <w:bookmarkStart w:id="41" w:name="_Toc231460148"/>
      <w:r w:rsidRPr="00970E83">
        <w:rPr>
          <w:szCs w:val="24"/>
        </w:rPr>
        <w:t xml:space="preserve">Регистрация </w:t>
      </w:r>
      <w:r w:rsidR="00F268E3">
        <w:rPr>
          <w:szCs w:val="24"/>
        </w:rPr>
        <w:t xml:space="preserve">в ГИС ЕБС в качестве </w:t>
      </w:r>
      <w:r w:rsidRPr="00970E83">
        <w:rPr>
          <w:szCs w:val="24"/>
        </w:rPr>
        <w:t xml:space="preserve">Потребителя </w:t>
      </w:r>
      <w:proofErr w:type="spellStart"/>
      <w:r w:rsidRPr="00970E83">
        <w:rPr>
          <w:szCs w:val="24"/>
        </w:rPr>
        <w:t>БДн</w:t>
      </w:r>
      <w:bookmarkEnd w:id="41"/>
      <w:proofErr w:type="spellEnd"/>
    </w:p>
    <w:p w14:paraId="2E7F3C32" w14:textId="104BF7D8" w:rsidR="00A224C4" w:rsidRDefault="00A224C4" w:rsidP="002D0952">
      <w:pPr>
        <w:pStyle w:val="Docpara"/>
        <w:spacing w:before="240"/>
        <w:ind w:firstLine="709"/>
        <w:rPr>
          <w:noProof/>
        </w:rPr>
      </w:pPr>
      <w:r w:rsidRPr="00970E83">
        <w:rPr>
          <w:rFonts w:cs="Times New Roman"/>
        </w:rPr>
        <w:t xml:space="preserve">Для регистрации </w:t>
      </w:r>
      <w:r w:rsidR="002650C4">
        <w:rPr>
          <w:rFonts w:cs="Times New Roman"/>
        </w:rPr>
        <w:t xml:space="preserve">в ГИС ЕБС </w:t>
      </w:r>
      <w:r w:rsidRPr="00970E83">
        <w:rPr>
          <w:rFonts w:cs="Times New Roman"/>
        </w:rPr>
        <w:t xml:space="preserve">в качестве Потребителя </w:t>
      </w:r>
      <w:proofErr w:type="spellStart"/>
      <w:r w:rsidRPr="00970E83">
        <w:rPr>
          <w:rFonts w:cs="Times New Roman"/>
        </w:rPr>
        <w:t>БДн</w:t>
      </w:r>
      <w:proofErr w:type="spellEnd"/>
      <w:r w:rsidRPr="00970E83">
        <w:rPr>
          <w:rFonts w:cs="Times New Roman"/>
        </w:rPr>
        <w:t xml:space="preserve"> необходимо выполнить обязательные </w:t>
      </w:r>
      <w:r w:rsidR="001E455F">
        <w:rPr>
          <w:rFonts w:cs="Times New Roman"/>
        </w:rPr>
        <w:t>требования</w:t>
      </w:r>
      <w:r w:rsidR="002650C4">
        <w:rPr>
          <w:rFonts w:cs="Times New Roman"/>
        </w:rPr>
        <w:t xml:space="preserve"> в соответствии с п. 9.1.3 (тестовая среда) и п. 9.2.3 (продуктивная среда </w:t>
      </w:r>
      <w:r w:rsidR="002650C4">
        <w:rPr>
          <w:rFonts w:cs="Times New Roman"/>
        </w:rPr>
        <w:lastRenderedPageBreak/>
        <w:t xml:space="preserve">ГИС ЕБС) Регламента </w:t>
      </w:r>
      <w:r w:rsidR="002650C4" w:rsidRPr="00CE211E">
        <w:rPr>
          <w:noProof/>
        </w:rPr>
        <w:t>информационного взаимодействия участников биометрических процессов с ГИС ЕБС</w:t>
      </w:r>
      <w:r w:rsidR="002650C4">
        <w:rPr>
          <w:noProof/>
        </w:rPr>
        <w:t>.</w:t>
      </w:r>
      <w:r w:rsidR="00BF2585">
        <w:rPr>
          <w:rStyle w:val="af9"/>
          <w:noProof/>
        </w:rPr>
        <w:footnoteReference w:id="20"/>
      </w:r>
    </w:p>
    <w:p w14:paraId="3F4C720C" w14:textId="21C2DDCF" w:rsidR="00232E21" w:rsidRDefault="00BF2585" w:rsidP="00BF2585">
      <w:pPr>
        <w:pStyle w:val="Docpara"/>
        <w:rPr>
          <w:rFonts w:cs="Times New Roman"/>
        </w:rPr>
      </w:pPr>
      <w:r>
        <w:rPr>
          <w:noProof/>
        </w:rPr>
        <w:t>Для использования сервиса удаленной идентификации с использованием МП «Госуслуги Биометрия» следует дополнительно п</w:t>
      </w:r>
      <w:r w:rsidR="00AE51CC" w:rsidRPr="00BF2585">
        <w:rPr>
          <w:noProof/>
        </w:rPr>
        <w:t>ровести</w:t>
      </w:r>
      <w:r w:rsidR="00AE51CC">
        <w:rPr>
          <w:rFonts w:cs="Times New Roman"/>
        </w:rPr>
        <w:t xml:space="preserve"> интеграцию </w:t>
      </w:r>
      <w:r w:rsidR="006E3E91">
        <w:rPr>
          <w:rFonts w:cs="Times New Roman"/>
        </w:rPr>
        <w:t xml:space="preserve">МП и сайта банка </w:t>
      </w:r>
      <w:r w:rsidR="00AE51CC">
        <w:rPr>
          <w:rFonts w:cs="Times New Roman"/>
        </w:rPr>
        <w:t xml:space="preserve">с МП и </w:t>
      </w:r>
      <w:r w:rsidR="00AE51CC">
        <w:rPr>
          <w:rFonts w:cs="Times New Roman"/>
          <w:lang w:val="en-US"/>
        </w:rPr>
        <w:t>web</w:t>
      </w:r>
      <w:r w:rsidR="00AE51CC" w:rsidRPr="006E3E91">
        <w:rPr>
          <w:rFonts w:cs="Times New Roman"/>
        </w:rPr>
        <w:t>-</w:t>
      </w:r>
      <w:r w:rsidR="00AE51CC">
        <w:rPr>
          <w:rFonts w:cs="Times New Roman"/>
        </w:rPr>
        <w:t>формой ЕБС</w:t>
      </w:r>
      <w:r w:rsidR="00A224C4" w:rsidRPr="00232E21">
        <w:rPr>
          <w:rFonts w:cs="Times New Roman"/>
        </w:rPr>
        <w:t xml:space="preserve"> для проведения удаленной идентификации с использованием биометрии </w:t>
      </w:r>
      <w:r>
        <w:rPr>
          <w:rFonts w:cs="Times New Roman"/>
        </w:rPr>
        <w:t>(</w:t>
      </w:r>
      <w:r w:rsidR="00A224C4" w:rsidRPr="00232E21">
        <w:rPr>
          <w:rFonts w:cs="Times New Roman"/>
        </w:rPr>
        <w:t xml:space="preserve">в соответствии с </w:t>
      </w:r>
      <w:r w:rsidR="00047E93" w:rsidRPr="00232E21">
        <w:rPr>
          <w:rFonts w:cs="Times New Roman"/>
        </w:rPr>
        <w:t xml:space="preserve">требованиями и </w:t>
      </w:r>
      <w:r w:rsidR="00A224C4" w:rsidRPr="00232E21">
        <w:rPr>
          <w:rFonts w:cs="Times New Roman"/>
        </w:rPr>
        <w:t xml:space="preserve">рекомендациями, описанными в </w:t>
      </w:r>
      <w:r w:rsidR="0083013A" w:rsidRPr="00232E21">
        <w:rPr>
          <w:rFonts w:cs="Times New Roman"/>
        </w:rPr>
        <w:t>методических рекомендациях по работе с ЕБС для разработчиков</w:t>
      </w:r>
      <w:r>
        <w:rPr>
          <w:rStyle w:val="af9"/>
          <w:rFonts w:cs="Times New Roman"/>
        </w:rPr>
        <w:footnoteReference w:id="21"/>
      </w:r>
      <w:r>
        <w:rPr>
          <w:rFonts w:cs="Times New Roman"/>
        </w:rPr>
        <w:t xml:space="preserve">). </w:t>
      </w:r>
    </w:p>
    <w:p w14:paraId="35D4C2AC" w14:textId="77CF01FA" w:rsidR="0069393E" w:rsidRPr="00232E21" w:rsidRDefault="00BF2585" w:rsidP="00BF2585">
      <w:pPr>
        <w:pStyle w:val="Docpara"/>
        <w:rPr>
          <w:rFonts w:cs="Times New Roman"/>
        </w:rPr>
      </w:pPr>
      <w:r>
        <w:rPr>
          <w:rFonts w:cs="Times New Roman"/>
        </w:rPr>
        <w:t>Н</w:t>
      </w:r>
      <w:r w:rsidR="008414CD">
        <w:rPr>
          <w:rFonts w:cs="Times New Roman"/>
        </w:rPr>
        <w:t xml:space="preserve">а </w:t>
      </w:r>
      <w:r w:rsidR="008414CD" w:rsidRPr="00BF2585">
        <w:rPr>
          <w:noProof/>
        </w:rPr>
        <w:t>сайт</w:t>
      </w:r>
      <w:r w:rsidR="00B35687" w:rsidRPr="00BF2585">
        <w:rPr>
          <w:noProof/>
        </w:rPr>
        <w:t>е</w:t>
      </w:r>
      <w:r w:rsidR="0069393E">
        <w:rPr>
          <w:rFonts w:cs="Times New Roman"/>
        </w:rPr>
        <w:t xml:space="preserve"> и </w:t>
      </w:r>
      <w:r w:rsidR="00B35687">
        <w:rPr>
          <w:rFonts w:cs="Times New Roman"/>
        </w:rPr>
        <w:t xml:space="preserve">в </w:t>
      </w:r>
      <w:r w:rsidR="0069393E">
        <w:rPr>
          <w:rFonts w:cs="Times New Roman"/>
        </w:rPr>
        <w:t>МП банка</w:t>
      </w:r>
      <w:r>
        <w:rPr>
          <w:rFonts w:cs="Times New Roman"/>
        </w:rPr>
        <w:t xml:space="preserve"> следует реализовать</w:t>
      </w:r>
      <w:r w:rsidR="0069393E">
        <w:rPr>
          <w:rFonts w:cs="Times New Roman"/>
        </w:rPr>
        <w:t xml:space="preserve"> путь для получения клиентом банковских продуктов </w:t>
      </w:r>
      <w:r w:rsidR="008414CD">
        <w:rPr>
          <w:rFonts w:cs="Times New Roman"/>
        </w:rPr>
        <w:t>с использованием биометрии</w:t>
      </w:r>
      <w:r w:rsidR="0069393E">
        <w:rPr>
          <w:rFonts w:cs="Times New Roman"/>
        </w:rPr>
        <w:t xml:space="preserve">. </w:t>
      </w:r>
    </w:p>
    <w:p w14:paraId="57618BE0" w14:textId="64B452A5" w:rsidR="002650C4" w:rsidRPr="002650C4" w:rsidRDefault="002650C4" w:rsidP="00BF2585">
      <w:pPr>
        <w:pStyle w:val="Docpara"/>
        <w:rPr>
          <w:bCs/>
        </w:rPr>
      </w:pPr>
      <w:r w:rsidRPr="002650C4">
        <w:rPr>
          <w:bCs/>
        </w:rPr>
        <w:t xml:space="preserve">Для </w:t>
      </w:r>
      <w:r w:rsidRPr="00BF2585">
        <w:rPr>
          <w:rFonts w:cs="Times New Roman"/>
        </w:rPr>
        <w:t>подключения</w:t>
      </w:r>
      <w:r w:rsidRPr="002650C4">
        <w:rPr>
          <w:bCs/>
        </w:rPr>
        <w:t xml:space="preserve"> </w:t>
      </w:r>
      <w:r w:rsidRPr="00BF2585">
        <w:rPr>
          <w:b/>
          <w:bCs/>
        </w:rPr>
        <w:t>сервис</w:t>
      </w:r>
      <w:r w:rsidR="00BF2585" w:rsidRPr="00BF2585">
        <w:rPr>
          <w:b/>
          <w:bCs/>
        </w:rPr>
        <w:t>а</w:t>
      </w:r>
      <w:r w:rsidRPr="00BF2585">
        <w:rPr>
          <w:b/>
          <w:bCs/>
        </w:rPr>
        <w:t xml:space="preserve"> удаленной идентификации </w:t>
      </w:r>
      <w:proofErr w:type="spellStart"/>
      <w:r w:rsidRPr="00BF2585">
        <w:rPr>
          <w:b/>
          <w:bCs/>
        </w:rPr>
        <w:t>mWeb-to-App</w:t>
      </w:r>
      <w:proofErr w:type="spellEnd"/>
      <w:r w:rsidRPr="002650C4">
        <w:rPr>
          <w:bCs/>
        </w:rPr>
        <w:t xml:space="preserve"> (для МФО) </w:t>
      </w:r>
      <w:r w:rsidR="00BF2585">
        <w:rPr>
          <w:bCs/>
        </w:rPr>
        <w:t xml:space="preserve">также </w:t>
      </w:r>
      <w:r w:rsidR="001E455F" w:rsidRPr="002650C4">
        <w:rPr>
          <w:bCs/>
        </w:rPr>
        <w:t xml:space="preserve">обязательны к выполнению </w:t>
      </w:r>
      <w:r w:rsidR="001E455F">
        <w:rPr>
          <w:bCs/>
        </w:rPr>
        <w:t xml:space="preserve">следующие </w:t>
      </w:r>
      <w:r w:rsidRPr="002650C4">
        <w:rPr>
          <w:bCs/>
        </w:rPr>
        <w:t>дополнительные пункты:</w:t>
      </w:r>
    </w:p>
    <w:p w14:paraId="543FF348" w14:textId="77777777" w:rsidR="002650C4" w:rsidRPr="002650C4" w:rsidRDefault="002650C4" w:rsidP="00BF2585">
      <w:pPr>
        <w:pStyle w:val="Docpara"/>
        <w:numPr>
          <w:ilvl w:val="0"/>
          <w:numId w:val="25"/>
        </w:numPr>
        <w:ind w:left="1417" w:hanging="425"/>
        <w:rPr>
          <w:bCs/>
        </w:rPr>
      </w:pPr>
      <w:r w:rsidRPr="00BF2585">
        <w:rPr>
          <w:rFonts w:cs="Times New Roman"/>
        </w:rPr>
        <w:t>Реализовано</w:t>
      </w:r>
      <w:r w:rsidRPr="002650C4">
        <w:rPr>
          <w:bCs/>
        </w:rPr>
        <w:t xml:space="preserve"> взаимодействие ИС Участника БВ (МФО) и ЕСИА в соответствии с разделом 3 Методических рекомендаций по использованию ЕСИА.</w:t>
      </w:r>
      <w:r w:rsidRPr="002650C4">
        <w:rPr>
          <w:rStyle w:val="af9"/>
          <w:bCs/>
        </w:rPr>
        <w:footnoteReference w:id="22"/>
      </w:r>
    </w:p>
    <w:p w14:paraId="3464E201" w14:textId="77777777" w:rsidR="002650C4" w:rsidRPr="002650C4" w:rsidRDefault="002650C4" w:rsidP="00BF2585">
      <w:pPr>
        <w:pStyle w:val="Docpara"/>
        <w:numPr>
          <w:ilvl w:val="0"/>
          <w:numId w:val="25"/>
        </w:numPr>
        <w:ind w:left="1417" w:hanging="425"/>
        <w:rPr>
          <w:bCs/>
        </w:rPr>
      </w:pPr>
      <w:r w:rsidRPr="002650C4">
        <w:rPr>
          <w:bCs/>
        </w:rPr>
        <w:t xml:space="preserve">Настроен доступ к сервису авторизации продуктивной ЕСИА (Точка доступа к ЕСИА) в соответствии с </w:t>
      </w:r>
      <w:r w:rsidRPr="00BF2585">
        <w:rPr>
          <w:rFonts w:cs="Times New Roman"/>
        </w:rPr>
        <w:t>Приложением</w:t>
      </w:r>
      <w:r w:rsidRPr="002650C4">
        <w:rPr>
          <w:bCs/>
        </w:rPr>
        <w:t xml:space="preserve"> Б к Методическим рекомендациям по работе с ГИС ЕБС для разработчиков.</w:t>
      </w:r>
      <w:r w:rsidRPr="002650C4">
        <w:rPr>
          <w:rStyle w:val="af9"/>
          <w:bCs/>
        </w:rPr>
        <w:footnoteReference w:id="23"/>
      </w:r>
    </w:p>
    <w:p w14:paraId="1D3F19D5" w14:textId="77777777" w:rsidR="002650C4" w:rsidRPr="002650C4" w:rsidRDefault="002650C4" w:rsidP="00BF2585">
      <w:pPr>
        <w:pStyle w:val="Docpara"/>
        <w:numPr>
          <w:ilvl w:val="0"/>
          <w:numId w:val="25"/>
        </w:numPr>
        <w:ind w:left="1417" w:hanging="425"/>
        <w:rPr>
          <w:bCs/>
        </w:rPr>
      </w:pPr>
      <w:r w:rsidRPr="002650C4">
        <w:rPr>
          <w:bCs/>
        </w:rPr>
        <w:t xml:space="preserve">Настроено </w:t>
      </w:r>
      <w:r w:rsidRPr="00BF2585">
        <w:rPr>
          <w:rFonts w:cs="Times New Roman"/>
        </w:rPr>
        <w:t>получение</w:t>
      </w:r>
      <w:r w:rsidRPr="002650C4">
        <w:rPr>
          <w:bCs/>
        </w:rPr>
        <w:t xml:space="preserve"> маркера доступа и </w:t>
      </w:r>
      <w:proofErr w:type="spellStart"/>
      <w:r w:rsidRPr="002650C4">
        <w:rPr>
          <w:bCs/>
        </w:rPr>
        <w:t>авторизационного</w:t>
      </w:r>
      <w:proofErr w:type="spellEnd"/>
      <w:r w:rsidRPr="002650C4">
        <w:rPr>
          <w:bCs/>
        </w:rPr>
        <w:t xml:space="preserve"> кода в соответствии с разделом 5.2.1 Методических рекомендаций по работе с ГИС ЕБС для разработчиков и Приложением В.2 Методических рекомендаций по использованию ЕСИА.</w:t>
      </w:r>
    </w:p>
    <w:p w14:paraId="18CEAF36" w14:textId="51894051" w:rsidR="002650C4" w:rsidRPr="002650C4" w:rsidRDefault="002650C4" w:rsidP="00BF2585">
      <w:pPr>
        <w:pStyle w:val="Docpara"/>
        <w:numPr>
          <w:ilvl w:val="0"/>
          <w:numId w:val="25"/>
        </w:numPr>
        <w:ind w:left="1417" w:hanging="425"/>
        <w:rPr>
          <w:bCs/>
        </w:rPr>
      </w:pPr>
      <w:r w:rsidRPr="002650C4">
        <w:rPr>
          <w:bCs/>
        </w:rPr>
        <w:t xml:space="preserve">Реализовано </w:t>
      </w:r>
      <w:r w:rsidRPr="00BF2585">
        <w:rPr>
          <w:rFonts w:cs="Times New Roman"/>
        </w:rPr>
        <w:t>взаимодействие</w:t>
      </w:r>
      <w:r w:rsidRPr="002650C4">
        <w:rPr>
          <w:bCs/>
        </w:rPr>
        <w:t xml:space="preserve"> ИС Участника БВ (МФО) с ТИБ в соответствии с документацией, опубликованной по адресу </w:t>
      </w:r>
      <w:hyperlink r:id="rId33" w:history="1">
        <w:r w:rsidRPr="002650C4">
          <w:rPr>
            <w:bCs/>
          </w:rPr>
          <w:t>https://ebs.ru/documents/tibkriptosdktls/</w:t>
        </w:r>
      </w:hyperlink>
      <w:r w:rsidRPr="002650C4">
        <w:rPr>
          <w:bCs/>
        </w:rPr>
        <w:t xml:space="preserve">. </w:t>
      </w:r>
    </w:p>
    <w:p w14:paraId="4C247240" w14:textId="77777777" w:rsidR="002650C4" w:rsidRPr="002650C4" w:rsidRDefault="002650C4" w:rsidP="00BF2585">
      <w:pPr>
        <w:pStyle w:val="Docpara"/>
        <w:numPr>
          <w:ilvl w:val="0"/>
          <w:numId w:val="25"/>
        </w:numPr>
        <w:ind w:left="1417" w:hanging="425"/>
        <w:rPr>
          <w:bCs/>
        </w:rPr>
      </w:pPr>
      <w:r w:rsidRPr="002650C4">
        <w:rPr>
          <w:bCs/>
        </w:rPr>
        <w:t xml:space="preserve">Пользователь использует </w:t>
      </w:r>
      <w:proofErr w:type="spellStart"/>
      <w:r w:rsidRPr="002650C4">
        <w:rPr>
          <w:bCs/>
        </w:rPr>
        <w:t>web</w:t>
      </w:r>
      <w:proofErr w:type="spellEnd"/>
      <w:r w:rsidRPr="002650C4">
        <w:rPr>
          <w:bCs/>
        </w:rPr>
        <w:t xml:space="preserve">-версию МП МФО и МП «Госуслуги Биометрия» на мобильном устройстве с </w:t>
      </w:r>
      <w:r w:rsidRPr="00BF2585">
        <w:rPr>
          <w:rFonts w:cs="Times New Roman"/>
        </w:rPr>
        <w:t>камерой</w:t>
      </w:r>
      <w:r w:rsidRPr="002650C4">
        <w:rPr>
          <w:bCs/>
        </w:rPr>
        <w:t xml:space="preserve"> и микрофоном.</w:t>
      </w:r>
    </w:p>
    <w:p w14:paraId="684DFA53" w14:textId="680D0A78" w:rsidR="000450C7" w:rsidRPr="000450C7" w:rsidRDefault="000450C7" w:rsidP="00BF2585">
      <w:pPr>
        <w:pStyle w:val="Docpara"/>
      </w:pPr>
      <w:r w:rsidRPr="000450C7">
        <w:t>Подробнее о порядке подключения сервис</w:t>
      </w:r>
      <w:r>
        <w:t>ов</w:t>
      </w:r>
      <w:r w:rsidRPr="000450C7">
        <w:t xml:space="preserve"> </w:t>
      </w:r>
      <w:r>
        <w:t xml:space="preserve">удаленной идентификации </w:t>
      </w:r>
      <w:r>
        <w:rPr>
          <w:rFonts w:cs="Times New Roman"/>
        </w:rPr>
        <w:t>ГИС ЕБС</w:t>
      </w:r>
      <w:r>
        <w:t xml:space="preserve"> </w:t>
      </w:r>
      <w:r w:rsidRPr="000450C7">
        <w:t>см. п. 7.</w:t>
      </w:r>
      <w:r>
        <w:t>2, 9.1.3, 9.2.3</w:t>
      </w:r>
      <w:r w:rsidRPr="000450C7">
        <w:t xml:space="preserve"> Регламента </w:t>
      </w:r>
      <w:r w:rsidRPr="000450C7">
        <w:rPr>
          <w:rFonts w:cs="Times New Roman"/>
        </w:rPr>
        <w:t>информационного</w:t>
      </w:r>
      <w:r w:rsidRPr="000450C7">
        <w:rPr>
          <w:noProof/>
        </w:rPr>
        <w:t xml:space="preserve"> взаимодействия участников биометрических процессов с государственной информационной системой «Единая система идентификации и аутентификации физических лиц с использованием биометрических персональных данных» (ГИС ЕБС)</w:t>
      </w:r>
      <w:r w:rsidRPr="000450C7">
        <w:rPr>
          <w:rStyle w:val="af9"/>
        </w:rPr>
        <w:footnoteReference w:id="24"/>
      </w:r>
      <w:r w:rsidRPr="000450C7">
        <w:rPr>
          <w:noProof/>
        </w:rPr>
        <w:t>).</w:t>
      </w:r>
    </w:p>
    <w:p w14:paraId="73490885" w14:textId="3F93AAAF" w:rsidR="00441C70" w:rsidRPr="00970E83" w:rsidRDefault="00441C70" w:rsidP="00F268AD">
      <w:pPr>
        <w:pStyle w:val="22"/>
        <w:spacing w:line="360" w:lineRule="auto"/>
        <w:ind w:left="709"/>
        <w:jc w:val="both"/>
        <w:rPr>
          <w:szCs w:val="24"/>
        </w:rPr>
      </w:pPr>
      <w:bookmarkStart w:id="42" w:name="_Toc231460149"/>
      <w:r w:rsidRPr="00970E83">
        <w:rPr>
          <w:szCs w:val="24"/>
        </w:rPr>
        <w:lastRenderedPageBreak/>
        <w:t>Подключение к ЕСИА</w:t>
      </w:r>
      <w:bookmarkEnd w:id="42"/>
    </w:p>
    <w:p w14:paraId="0DD330E2" w14:textId="74AC3ADB" w:rsidR="00441C70" w:rsidRDefault="00ED5B6A" w:rsidP="00F268AD">
      <w:pPr>
        <w:pStyle w:val="Docpara"/>
        <w:rPr>
          <w:rFonts w:cs="Times New Roman"/>
        </w:rPr>
      </w:pPr>
      <w:r w:rsidRPr="00F268AD">
        <w:t>Подробная</w:t>
      </w:r>
      <w:r w:rsidRPr="00970E83">
        <w:rPr>
          <w:rFonts w:cs="Times New Roman"/>
        </w:rPr>
        <w:t xml:space="preserve"> информация по </w:t>
      </w:r>
      <w:r w:rsidR="00923A68" w:rsidRPr="00970E83">
        <w:rPr>
          <w:rFonts w:cs="Times New Roman"/>
        </w:rPr>
        <w:t>подключению к</w:t>
      </w:r>
      <w:r w:rsidRPr="00970E83">
        <w:rPr>
          <w:rFonts w:cs="Times New Roman"/>
        </w:rPr>
        <w:t xml:space="preserve"> ЕСИА содержится в Методических</w:t>
      </w:r>
      <w:r w:rsidR="00232E21" w:rsidRPr="00232E21">
        <w:rPr>
          <w:rFonts w:cs="Times New Roman"/>
        </w:rPr>
        <w:t xml:space="preserve"> </w:t>
      </w:r>
      <w:r w:rsidRPr="00970E83">
        <w:rPr>
          <w:rFonts w:cs="Times New Roman"/>
        </w:rPr>
        <w:t xml:space="preserve">рекомендациях по </w:t>
      </w:r>
      <w:r w:rsidR="00A93708">
        <w:rPr>
          <w:rFonts w:cs="Times New Roman"/>
        </w:rPr>
        <w:t>использованию</w:t>
      </w:r>
      <w:r w:rsidRPr="00970E83">
        <w:rPr>
          <w:rFonts w:cs="Times New Roman"/>
        </w:rPr>
        <w:t xml:space="preserve"> ЕСИА</w:t>
      </w:r>
      <w:r w:rsidR="00481983">
        <w:rPr>
          <w:rStyle w:val="af9"/>
          <w:rFonts w:cs="Times New Roman"/>
        </w:rPr>
        <w:footnoteReference w:id="25"/>
      </w:r>
    </w:p>
    <w:p w14:paraId="0E5ADA66" w14:textId="77777777" w:rsidR="00970E0E" w:rsidRPr="00970E83" w:rsidRDefault="00970E0E" w:rsidP="002D0952">
      <w:pPr>
        <w:pStyle w:val="Docpara"/>
        <w:spacing w:before="240"/>
        <w:ind w:firstLine="709"/>
        <w:rPr>
          <w:rFonts w:cs="Times New Roman"/>
        </w:rPr>
      </w:pPr>
    </w:p>
    <w:p w14:paraId="0E1FD120" w14:textId="77777777" w:rsidR="00441C70" w:rsidRPr="00970E83" w:rsidRDefault="00441C70" w:rsidP="002D0952">
      <w:pPr>
        <w:pStyle w:val="Docpara"/>
        <w:ind w:firstLine="0"/>
        <w:rPr>
          <w:rFonts w:cs="Times New Roman"/>
        </w:rPr>
        <w:sectPr w:rsidR="00441C70" w:rsidRPr="00970E83" w:rsidSect="004372BB">
          <w:footerReference w:type="default" r:id="rId34"/>
          <w:pgSz w:w="11907" w:h="16840" w:code="9"/>
          <w:pgMar w:top="567" w:right="567" w:bottom="1560" w:left="1304" w:header="720" w:footer="720" w:gutter="0"/>
          <w:pgNumType w:start="31"/>
          <w:cols w:space="720"/>
        </w:sectPr>
      </w:pPr>
    </w:p>
    <w:p w14:paraId="6D9BE33E" w14:textId="0CAAAB48" w:rsidR="00441C70" w:rsidRPr="00970E83" w:rsidRDefault="00441C70" w:rsidP="002D0952">
      <w:pPr>
        <w:pStyle w:val="11"/>
        <w:spacing w:after="0" w:line="360" w:lineRule="auto"/>
        <w:ind w:left="709"/>
        <w:jc w:val="both"/>
        <w:rPr>
          <w:szCs w:val="24"/>
        </w:rPr>
      </w:pPr>
      <w:bookmarkStart w:id="43" w:name="_Toc231460150"/>
      <w:r w:rsidRPr="00970E83">
        <w:rPr>
          <w:szCs w:val="24"/>
        </w:rPr>
        <w:lastRenderedPageBreak/>
        <w:t>РЕКОМЕНДАЦИИ ДЛЯ ОРГАНИЗАЦИИ ПО ИСПОЛЬЗОВАНИЮ УДАЛЕННОЙ ИДЕНТИФИКАЦИИ</w:t>
      </w:r>
      <w:bookmarkEnd w:id="43"/>
    </w:p>
    <w:p w14:paraId="66ABEC89" w14:textId="1D88FA33" w:rsidR="00441C70" w:rsidRPr="00970E83" w:rsidRDefault="00441C70" w:rsidP="00F268AD">
      <w:pPr>
        <w:pStyle w:val="22"/>
        <w:spacing w:line="360" w:lineRule="auto"/>
        <w:ind w:left="709"/>
        <w:jc w:val="both"/>
        <w:rPr>
          <w:szCs w:val="24"/>
        </w:rPr>
      </w:pPr>
      <w:bookmarkStart w:id="44" w:name="_Toc231460151"/>
      <w:r w:rsidRPr="00970E83">
        <w:rPr>
          <w:szCs w:val="24"/>
        </w:rPr>
        <w:t xml:space="preserve">Разработка </w:t>
      </w:r>
      <w:r w:rsidR="00E87A7E" w:rsidRPr="00970E83">
        <w:rPr>
          <w:szCs w:val="24"/>
        </w:rPr>
        <w:t xml:space="preserve">банковских </w:t>
      </w:r>
      <w:r w:rsidRPr="00970E83">
        <w:rPr>
          <w:szCs w:val="24"/>
        </w:rPr>
        <w:t>продуктов, доступных с использованием</w:t>
      </w:r>
      <w:r w:rsidR="00896EB7">
        <w:rPr>
          <w:szCs w:val="24"/>
        </w:rPr>
        <w:t xml:space="preserve"> </w:t>
      </w:r>
      <w:r w:rsidR="00896EB7">
        <w:t>ГИС</w:t>
      </w:r>
      <w:r w:rsidRPr="00970E83">
        <w:rPr>
          <w:szCs w:val="24"/>
        </w:rPr>
        <w:t xml:space="preserve"> ЕБС</w:t>
      </w:r>
      <w:bookmarkEnd w:id="44"/>
    </w:p>
    <w:p w14:paraId="79D166F5" w14:textId="2AF32668" w:rsidR="005D7236" w:rsidRPr="00970E83" w:rsidRDefault="005D7236" w:rsidP="00F268AD">
      <w:pPr>
        <w:pStyle w:val="Docpara"/>
      </w:pPr>
      <w:r w:rsidRPr="00970E83">
        <w:t>При подготовке банковских продуктов</w:t>
      </w:r>
      <w:r w:rsidR="00CF329A" w:rsidRPr="00970E83">
        <w:t xml:space="preserve">, доступных с использованием </w:t>
      </w:r>
      <w:r w:rsidR="00896EB7">
        <w:t xml:space="preserve">ГИС </w:t>
      </w:r>
      <w:r w:rsidR="00CF329A" w:rsidRPr="00970E83">
        <w:t>ЕБС,</w:t>
      </w:r>
      <w:r w:rsidRPr="00970E83">
        <w:t xml:space="preserve"> необходимо </w:t>
      </w:r>
      <w:r w:rsidR="00CF329A" w:rsidRPr="00970E83">
        <w:t>руководствоваться следующими рекомендациями:</w:t>
      </w:r>
    </w:p>
    <w:p w14:paraId="735F0D2A" w14:textId="77777777" w:rsidR="00B47681" w:rsidRDefault="00923A68" w:rsidP="00F268AD">
      <w:pPr>
        <w:pStyle w:val="Docpara"/>
        <w:numPr>
          <w:ilvl w:val="0"/>
          <w:numId w:val="25"/>
        </w:numPr>
        <w:ind w:left="1417" w:hanging="425"/>
      </w:pPr>
      <w:r w:rsidRPr="00F268AD">
        <w:rPr>
          <w:bCs/>
        </w:rPr>
        <w:t>Продукты</w:t>
      </w:r>
      <w:r w:rsidRPr="00970E83">
        <w:t xml:space="preserve"> должны быть оформлены отдельными продуктовыми страницами на сайте банка и в неавторизованной зоне мобильного приложения</w:t>
      </w:r>
      <w:r w:rsidR="00000443" w:rsidRPr="00970E83">
        <w:t>;</w:t>
      </w:r>
    </w:p>
    <w:p w14:paraId="30EED2FB" w14:textId="4D15403E" w:rsidR="00B47681" w:rsidRDefault="00923A68" w:rsidP="00653BF6">
      <w:pPr>
        <w:pStyle w:val="aa"/>
        <w:numPr>
          <w:ilvl w:val="0"/>
          <w:numId w:val="27"/>
        </w:numPr>
        <w:ind w:left="1418"/>
        <w:contextualSpacing w:val="0"/>
      </w:pPr>
      <w:r w:rsidRPr="00970E83">
        <w:t xml:space="preserve">Продукты должны быть </w:t>
      </w:r>
      <w:r w:rsidR="00DE78AA" w:rsidRPr="00970E83">
        <w:t xml:space="preserve">отмечены знаком </w:t>
      </w:r>
      <w:r w:rsidR="00896EB7">
        <w:t xml:space="preserve">ГИС </w:t>
      </w:r>
      <w:r w:rsidR="00DE78AA" w:rsidRPr="00970E83">
        <w:t>ЕБС в соответствии с гайдлайном</w:t>
      </w:r>
      <w:r w:rsidR="006C6678" w:rsidRPr="00970E83">
        <w:rPr>
          <w:rStyle w:val="af9"/>
        </w:rPr>
        <w:footnoteReference w:id="26"/>
      </w:r>
      <w:r w:rsidR="00DE78AA" w:rsidRPr="00970E83">
        <w:t xml:space="preserve"> по дизайну</w:t>
      </w:r>
      <w:r w:rsidR="00000443" w:rsidRPr="00970E83">
        <w:t>;</w:t>
      </w:r>
    </w:p>
    <w:p w14:paraId="4E3FEB51" w14:textId="77777777" w:rsidR="00B47681" w:rsidRDefault="00923A68" w:rsidP="00653BF6">
      <w:pPr>
        <w:pStyle w:val="aa"/>
        <w:numPr>
          <w:ilvl w:val="0"/>
          <w:numId w:val="27"/>
        </w:numPr>
        <w:ind w:left="1418"/>
        <w:contextualSpacing w:val="0"/>
      </w:pPr>
      <w:r w:rsidRPr="00970E83">
        <w:t>Продукты должны быть выведены в продуктовый каталог банка и выводиться в каталоге отдельным разделом «Услуги онлайн»</w:t>
      </w:r>
      <w:r w:rsidR="00000443" w:rsidRPr="00970E83">
        <w:t>;</w:t>
      </w:r>
    </w:p>
    <w:p w14:paraId="3CAA8260" w14:textId="02EF5B54" w:rsidR="00B47681" w:rsidRDefault="00DE78AA" w:rsidP="00653BF6">
      <w:pPr>
        <w:pStyle w:val="aa"/>
        <w:numPr>
          <w:ilvl w:val="0"/>
          <w:numId w:val="27"/>
        </w:numPr>
        <w:ind w:left="1418"/>
        <w:contextualSpacing w:val="0"/>
      </w:pPr>
      <w:r w:rsidRPr="00970E83">
        <w:t>В</w:t>
      </w:r>
      <w:r w:rsidR="00923A68" w:rsidRPr="00970E83">
        <w:t xml:space="preserve">изуализация </w:t>
      </w:r>
      <w:r w:rsidRPr="00970E83">
        <w:t xml:space="preserve">продуктов должна быть выполнена </w:t>
      </w:r>
      <w:r w:rsidR="00923A68" w:rsidRPr="00970E83">
        <w:t>в соответствии с гайдлайном по дизайну</w:t>
      </w:r>
      <w:r w:rsidR="00000443" w:rsidRPr="00970E83">
        <w:t>;</w:t>
      </w:r>
    </w:p>
    <w:p w14:paraId="06DB51D4" w14:textId="77777777" w:rsidR="00B47681" w:rsidRDefault="00DE78AA" w:rsidP="00653BF6">
      <w:pPr>
        <w:pStyle w:val="aa"/>
        <w:numPr>
          <w:ilvl w:val="0"/>
          <w:numId w:val="27"/>
        </w:numPr>
        <w:ind w:left="1418"/>
        <w:contextualSpacing w:val="0"/>
      </w:pPr>
      <w:r w:rsidRPr="00970E83">
        <w:t>В</w:t>
      </w:r>
      <w:r w:rsidR="00923A68" w:rsidRPr="00970E83">
        <w:t>озможность перехода в каталог доступных дистанционно услуг должна быть реализована на главной странице сайта и в главном меню</w:t>
      </w:r>
      <w:r w:rsidR="00000443" w:rsidRPr="00970E83">
        <w:t>;</w:t>
      </w:r>
    </w:p>
    <w:p w14:paraId="4A90D235" w14:textId="77777777" w:rsidR="00B47681" w:rsidRDefault="008E7E9C" w:rsidP="00653BF6">
      <w:pPr>
        <w:pStyle w:val="aa"/>
        <w:numPr>
          <w:ilvl w:val="0"/>
          <w:numId w:val="27"/>
        </w:numPr>
        <w:ind w:left="1418"/>
        <w:contextualSpacing w:val="0"/>
      </w:pPr>
      <w:r w:rsidRPr="00970E83">
        <w:t>М</w:t>
      </w:r>
      <w:r w:rsidR="00923A68" w:rsidRPr="00970E83">
        <w:t>еню «Услуги онлайн» должны размещаться рядом с каталогом вкладов или кредитов, в зависимости от выбранных банком ус</w:t>
      </w:r>
      <w:r w:rsidR="00000443" w:rsidRPr="00970E83">
        <w:t>луг для удаленной идентификации;</w:t>
      </w:r>
    </w:p>
    <w:p w14:paraId="725CF487" w14:textId="434E69E8" w:rsidR="00923A68" w:rsidRDefault="00923A68" w:rsidP="00653BF6">
      <w:pPr>
        <w:pStyle w:val="aa"/>
        <w:numPr>
          <w:ilvl w:val="0"/>
          <w:numId w:val="27"/>
        </w:numPr>
        <w:ind w:left="1418"/>
        <w:contextualSpacing w:val="0"/>
      </w:pPr>
      <w:r w:rsidRPr="00970E83">
        <w:t xml:space="preserve">Ссылка на один из доступных с использованием </w:t>
      </w:r>
      <w:r w:rsidR="00896EB7">
        <w:t xml:space="preserve">ГИС </w:t>
      </w:r>
      <w:r w:rsidRPr="00970E83">
        <w:t>ЕБС продуктов должна быть реализована в виде баннера на главной странице сайта (пример визуализации в гайдлайне)</w:t>
      </w:r>
      <w:r w:rsidR="00657170" w:rsidRPr="00970E83">
        <w:t>.</w:t>
      </w:r>
    </w:p>
    <w:p w14:paraId="65489CBF" w14:textId="58E4545F" w:rsidR="006E3E91" w:rsidRPr="00970E83" w:rsidRDefault="006E3E91" w:rsidP="00F97C64">
      <w:pPr>
        <w:pStyle w:val="22"/>
        <w:spacing w:line="360" w:lineRule="auto"/>
        <w:ind w:left="0" w:firstLine="709"/>
        <w:jc w:val="both"/>
      </w:pPr>
      <w:bookmarkStart w:id="45" w:name="_Toc231460152"/>
      <w:r w:rsidRPr="00F97C64">
        <w:rPr>
          <w:szCs w:val="24"/>
        </w:rPr>
        <w:t>Обеспечение</w:t>
      </w:r>
      <w:r>
        <w:t xml:space="preserve"> информационной безопасности</w:t>
      </w:r>
      <w:bookmarkEnd w:id="45"/>
    </w:p>
    <w:p w14:paraId="49A0600E" w14:textId="77777777" w:rsidR="00F268AD" w:rsidRDefault="006E3E91" w:rsidP="00F268AD">
      <w:pPr>
        <w:pStyle w:val="Docpara"/>
      </w:pPr>
      <w:r w:rsidRPr="00970E83">
        <w:t>Требования к защите информации при работе с персональными данными установлены</w:t>
      </w:r>
      <w:r w:rsidR="00F268AD">
        <w:t>:</w:t>
      </w:r>
    </w:p>
    <w:p w14:paraId="24E329F8" w14:textId="77777777" w:rsidR="00F268AD" w:rsidRDefault="00EE5290" w:rsidP="00F268AD">
      <w:pPr>
        <w:pStyle w:val="aa"/>
        <w:numPr>
          <w:ilvl w:val="0"/>
          <w:numId w:val="27"/>
        </w:numPr>
        <w:ind w:left="1418"/>
        <w:contextualSpacing w:val="0"/>
      </w:pPr>
      <w:r w:rsidRPr="007C4B32">
        <w:t>Указание</w:t>
      </w:r>
      <w:r>
        <w:t>м</w:t>
      </w:r>
      <w:r w:rsidRPr="007C4B32">
        <w:t xml:space="preserve"> Банка России от </w:t>
      </w:r>
      <w:r w:rsidR="00F268AD">
        <w:t>25</w:t>
      </w:r>
      <w:r w:rsidR="00F268AD" w:rsidRPr="00EC18D2">
        <w:t>.</w:t>
      </w:r>
      <w:r w:rsidR="00F268AD">
        <w:t>09</w:t>
      </w:r>
      <w:r w:rsidR="00F268AD" w:rsidRPr="00EC18D2">
        <w:t>.20</w:t>
      </w:r>
      <w:r w:rsidR="00F268AD">
        <w:t>23</w:t>
      </w:r>
      <w:r w:rsidR="00F268AD" w:rsidRPr="00EC18D2">
        <w:t xml:space="preserve"> № 6</w:t>
      </w:r>
      <w:r w:rsidR="00F268AD">
        <w:t>540</w:t>
      </w:r>
      <w:r w:rsidR="00F268AD" w:rsidRPr="00EC18D2">
        <w:t>-У «</w:t>
      </w:r>
      <w:r w:rsidR="00F268AD" w:rsidRPr="00720EEA">
        <w:t xml:space="preserve">О перечне угроз безопасности, актуальных при обработке биометрических персональных данных, векторов единой биометрической системы, проверке и передаче информации о степени соответствия векторов единой биометрической системы предоставленным биометрическим персональным данным физического лица </w:t>
      </w:r>
      <w:r w:rsidR="00F268AD">
        <w:t>при взаимодействии информационных систем организаций финансового рынка с единой биометрической системой</w:t>
      </w:r>
      <w:r w:rsidR="00F268AD" w:rsidRPr="00EC18D2">
        <w:t>»</w:t>
      </w:r>
      <w:r w:rsidR="006E3E91" w:rsidRPr="00970E83">
        <w:t xml:space="preserve">, </w:t>
      </w:r>
    </w:p>
    <w:p w14:paraId="26BC608E" w14:textId="77777777" w:rsidR="00F268AD" w:rsidRDefault="006E3E91" w:rsidP="00F268AD">
      <w:pPr>
        <w:pStyle w:val="aa"/>
        <w:numPr>
          <w:ilvl w:val="0"/>
          <w:numId w:val="27"/>
        </w:numPr>
        <w:ind w:left="1418"/>
        <w:contextualSpacing w:val="0"/>
      </w:pPr>
      <w:r w:rsidRPr="00970E83">
        <w:t xml:space="preserve">Федеральным законом №152-ФЗ от 27 июля 2006 года «О персональных данных» и </w:t>
      </w:r>
    </w:p>
    <w:p w14:paraId="2DB231D1" w14:textId="39CDC99D" w:rsidR="006E3E91" w:rsidRPr="00970E83" w:rsidRDefault="006E3E91" w:rsidP="00F268AD">
      <w:pPr>
        <w:pStyle w:val="aa"/>
        <w:numPr>
          <w:ilvl w:val="0"/>
          <w:numId w:val="27"/>
        </w:numPr>
        <w:ind w:left="1418"/>
        <w:contextualSpacing w:val="0"/>
      </w:pPr>
      <w:r w:rsidRPr="00970E83">
        <w:t>действующими нормативными (правовыми) актами ФСБ России</w:t>
      </w:r>
      <w:r w:rsidR="00600087">
        <w:t xml:space="preserve">, </w:t>
      </w:r>
      <w:r w:rsidRPr="00970E83">
        <w:t>ФСТЭК России</w:t>
      </w:r>
      <w:r w:rsidR="00600087">
        <w:t xml:space="preserve"> и Банка России</w:t>
      </w:r>
      <w:r w:rsidRPr="00970E83">
        <w:t>.</w:t>
      </w:r>
    </w:p>
    <w:p w14:paraId="282DDE04" w14:textId="77777777" w:rsidR="006E3E91" w:rsidRPr="00970E83" w:rsidRDefault="006E3E91" w:rsidP="00A578BC">
      <w:pPr>
        <w:pStyle w:val="Docpara"/>
      </w:pPr>
      <w:r w:rsidRPr="00970E83">
        <w:lastRenderedPageBreak/>
        <w:t>Особое внимание стоит обратить на возможные пути реализации банками требований к защите информации по классу КВ2:</w:t>
      </w:r>
    </w:p>
    <w:p w14:paraId="02AB170C" w14:textId="0425F7D5" w:rsidR="006E3E91" w:rsidRDefault="006E3E91" w:rsidP="00A578BC">
      <w:pPr>
        <w:pStyle w:val="aa"/>
        <w:numPr>
          <w:ilvl w:val="0"/>
          <w:numId w:val="27"/>
        </w:numPr>
        <w:ind w:left="1418"/>
        <w:contextualSpacing w:val="0"/>
      </w:pPr>
      <w:r w:rsidRPr="00970E83">
        <w:t xml:space="preserve">Самостоятельное проектирование и внедрение HSM и системного программного обеспечения (СПО) для подписи банками. Этот вариант предполагает, что банк самостоятельно разработает необходимое решение на основании </w:t>
      </w:r>
      <w:r w:rsidR="00D41D25" w:rsidRPr="007C4B32">
        <w:t>Указани</w:t>
      </w:r>
      <w:r w:rsidR="00D41D25">
        <w:t>я</w:t>
      </w:r>
      <w:r w:rsidR="00D41D25" w:rsidRPr="007C4B32">
        <w:t xml:space="preserve"> Банка России </w:t>
      </w:r>
      <w:r w:rsidR="00A578BC">
        <w:t>от 25</w:t>
      </w:r>
      <w:r w:rsidR="00A578BC" w:rsidRPr="00EC18D2">
        <w:t>.</w:t>
      </w:r>
      <w:r w:rsidR="00A578BC">
        <w:t>09</w:t>
      </w:r>
      <w:r w:rsidR="00A578BC" w:rsidRPr="00EC18D2">
        <w:t>.20</w:t>
      </w:r>
      <w:r w:rsidR="00A578BC">
        <w:t>23</w:t>
      </w:r>
      <w:r w:rsidR="00A578BC" w:rsidRPr="00EC18D2">
        <w:t xml:space="preserve"> № 6</w:t>
      </w:r>
      <w:r w:rsidR="00A578BC">
        <w:t>540</w:t>
      </w:r>
      <w:r w:rsidR="00A578BC" w:rsidRPr="00EC18D2">
        <w:t>-У</w:t>
      </w:r>
      <w:r w:rsidRPr="00970E83">
        <w:t>, обеспечит его встраивание и самостоятельную сертификацию.</w:t>
      </w:r>
    </w:p>
    <w:p w14:paraId="789FE7CB" w14:textId="5E1D4146" w:rsidR="006E3E91" w:rsidRPr="00970E83" w:rsidRDefault="006E3E91" w:rsidP="00A578BC">
      <w:pPr>
        <w:pStyle w:val="aa"/>
        <w:numPr>
          <w:ilvl w:val="0"/>
          <w:numId w:val="27"/>
        </w:numPr>
        <w:ind w:left="1418"/>
        <w:contextualSpacing w:val="0"/>
      </w:pPr>
      <w:r w:rsidRPr="00970E83">
        <w:t>Использование типового решения по информационной безопасности</w:t>
      </w:r>
      <w:r w:rsidRPr="00970E83">
        <w:rPr>
          <w:rStyle w:val="af9"/>
        </w:rPr>
        <w:footnoteReference w:id="27"/>
      </w:r>
      <w:r w:rsidRPr="00970E83">
        <w:t xml:space="preserve">. Данный вариант предполагает внедрение типового программно-аппаратного комплекса по обеспечению информационной безопасности, в состав которого входят необходимые компоненты, включая СПО и HSM с проведенными тематическими исследованиями и положительным заключением ФСБ России о </w:t>
      </w:r>
      <w:r w:rsidR="00600087">
        <w:t>корректности встраивания СКЗИ и о соответствии системному проекту</w:t>
      </w:r>
      <w:r w:rsidRPr="00970E83">
        <w:t>.</w:t>
      </w:r>
    </w:p>
    <w:p w14:paraId="34BD829D" w14:textId="7A1E57AE" w:rsidR="006E3E91" w:rsidRPr="00970E83" w:rsidRDefault="006E3E91" w:rsidP="00A578BC">
      <w:pPr>
        <w:pStyle w:val="Docpara"/>
      </w:pPr>
      <w:r w:rsidRPr="00970E83">
        <w:t>Для обеспечения целостности передаваемых биометрических персональных данных банкам необходимо получить квалифицированный сертификат ключа проверки электронной подписи класса КВ2</w:t>
      </w:r>
      <w:r w:rsidR="00A578BC">
        <w:t xml:space="preserve"> (например, </w:t>
      </w:r>
      <w:r w:rsidR="00600087">
        <w:t xml:space="preserve">выдачу таких сертификатов осуществляет </w:t>
      </w:r>
      <w:r w:rsidRPr="00970E83">
        <w:t>ФГ</w:t>
      </w:r>
      <w:r w:rsidR="00A578BC">
        <w:t>А</w:t>
      </w:r>
      <w:r w:rsidRPr="00970E83">
        <w:t>У НИИ «Восход»</w:t>
      </w:r>
      <w:r w:rsidR="00A578BC">
        <w:t>)</w:t>
      </w:r>
      <w:r w:rsidRPr="00970E83">
        <w:t>.</w:t>
      </w:r>
    </w:p>
    <w:p w14:paraId="4BD4465C" w14:textId="21379ECE" w:rsidR="00A62BF7" w:rsidRPr="00970E83" w:rsidRDefault="00441C70" w:rsidP="00F97C64">
      <w:pPr>
        <w:pStyle w:val="22"/>
        <w:spacing w:line="360" w:lineRule="auto"/>
        <w:ind w:left="0" w:firstLine="709"/>
        <w:jc w:val="both"/>
        <w:rPr>
          <w:szCs w:val="24"/>
        </w:rPr>
      </w:pPr>
      <w:bookmarkStart w:id="46" w:name="_Toc231460153"/>
      <w:r w:rsidRPr="00970E83">
        <w:rPr>
          <w:szCs w:val="24"/>
        </w:rPr>
        <w:t>Разработка раздела сайта, посвященного взаимодействию с</w:t>
      </w:r>
      <w:r w:rsidR="00896EB7">
        <w:rPr>
          <w:szCs w:val="24"/>
        </w:rPr>
        <w:t xml:space="preserve"> </w:t>
      </w:r>
      <w:r w:rsidR="00896EB7">
        <w:t>ГИС</w:t>
      </w:r>
      <w:r w:rsidRPr="00970E83">
        <w:rPr>
          <w:szCs w:val="24"/>
        </w:rPr>
        <w:t xml:space="preserve"> ЕБС</w:t>
      </w:r>
      <w:bookmarkEnd w:id="46"/>
    </w:p>
    <w:p w14:paraId="4A4C0285" w14:textId="55E1CD15" w:rsidR="00FB7148" w:rsidRPr="00970E83" w:rsidRDefault="00657170" w:rsidP="00027C71">
      <w:pPr>
        <w:pStyle w:val="Docpara"/>
      </w:pPr>
      <w:r w:rsidRPr="00970E83">
        <w:t xml:space="preserve">На сайте </w:t>
      </w:r>
      <w:r w:rsidR="00A057ED" w:rsidRPr="00970E83">
        <w:t xml:space="preserve">банка </w:t>
      </w:r>
      <w:r w:rsidR="008E7E9C" w:rsidRPr="00970E83">
        <w:t>должен быть разработан раздел</w:t>
      </w:r>
      <w:r w:rsidR="00A62BF7" w:rsidRPr="00970E83">
        <w:t>,</w:t>
      </w:r>
      <w:r w:rsidRPr="00970E83">
        <w:t xml:space="preserve"> посвященный взаимодействию с </w:t>
      </w:r>
      <w:r w:rsidR="00027C71">
        <w:t>ГИС ЕБС</w:t>
      </w:r>
      <w:r w:rsidR="005721A4" w:rsidRPr="00970E83">
        <w:t xml:space="preserve">. </w:t>
      </w:r>
    </w:p>
    <w:p w14:paraId="680D7E03" w14:textId="18A2244F" w:rsidR="007D5FAA" w:rsidRPr="00970E83" w:rsidRDefault="007D5FAA" w:rsidP="00027C71">
      <w:pPr>
        <w:pStyle w:val="30"/>
        <w:spacing w:after="240" w:line="360" w:lineRule="auto"/>
        <w:jc w:val="both"/>
      </w:pPr>
      <w:bookmarkStart w:id="47" w:name="_Toc231460154"/>
      <w:r w:rsidRPr="00970E83">
        <w:t>Рекомендации по разработке раздела сайта</w:t>
      </w:r>
      <w:bookmarkEnd w:id="47"/>
    </w:p>
    <w:p w14:paraId="0765C39A" w14:textId="6DD4086B" w:rsidR="00A057ED" w:rsidRPr="00970E83" w:rsidRDefault="00A057ED" w:rsidP="00027C71">
      <w:pPr>
        <w:pStyle w:val="Docpara"/>
      </w:pPr>
      <w:r w:rsidRPr="00970E83">
        <w:t xml:space="preserve">В разделе взаимодействия с </w:t>
      </w:r>
      <w:r w:rsidR="00896EB7">
        <w:t xml:space="preserve">ГИС </w:t>
      </w:r>
      <w:r w:rsidRPr="00970E83">
        <w:t>ЕБС должно быть отражено:</w:t>
      </w:r>
    </w:p>
    <w:p w14:paraId="7E7B36B7" w14:textId="7AA3EC7A" w:rsidR="00B47681" w:rsidRDefault="006E387B" w:rsidP="00027C71">
      <w:pPr>
        <w:pStyle w:val="aa"/>
        <w:numPr>
          <w:ilvl w:val="0"/>
          <w:numId w:val="27"/>
        </w:numPr>
        <w:ind w:left="1418"/>
        <w:contextualSpacing w:val="0"/>
      </w:pPr>
      <w:r w:rsidRPr="00970E83">
        <w:t>Назначения и пр</w:t>
      </w:r>
      <w:r w:rsidR="00A057ED" w:rsidRPr="00970E83">
        <w:t>е</w:t>
      </w:r>
      <w:r w:rsidRPr="00970E83">
        <w:t>и</w:t>
      </w:r>
      <w:r w:rsidR="00A057ED" w:rsidRPr="00970E83">
        <w:t xml:space="preserve">мущества использования </w:t>
      </w:r>
      <w:r w:rsidR="00896EB7">
        <w:t xml:space="preserve">ГИС </w:t>
      </w:r>
      <w:r w:rsidR="00A057ED" w:rsidRPr="00253342">
        <w:t>ЕБС</w:t>
      </w:r>
      <w:r w:rsidR="00F97C64" w:rsidRPr="00253342">
        <w:t xml:space="preserve"> </w:t>
      </w:r>
      <w:r w:rsidR="00A62BF7" w:rsidRPr="00253342">
        <w:t>[</w:t>
      </w:r>
      <w:hyperlink r:id="rId35" w:history="1">
        <w:r w:rsidR="00F97C64" w:rsidRPr="00253342">
          <w:rPr>
            <w:rStyle w:val="af5"/>
            <w:lang w:val="en-US"/>
          </w:rPr>
          <w:t>https</w:t>
        </w:r>
        <w:r w:rsidR="00F97C64" w:rsidRPr="00253342">
          <w:rPr>
            <w:rStyle w:val="af5"/>
          </w:rPr>
          <w:t>://</w:t>
        </w:r>
        <w:proofErr w:type="spellStart"/>
        <w:r w:rsidR="00F97C64" w:rsidRPr="00253342">
          <w:rPr>
            <w:rStyle w:val="af5"/>
            <w:lang w:val="en-US"/>
          </w:rPr>
          <w:t>ebs</w:t>
        </w:r>
        <w:proofErr w:type="spellEnd"/>
        <w:r w:rsidR="00F97C64" w:rsidRPr="00253342">
          <w:rPr>
            <w:rStyle w:val="af5"/>
          </w:rPr>
          <w:t>.</w:t>
        </w:r>
        <w:proofErr w:type="spellStart"/>
        <w:r w:rsidR="00F97C64" w:rsidRPr="00253342">
          <w:rPr>
            <w:rStyle w:val="af5"/>
            <w:lang w:val="en-US"/>
          </w:rPr>
          <w:t>ru</w:t>
        </w:r>
        <w:proofErr w:type="spellEnd"/>
        <w:r w:rsidR="00F97C64" w:rsidRPr="00253342">
          <w:rPr>
            <w:rStyle w:val="af5"/>
          </w:rPr>
          <w:t>/</w:t>
        </w:r>
        <w:r w:rsidR="00F97C64" w:rsidRPr="00253342">
          <w:rPr>
            <w:rStyle w:val="af5"/>
            <w:lang w:val="en-US"/>
          </w:rPr>
          <w:t>about</w:t>
        </w:r>
        <w:r w:rsidR="00F97C64" w:rsidRPr="00253342">
          <w:rPr>
            <w:rStyle w:val="af5"/>
          </w:rPr>
          <w:t>/</w:t>
        </w:r>
      </w:hyperlink>
      <w:r w:rsidR="00F97C64" w:rsidRPr="00253342">
        <w:t>]</w:t>
      </w:r>
      <w:r w:rsidR="00B47681" w:rsidRPr="00253342">
        <w:t>;</w:t>
      </w:r>
    </w:p>
    <w:p w14:paraId="3FBB7B3A" w14:textId="41129301" w:rsidR="00B47681" w:rsidRDefault="00A057ED" w:rsidP="00653BF6">
      <w:pPr>
        <w:pStyle w:val="aa"/>
        <w:numPr>
          <w:ilvl w:val="0"/>
          <w:numId w:val="28"/>
        </w:numPr>
        <w:ind w:left="1418"/>
        <w:contextualSpacing w:val="0"/>
      </w:pPr>
      <w:r w:rsidRPr="00970E83">
        <w:t xml:space="preserve">Порядок регистрации в </w:t>
      </w:r>
      <w:r w:rsidR="00896EB7">
        <w:t xml:space="preserve">ГИС </w:t>
      </w:r>
      <w:r w:rsidRPr="00970E83">
        <w:t xml:space="preserve">ЕБС со ссылками на портал </w:t>
      </w:r>
      <w:r w:rsidR="00A62BF7" w:rsidRPr="00970E83">
        <w:t>[</w:t>
      </w:r>
      <w:hyperlink r:id="rId36" w:history="1">
        <w:r w:rsidR="00D41D25" w:rsidRPr="00D41D25">
          <w:rPr>
            <w:rStyle w:val="af5"/>
          </w:rPr>
          <w:t>https://</w:t>
        </w:r>
        <w:proofErr w:type="spellStart"/>
        <w:r w:rsidR="00D41D25" w:rsidRPr="00D41D25">
          <w:rPr>
            <w:rStyle w:val="af5"/>
            <w:lang w:val="en-US"/>
          </w:rPr>
          <w:t>ebs</w:t>
        </w:r>
        <w:proofErr w:type="spellEnd"/>
        <w:r w:rsidR="00D41D25" w:rsidRPr="00D41D25">
          <w:rPr>
            <w:rStyle w:val="af5"/>
          </w:rPr>
          <w:t>.</w:t>
        </w:r>
        <w:proofErr w:type="spellStart"/>
        <w:r w:rsidR="00D41D25" w:rsidRPr="00D41D25">
          <w:rPr>
            <w:rStyle w:val="af5"/>
          </w:rPr>
          <w:t>ru</w:t>
        </w:r>
        <w:proofErr w:type="spellEnd"/>
      </w:hyperlink>
      <w:r w:rsidR="00A62BF7" w:rsidRPr="00970E83">
        <w:t>]</w:t>
      </w:r>
      <w:r w:rsidR="00A14290">
        <w:t xml:space="preserve"> </w:t>
      </w:r>
      <w:r w:rsidRPr="00970E83">
        <w:t>и карту отделений банка, регистрирующих биометрию</w:t>
      </w:r>
      <w:r w:rsidR="00B47681">
        <w:t>;</w:t>
      </w:r>
    </w:p>
    <w:p w14:paraId="2919BD3C" w14:textId="74970CDF" w:rsidR="00A057ED" w:rsidRPr="00970E83" w:rsidRDefault="00A057ED" w:rsidP="00653BF6">
      <w:pPr>
        <w:pStyle w:val="aa"/>
        <w:numPr>
          <w:ilvl w:val="0"/>
          <w:numId w:val="28"/>
        </w:numPr>
        <w:ind w:left="1418"/>
        <w:contextualSpacing w:val="0"/>
      </w:pPr>
      <w:r w:rsidRPr="00970E83">
        <w:t>Порядок удаленной идентификации</w:t>
      </w:r>
      <w:r w:rsidR="00B47681">
        <w:t>;</w:t>
      </w:r>
    </w:p>
    <w:p w14:paraId="5F4FC807" w14:textId="44A8621B" w:rsidR="00A057ED" w:rsidRPr="00970E83" w:rsidRDefault="00A057ED" w:rsidP="00027C71">
      <w:pPr>
        <w:pStyle w:val="Docpara"/>
      </w:pPr>
      <w:r w:rsidRPr="00970E83">
        <w:t xml:space="preserve">На сайт </w:t>
      </w:r>
      <w:r w:rsidR="003E2BEB" w:rsidRPr="00970E83">
        <w:t xml:space="preserve">должен быть установлен футер логотип </w:t>
      </w:r>
      <w:r w:rsidR="00896EB7">
        <w:t xml:space="preserve">ГИС </w:t>
      </w:r>
      <w:r w:rsidR="003E2BEB" w:rsidRPr="00970E83">
        <w:t xml:space="preserve">ЕБС в соответствии с гайдлайном по дизайну. Футер должен вести на раздел сайта, посвященный взаимодействию с </w:t>
      </w:r>
      <w:r w:rsidR="00896EB7">
        <w:t xml:space="preserve">ГИС </w:t>
      </w:r>
      <w:r w:rsidR="003E2BEB" w:rsidRPr="00970E83">
        <w:t>ЕБС.</w:t>
      </w:r>
    </w:p>
    <w:p w14:paraId="4CF1F6B3" w14:textId="4B59B802" w:rsidR="00441C70" w:rsidRPr="00970E83" w:rsidRDefault="00441C70" w:rsidP="00F97C64">
      <w:pPr>
        <w:pStyle w:val="22"/>
        <w:spacing w:line="360" w:lineRule="auto"/>
        <w:ind w:left="0" w:firstLine="709"/>
        <w:jc w:val="both"/>
        <w:rPr>
          <w:szCs w:val="24"/>
        </w:rPr>
      </w:pPr>
      <w:bookmarkStart w:id="48" w:name="_Toc231460155"/>
      <w:r w:rsidRPr="00970E83">
        <w:rPr>
          <w:szCs w:val="24"/>
        </w:rPr>
        <w:t>Порядок регистрации в</w:t>
      </w:r>
      <w:r w:rsidR="00896EB7">
        <w:rPr>
          <w:szCs w:val="24"/>
        </w:rPr>
        <w:t xml:space="preserve"> </w:t>
      </w:r>
      <w:r w:rsidR="00896EB7">
        <w:t>ГИС</w:t>
      </w:r>
      <w:r w:rsidRPr="00970E83">
        <w:rPr>
          <w:szCs w:val="24"/>
        </w:rPr>
        <w:t xml:space="preserve"> ЕБС</w:t>
      </w:r>
      <w:bookmarkEnd w:id="48"/>
    </w:p>
    <w:p w14:paraId="293B326D" w14:textId="4BF4FBB8" w:rsidR="0003139F" w:rsidRDefault="0003139F" w:rsidP="00027C71">
      <w:pPr>
        <w:pStyle w:val="Docpara"/>
      </w:pPr>
      <w:r>
        <w:t xml:space="preserve">На сайте банка в разделе посвященном взаимодействию с </w:t>
      </w:r>
      <w:r w:rsidR="00896EB7">
        <w:t xml:space="preserve">ГИС </w:t>
      </w:r>
      <w:r>
        <w:t>ЕБС должна быть информация для клиента о использовании биометрии, содержащая:</w:t>
      </w:r>
    </w:p>
    <w:p w14:paraId="0A59BC15" w14:textId="10699744" w:rsidR="0003139F" w:rsidRDefault="0003139F" w:rsidP="002206DF">
      <w:pPr>
        <w:pStyle w:val="Docpara"/>
        <w:numPr>
          <w:ilvl w:val="0"/>
          <w:numId w:val="41"/>
        </w:numPr>
        <w:spacing w:before="120" w:after="120"/>
        <w:ind w:hanging="357"/>
      </w:pPr>
      <w:r>
        <w:lastRenderedPageBreak/>
        <w:t xml:space="preserve">Информация о преимуществах использования </w:t>
      </w:r>
      <w:r w:rsidR="00896EB7">
        <w:t xml:space="preserve">ГИС </w:t>
      </w:r>
      <w:r>
        <w:t xml:space="preserve">ЕБС: </w:t>
      </w:r>
    </w:p>
    <w:p w14:paraId="4F9CA25D" w14:textId="77777777" w:rsidR="0003139F" w:rsidRDefault="0003139F" w:rsidP="00027C71">
      <w:pPr>
        <w:pStyle w:val="aa"/>
        <w:numPr>
          <w:ilvl w:val="0"/>
          <w:numId w:val="28"/>
        </w:numPr>
        <w:ind w:left="1418"/>
        <w:contextualSpacing w:val="0"/>
      </w:pPr>
      <w:r>
        <w:t>Клиент с помощью биометрии может получить лучшие предложения;</w:t>
      </w:r>
    </w:p>
    <w:p w14:paraId="0753328A" w14:textId="77777777" w:rsidR="0003139F" w:rsidRDefault="0003139F" w:rsidP="007E375E">
      <w:pPr>
        <w:pStyle w:val="aa"/>
        <w:numPr>
          <w:ilvl w:val="0"/>
          <w:numId w:val="34"/>
        </w:numPr>
        <w:spacing w:before="240"/>
      </w:pPr>
      <w:r>
        <w:t>Клиент может получить услуги в любом месте;</w:t>
      </w:r>
    </w:p>
    <w:p w14:paraId="5FA1A1FC" w14:textId="642ABC13" w:rsidR="0003139F" w:rsidRDefault="0003139F" w:rsidP="007E375E">
      <w:pPr>
        <w:pStyle w:val="aa"/>
        <w:numPr>
          <w:ilvl w:val="0"/>
          <w:numId w:val="34"/>
        </w:numPr>
        <w:spacing w:before="240"/>
      </w:pPr>
      <w:r>
        <w:t>Клиент может получить услуги в любое время;</w:t>
      </w:r>
    </w:p>
    <w:p w14:paraId="06CDCD26" w14:textId="6EA62BF3" w:rsidR="0003139F" w:rsidRDefault="0003139F" w:rsidP="007E375E">
      <w:pPr>
        <w:pStyle w:val="aa"/>
        <w:numPr>
          <w:ilvl w:val="0"/>
          <w:numId w:val="34"/>
        </w:numPr>
        <w:spacing w:before="240"/>
      </w:pPr>
      <w:r>
        <w:t>Клиент получает услуги без оформления бумажных документов</w:t>
      </w:r>
      <w:r w:rsidR="003E1A79">
        <w:t>.</w:t>
      </w:r>
    </w:p>
    <w:p w14:paraId="20BD11E3" w14:textId="281C158C" w:rsidR="0003139F" w:rsidRDefault="0003139F" w:rsidP="002206DF">
      <w:pPr>
        <w:pStyle w:val="Docpara"/>
        <w:numPr>
          <w:ilvl w:val="0"/>
          <w:numId w:val="41"/>
        </w:numPr>
        <w:spacing w:before="120" w:after="120"/>
        <w:ind w:hanging="357"/>
      </w:pPr>
      <w:r>
        <w:t xml:space="preserve">Информация о процессе регистрации: </w:t>
      </w:r>
    </w:p>
    <w:p w14:paraId="14F52D4A" w14:textId="3DDCC1E0" w:rsidR="0003139F" w:rsidRDefault="0003139F" w:rsidP="007E375E">
      <w:pPr>
        <w:pStyle w:val="aa"/>
        <w:numPr>
          <w:ilvl w:val="0"/>
          <w:numId w:val="35"/>
        </w:numPr>
      </w:pPr>
      <w:r>
        <w:t xml:space="preserve">Клиенту нужно прийти в отделение банка для регистрации в </w:t>
      </w:r>
      <w:r w:rsidR="00896EB7">
        <w:t xml:space="preserve">ГИС </w:t>
      </w:r>
      <w:r>
        <w:t>ЕБС;</w:t>
      </w:r>
    </w:p>
    <w:p w14:paraId="074D1406" w14:textId="77777777" w:rsidR="0003139F" w:rsidRDefault="0003139F" w:rsidP="007E375E">
      <w:pPr>
        <w:pStyle w:val="aa"/>
        <w:numPr>
          <w:ilvl w:val="0"/>
          <w:numId w:val="35"/>
        </w:numPr>
      </w:pPr>
      <w:r>
        <w:t>Карта отделений, где клиент может пройти регистрацию;</w:t>
      </w:r>
    </w:p>
    <w:p w14:paraId="4AB4A2D2" w14:textId="6C84820D" w:rsidR="0003139F" w:rsidRDefault="0003139F" w:rsidP="007E375E">
      <w:pPr>
        <w:pStyle w:val="aa"/>
        <w:numPr>
          <w:ilvl w:val="0"/>
          <w:numId w:val="35"/>
        </w:numPr>
      </w:pPr>
      <w:r>
        <w:t>Список документов, которые необходимо иметь при себе для регистрации в</w:t>
      </w:r>
      <w:r w:rsidR="00896EB7">
        <w:t xml:space="preserve"> ГИС</w:t>
      </w:r>
      <w:r>
        <w:t xml:space="preserve"> ЕБС (паспорт гражданина РФ);</w:t>
      </w:r>
    </w:p>
    <w:p w14:paraId="7FAFCC6E" w14:textId="42C46032" w:rsidR="0003139F" w:rsidRDefault="0003139F" w:rsidP="007E375E">
      <w:pPr>
        <w:pStyle w:val="aa"/>
        <w:numPr>
          <w:ilvl w:val="0"/>
          <w:numId w:val="35"/>
        </w:numPr>
      </w:pPr>
      <w:r>
        <w:t xml:space="preserve">Клиент может проверить статус своей учетной записи в ЛК на сайте Госуслуг, в МП Госуслуги, на сайте </w:t>
      </w:r>
      <w:r w:rsidR="00896EB7">
        <w:t xml:space="preserve">ГИС </w:t>
      </w:r>
      <w:r>
        <w:t xml:space="preserve">ЕБС, в МП </w:t>
      </w:r>
      <w:r w:rsidR="00941A46">
        <w:t>«</w:t>
      </w:r>
      <w:r w:rsidR="00896EB7">
        <w:t xml:space="preserve">Госуслуги </w:t>
      </w:r>
      <w:r w:rsidR="00941A46">
        <w:t>Биометрия»</w:t>
      </w:r>
      <w:r>
        <w:t>.</w:t>
      </w:r>
    </w:p>
    <w:p w14:paraId="1642946B" w14:textId="5C49D5CF" w:rsidR="0003139F" w:rsidRDefault="0003139F" w:rsidP="002206DF">
      <w:pPr>
        <w:pStyle w:val="Docpara"/>
        <w:numPr>
          <w:ilvl w:val="0"/>
          <w:numId w:val="41"/>
        </w:numPr>
        <w:spacing w:before="120" w:after="120"/>
        <w:ind w:hanging="357"/>
      </w:pPr>
      <w:r>
        <w:t>Информация о получении услуги банка дистанционно:</w:t>
      </w:r>
    </w:p>
    <w:p w14:paraId="06832AA3" w14:textId="77777777" w:rsidR="0003139F" w:rsidRDefault="0003139F" w:rsidP="007E375E">
      <w:pPr>
        <w:pStyle w:val="aa"/>
        <w:numPr>
          <w:ilvl w:val="0"/>
          <w:numId w:val="36"/>
        </w:numPr>
      </w:pPr>
      <w:r>
        <w:t>Услуги доступные с использованием биометрии;</w:t>
      </w:r>
    </w:p>
    <w:p w14:paraId="49BB302E" w14:textId="77777777" w:rsidR="0003139F" w:rsidRDefault="0003139F" w:rsidP="007E375E">
      <w:pPr>
        <w:pStyle w:val="aa"/>
        <w:numPr>
          <w:ilvl w:val="0"/>
          <w:numId w:val="36"/>
        </w:numPr>
      </w:pPr>
      <w:r>
        <w:t>Инструкция по оформлению услуги с помощью компьютера;</w:t>
      </w:r>
    </w:p>
    <w:p w14:paraId="17A58A58" w14:textId="77777777" w:rsidR="0003139F" w:rsidRDefault="0003139F" w:rsidP="007E375E">
      <w:pPr>
        <w:pStyle w:val="aa"/>
        <w:numPr>
          <w:ilvl w:val="0"/>
          <w:numId w:val="36"/>
        </w:numPr>
      </w:pPr>
      <w:r>
        <w:t>Инструкция по оформлению услуги с помощью телефона;</w:t>
      </w:r>
    </w:p>
    <w:p w14:paraId="0B80DA0E" w14:textId="77777777" w:rsidR="0003139F" w:rsidRDefault="0003139F" w:rsidP="007E375E">
      <w:pPr>
        <w:pStyle w:val="aa"/>
        <w:numPr>
          <w:ilvl w:val="0"/>
          <w:numId w:val="36"/>
        </w:numPr>
      </w:pPr>
      <w:r>
        <w:t>Ссылка на МП банка;</w:t>
      </w:r>
    </w:p>
    <w:p w14:paraId="5964A9CB" w14:textId="0D279AD9" w:rsidR="0003139F" w:rsidRPr="009B66C9" w:rsidRDefault="0003139F" w:rsidP="007E375E">
      <w:pPr>
        <w:pStyle w:val="aa"/>
        <w:numPr>
          <w:ilvl w:val="0"/>
          <w:numId w:val="36"/>
        </w:numPr>
      </w:pPr>
      <w:r>
        <w:t xml:space="preserve">Ссылка на МП </w:t>
      </w:r>
      <w:r w:rsidR="00941A46">
        <w:t>«</w:t>
      </w:r>
      <w:r w:rsidR="00896EB7">
        <w:t xml:space="preserve">Госуслуги </w:t>
      </w:r>
      <w:r w:rsidR="00941A46">
        <w:t>Биометрия»</w:t>
      </w:r>
      <w:r>
        <w:t>.</w:t>
      </w:r>
    </w:p>
    <w:p w14:paraId="711D53CB" w14:textId="0F206387" w:rsidR="00441C70" w:rsidRDefault="00441C70" w:rsidP="00F97C64">
      <w:pPr>
        <w:pStyle w:val="22"/>
        <w:spacing w:line="360" w:lineRule="auto"/>
        <w:ind w:left="0" w:firstLine="709"/>
        <w:jc w:val="both"/>
        <w:rPr>
          <w:szCs w:val="24"/>
        </w:rPr>
      </w:pPr>
      <w:bookmarkStart w:id="49" w:name="_Toc231460156"/>
      <w:r w:rsidRPr="00970E83">
        <w:rPr>
          <w:szCs w:val="24"/>
        </w:rPr>
        <w:t>Порядок удаленной идентификации</w:t>
      </w:r>
      <w:r w:rsidR="00F0354F">
        <w:rPr>
          <w:szCs w:val="24"/>
        </w:rPr>
        <w:t xml:space="preserve"> пользователей</w:t>
      </w:r>
      <w:bookmarkEnd w:id="49"/>
    </w:p>
    <w:p w14:paraId="60872378" w14:textId="1E1F55D9" w:rsidR="00733DF9" w:rsidRDefault="00733DF9" w:rsidP="00027C71">
      <w:pPr>
        <w:pStyle w:val="Docpara"/>
      </w:pPr>
      <w:r>
        <w:t xml:space="preserve">В разделе сайта, посвященному взаимодействию с </w:t>
      </w:r>
      <w:r w:rsidR="00896EB7">
        <w:t xml:space="preserve">ГИС </w:t>
      </w:r>
      <w:r>
        <w:t>ЕБС, банку необходимо разместить информацию для клиента с порядком прохождения удаленной идентификации</w:t>
      </w:r>
      <w:r w:rsidR="00C61928">
        <w:t xml:space="preserve"> аналогично сценарию, описанному на портале </w:t>
      </w:r>
      <w:r w:rsidR="00896EB7">
        <w:t xml:space="preserve">ГИС </w:t>
      </w:r>
      <w:r w:rsidR="00C61928" w:rsidRPr="00253342">
        <w:t>ЕБС [</w:t>
      </w:r>
      <w:hyperlink r:id="rId37" w:history="1">
        <w:r w:rsidR="00E54EA1" w:rsidRPr="00253342">
          <w:rPr>
            <w:rStyle w:val="af5"/>
            <w:lang w:val="en-US"/>
          </w:rPr>
          <w:t>https</w:t>
        </w:r>
        <w:r w:rsidR="00E54EA1" w:rsidRPr="00253342">
          <w:rPr>
            <w:rStyle w:val="af5"/>
          </w:rPr>
          <w:t>://</w:t>
        </w:r>
        <w:proofErr w:type="spellStart"/>
        <w:r w:rsidR="00E54EA1" w:rsidRPr="00253342">
          <w:rPr>
            <w:rStyle w:val="af5"/>
            <w:lang w:val="en-US"/>
          </w:rPr>
          <w:t>ebs</w:t>
        </w:r>
        <w:proofErr w:type="spellEnd"/>
        <w:r w:rsidR="00E54EA1" w:rsidRPr="00253342">
          <w:rPr>
            <w:rStyle w:val="af5"/>
          </w:rPr>
          <w:t>.</w:t>
        </w:r>
        <w:proofErr w:type="spellStart"/>
        <w:r w:rsidR="00E54EA1" w:rsidRPr="00253342">
          <w:rPr>
            <w:rStyle w:val="af5"/>
            <w:lang w:val="en-US"/>
          </w:rPr>
          <w:t>ru</w:t>
        </w:r>
        <w:proofErr w:type="spellEnd"/>
        <w:r w:rsidR="00E54EA1" w:rsidRPr="00253342">
          <w:rPr>
            <w:rStyle w:val="af5"/>
          </w:rPr>
          <w:t>/</w:t>
        </w:r>
        <w:r w:rsidR="00E54EA1" w:rsidRPr="00253342">
          <w:rPr>
            <w:rStyle w:val="af5"/>
            <w:lang w:val="en-US"/>
          </w:rPr>
          <w:t>documents</w:t>
        </w:r>
        <w:r w:rsidR="00E54EA1" w:rsidRPr="00253342">
          <w:rPr>
            <w:rStyle w:val="af5"/>
          </w:rPr>
          <w:t>/</w:t>
        </w:r>
      </w:hyperlink>
      <w:r w:rsidR="00C61928" w:rsidRPr="00253342">
        <w:t>]:</w:t>
      </w:r>
    </w:p>
    <w:p w14:paraId="395C27BB" w14:textId="3513BB05" w:rsidR="004F104E" w:rsidRDefault="004F104E" w:rsidP="007E375E">
      <w:pPr>
        <w:pStyle w:val="aa"/>
        <w:numPr>
          <w:ilvl w:val="0"/>
          <w:numId w:val="36"/>
        </w:numPr>
      </w:pPr>
      <w:r>
        <w:t>Пользователь заходит на сайт банка и выбирает услугу;</w:t>
      </w:r>
    </w:p>
    <w:p w14:paraId="22A5289C" w14:textId="342E9FAA" w:rsidR="004F104E" w:rsidRDefault="004F104E" w:rsidP="007E375E">
      <w:pPr>
        <w:pStyle w:val="aa"/>
        <w:numPr>
          <w:ilvl w:val="0"/>
          <w:numId w:val="30"/>
        </w:numPr>
        <w:spacing w:before="240"/>
      </w:pPr>
      <w:r>
        <w:t>Следуя инструкциям на экране вводит логин и пароль от портала Госуслуг</w:t>
      </w:r>
    </w:p>
    <w:p w14:paraId="50FA7A32" w14:textId="46C24777" w:rsidR="004F104E" w:rsidRDefault="004F104E" w:rsidP="007E375E">
      <w:pPr>
        <w:pStyle w:val="aa"/>
        <w:numPr>
          <w:ilvl w:val="0"/>
          <w:numId w:val="30"/>
        </w:numPr>
        <w:spacing w:before="240"/>
      </w:pPr>
      <w:r>
        <w:t>Система делает запись лица и голоса пользователя и сообщает о результате проверки биометрии;</w:t>
      </w:r>
    </w:p>
    <w:p w14:paraId="339719B7" w14:textId="29E8E1BC" w:rsidR="004F104E" w:rsidRDefault="004F104E" w:rsidP="007E375E">
      <w:pPr>
        <w:pStyle w:val="aa"/>
        <w:numPr>
          <w:ilvl w:val="0"/>
          <w:numId w:val="30"/>
        </w:numPr>
        <w:spacing w:before="240"/>
      </w:pPr>
      <w:r>
        <w:t>Пользователь с помощью кода, полученного на смартфон подтверждает свое согласие подписать договор дистанционного обслуживания, предложенный банком;</w:t>
      </w:r>
    </w:p>
    <w:p w14:paraId="7DBBD50A" w14:textId="6628C1EF" w:rsidR="004F104E" w:rsidRDefault="004F104E" w:rsidP="007E375E">
      <w:pPr>
        <w:pStyle w:val="aa"/>
        <w:numPr>
          <w:ilvl w:val="0"/>
          <w:numId w:val="30"/>
        </w:numPr>
        <w:spacing w:before="240"/>
      </w:pPr>
      <w:r>
        <w:t>Пользователь становится клиентом банка.</w:t>
      </w:r>
    </w:p>
    <w:p w14:paraId="701CF4EC" w14:textId="59CA11F7" w:rsidR="00600087" w:rsidRPr="00F0354F" w:rsidRDefault="00600087" w:rsidP="00027C71">
      <w:pPr>
        <w:pStyle w:val="Docpara"/>
      </w:pPr>
      <w:r w:rsidRPr="00600087">
        <w:t xml:space="preserve">Пользовательские сценарии целиком можно найти на портале </w:t>
      </w:r>
      <w:hyperlink r:id="rId38" w:history="1">
        <w:proofErr w:type="spellStart"/>
        <w:r w:rsidR="0074467B">
          <w:rPr>
            <w:rStyle w:val="af5"/>
            <w:lang w:val="en-US"/>
          </w:rPr>
          <w:t>ebs</w:t>
        </w:r>
        <w:proofErr w:type="spellEnd"/>
        <w:r w:rsidR="0074467B" w:rsidRPr="00600087">
          <w:rPr>
            <w:rStyle w:val="af5"/>
          </w:rPr>
          <w:t>.</w:t>
        </w:r>
        <w:proofErr w:type="spellStart"/>
        <w:r w:rsidR="0074467B" w:rsidRPr="00600087">
          <w:rPr>
            <w:rStyle w:val="af5"/>
            <w:lang w:val="en-US"/>
          </w:rPr>
          <w:t>ru</w:t>
        </w:r>
        <w:proofErr w:type="spellEnd"/>
      </w:hyperlink>
      <w:r w:rsidRPr="00600087">
        <w:t xml:space="preserve"> в разделе «Документы/Маркетинг».</w:t>
      </w:r>
    </w:p>
    <w:p w14:paraId="568361B7" w14:textId="66067220" w:rsidR="0088656D" w:rsidRPr="00970E83" w:rsidRDefault="00345D32" w:rsidP="00027C71">
      <w:pPr>
        <w:pStyle w:val="30"/>
        <w:spacing w:after="240" w:line="360" w:lineRule="auto"/>
        <w:jc w:val="both"/>
        <w:rPr>
          <w:rFonts w:eastAsia="Calibri"/>
        </w:rPr>
      </w:pPr>
      <w:bookmarkStart w:id="50" w:name="_Toc231460157"/>
      <w:r>
        <w:rPr>
          <w:rFonts w:eastAsia="Calibri"/>
        </w:rPr>
        <w:lastRenderedPageBreak/>
        <w:t>Авторизация и о</w:t>
      </w:r>
      <w:r w:rsidR="00A44DC0" w:rsidRPr="00970E83">
        <w:rPr>
          <w:rFonts w:eastAsia="Calibri"/>
        </w:rPr>
        <w:t xml:space="preserve">формление банковского продукта </w:t>
      </w:r>
      <w:r w:rsidR="00EC7AC8">
        <w:rPr>
          <w:rFonts w:eastAsia="Calibri"/>
        </w:rPr>
        <w:t>на</w:t>
      </w:r>
      <w:r w:rsidR="00A44DC0" w:rsidRPr="00970E83">
        <w:rPr>
          <w:rFonts w:eastAsia="Calibri"/>
        </w:rPr>
        <w:t xml:space="preserve"> сайт</w:t>
      </w:r>
      <w:r w:rsidR="00EC7AC8">
        <w:rPr>
          <w:rFonts w:eastAsia="Calibri"/>
        </w:rPr>
        <w:t>е</w:t>
      </w:r>
      <w:r w:rsidR="00A44DC0" w:rsidRPr="00970E83">
        <w:rPr>
          <w:rFonts w:eastAsia="Calibri"/>
        </w:rPr>
        <w:t xml:space="preserve"> банка</w:t>
      </w:r>
      <w:r w:rsidR="00EC7AC8">
        <w:rPr>
          <w:rFonts w:eastAsia="Calibri"/>
        </w:rPr>
        <w:t xml:space="preserve"> или в интернет-банке</w:t>
      </w:r>
      <w:r w:rsidR="00A44DC0" w:rsidRPr="00970E83">
        <w:rPr>
          <w:rFonts w:eastAsia="Calibri"/>
        </w:rPr>
        <w:t xml:space="preserve"> при помощи</w:t>
      </w:r>
      <w:r w:rsidR="00B84008">
        <w:rPr>
          <w:rFonts w:eastAsia="Calibri"/>
        </w:rPr>
        <w:t xml:space="preserve"> ГИС</w:t>
      </w:r>
      <w:r w:rsidR="00A44DC0" w:rsidRPr="00970E83">
        <w:rPr>
          <w:rFonts w:eastAsia="Calibri"/>
        </w:rPr>
        <w:t xml:space="preserve"> ЕБС</w:t>
      </w:r>
      <w:bookmarkEnd w:id="50"/>
    </w:p>
    <w:p w14:paraId="57067CE4" w14:textId="590C914B" w:rsidR="00C61928" w:rsidRDefault="00EC7AC8" w:rsidP="00027C71">
      <w:pPr>
        <w:pStyle w:val="Docpara"/>
      </w:pPr>
      <w:r>
        <w:t>Авторизация и о</w:t>
      </w:r>
      <w:r w:rsidR="00DC13DB" w:rsidRPr="00970E83">
        <w:t xml:space="preserve">формление </w:t>
      </w:r>
      <w:r w:rsidR="003961B2">
        <w:t>виртуальной</w:t>
      </w:r>
      <w:r w:rsidR="00C0485E">
        <w:t xml:space="preserve"> карты </w:t>
      </w:r>
      <w:r>
        <w:t>на</w:t>
      </w:r>
      <w:r w:rsidR="00DC13DB" w:rsidRPr="00970E83">
        <w:t xml:space="preserve"> сайт</w:t>
      </w:r>
      <w:r>
        <w:t>е</w:t>
      </w:r>
      <w:r w:rsidR="00DC13DB" w:rsidRPr="00970E83">
        <w:t xml:space="preserve"> банка</w:t>
      </w:r>
      <w:r>
        <w:t xml:space="preserve"> или в интернет-банке</w:t>
      </w:r>
      <w:r w:rsidR="00DC13DB" w:rsidRPr="00970E83">
        <w:t xml:space="preserve"> при помощи </w:t>
      </w:r>
      <w:r w:rsidR="00B84008">
        <w:t xml:space="preserve">ГИС </w:t>
      </w:r>
      <w:r w:rsidR="00DC13DB" w:rsidRPr="00970E83">
        <w:t>ЕБС происходит</w:t>
      </w:r>
      <w:r w:rsidR="00DB0099" w:rsidRPr="00970E83">
        <w:t xml:space="preserve"> по сценарию</w:t>
      </w:r>
      <w:r w:rsidR="00460C0B" w:rsidRPr="00970E83">
        <w:t>,</w:t>
      </w:r>
      <w:r w:rsidR="00DB0099" w:rsidRPr="00970E83">
        <w:t xml:space="preserve"> изо</w:t>
      </w:r>
      <w:r w:rsidR="00E96824" w:rsidRPr="00970E83">
        <w:t xml:space="preserve">браженному на </w:t>
      </w:r>
      <w:r w:rsidR="00E96824" w:rsidRPr="00E25CAA">
        <w:t>рис</w:t>
      </w:r>
      <w:r w:rsidR="00E25CAA">
        <w:t>унках</w:t>
      </w:r>
      <w:r w:rsidR="00185364" w:rsidRPr="00E25CAA">
        <w:t xml:space="preserve"> </w:t>
      </w:r>
      <w:r w:rsidR="00D21890">
        <w:t>4</w:t>
      </w:r>
      <w:r w:rsidR="00E25CAA">
        <w:t xml:space="preserve">, </w:t>
      </w:r>
      <w:r w:rsidR="00D21890">
        <w:t>5</w:t>
      </w:r>
      <w:r w:rsidR="00E25CAA">
        <w:t xml:space="preserve"> и </w:t>
      </w:r>
      <w:r w:rsidR="00D21890">
        <w:t>6</w:t>
      </w:r>
      <w:r w:rsidR="00C61928">
        <w:t>.</w:t>
      </w:r>
      <w:r w:rsidR="00C61928" w:rsidDel="00C61928">
        <w:rPr>
          <w:highlight w:val="yellow"/>
        </w:rPr>
        <w:t xml:space="preserve"> </w:t>
      </w:r>
    </w:p>
    <w:p w14:paraId="269E2861" w14:textId="2EF20D5F" w:rsidR="00185364" w:rsidRPr="00970E83" w:rsidRDefault="004F104E" w:rsidP="00C61928">
      <w:pPr>
        <w:spacing w:before="240" w:line="360" w:lineRule="auto"/>
        <w:jc w:val="both"/>
        <w:rPr>
          <w:sz w:val="24"/>
          <w:szCs w:val="24"/>
          <w:highlight w:val="yellow"/>
        </w:rPr>
      </w:pPr>
      <w:r w:rsidRPr="00970E83">
        <w:rPr>
          <w:noProof/>
          <w:sz w:val="24"/>
          <w:szCs w:val="24"/>
          <w:lang w:eastAsia="ru-RU"/>
        </w:rPr>
        <w:drawing>
          <wp:inline distT="0" distB="0" distL="0" distR="0" wp14:anchorId="444111BB" wp14:editId="2EBF130F">
            <wp:extent cx="6372860" cy="6765925"/>
            <wp:effectExtent l="0" t="0" r="8890" b="0"/>
            <wp:docPr id="1" name="Рисунок 1" descr="C:\Users\User\AppData\Local\Temp\SNAGHTML720f27f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Temp\SNAGHTML720f27f2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860" cy="676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128E3" w14:textId="3FEE9ECB" w:rsidR="00E25CAA" w:rsidRDefault="00027C71" w:rsidP="00027C71">
      <w:pPr>
        <w:pStyle w:val="aa"/>
        <w:spacing w:before="240"/>
        <w:contextualSpacing w:val="0"/>
        <w:jc w:val="center"/>
        <w:sectPr w:rsidR="00E25CAA" w:rsidSect="007B5CD0">
          <w:headerReference w:type="default" r:id="rId40"/>
          <w:pgSz w:w="11907" w:h="16840" w:code="9"/>
          <w:pgMar w:top="567" w:right="567" w:bottom="567" w:left="1304" w:header="720" w:footer="720" w:gutter="0"/>
          <w:cols w:space="720"/>
        </w:sectPr>
      </w:pPr>
      <w:r w:rsidRPr="00AD5266">
        <w:t xml:space="preserve">Рисунок </w:t>
      </w:r>
      <w:fldSimple w:instr=" SEQ Рисунок \* ARABIC ">
        <w:r w:rsidR="00475CA1">
          <w:rPr>
            <w:noProof/>
          </w:rPr>
          <w:t>7</w:t>
        </w:r>
      </w:fldSimple>
      <w:r w:rsidRPr="00AD5266">
        <w:t xml:space="preserve"> </w:t>
      </w:r>
      <w:r w:rsidRPr="00AD5266">
        <w:rPr>
          <w:noProof/>
        </w:rPr>
        <w:t xml:space="preserve">– </w:t>
      </w:r>
      <w:r w:rsidR="005478EC">
        <w:t>Схема</w:t>
      </w:r>
      <w:r w:rsidR="00185364" w:rsidRPr="00970E83">
        <w:t xml:space="preserve"> основного сценария</w:t>
      </w:r>
      <w:r w:rsidR="003E1FA9">
        <w:t xml:space="preserve"> оформления </w:t>
      </w:r>
      <w:r w:rsidR="00C61928">
        <w:t>виртуальной карты</w:t>
      </w:r>
      <w:r w:rsidR="003E1FA9">
        <w:t xml:space="preserve"> </w:t>
      </w:r>
      <w:r w:rsidR="00EC7AC8">
        <w:t>на</w:t>
      </w:r>
      <w:r w:rsidR="003E1FA9">
        <w:t xml:space="preserve"> сайт</w:t>
      </w:r>
      <w:r w:rsidR="00EC7AC8">
        <w:t>е</w:t>
      </w:r>
      <w:r w:rsidR="003E1FA9">
        <w:t xml:space="preserve"> банка</w:t>
      </w:r>
      <w:r w:rsidR="00EC7AC8">
        <w:t xml:space="preserve"> или в интернет-банке</w:t>
      </w:r>
      <w:r w:rsidR="003E1FA9">
        <w:t xml:space="preserve"> </w:t>
      </w:r>
      <w:r w:rsidR="005478EC">
        <w:t xml:space="preserve">до верификации в </w:t>
      </w:r>
      <w:r w:rsidR="00B84008">
        <w:t xml:space="preserve">ГИС </w:t>
      </w:r>
      <w:r w:rsidR="005478EC">
        <w:t>ЕБС</w:t>
      </w:r>
      <w:r w:rsidR="003E1FA9">
        <w:t>.</w:t>
      </w:r>
    </w:p>
    <w:p w14:paraId="53D5ED05" w14:textId="631EEB55" w:rsidR="007D1320" w:rsidRDefault="006A0940" w:rsidP="00496154">
      <w:pPr>
        <w:pStyle w:val="aa"/>
        <w:spacing w:before="240"/>
        <w:contextualSpacing w:val="0"/>
      </w:pPr>
      <w:r w:rsidRPr="006A0940">
        <w:rPr>
          <w:noProof/>
        </w:rPr>
        <w:lastRenderedPageBreak/>
        <w:drawing>
          <wp:inline distT="0" distB="0" distL="0" distR="0" wp14:anchorId="32851B8B" wp14:editId="30F7C6B5">
            <wp:extent cx="8511491" cy="5276850"/>
            <wp:effectExtent l="0" t="0" r="4445" b="0"/>
            <wp:docPr id="7" name="Рисунок 7" descr="C:\Users\alexander.shishkov\Downloads\Сценарий 1_финализирован_page-0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ander.shishkov\Downloads\Сценарий 1_финализирован_page-0001 (2)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530" cy="5283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E170E" w14:textId="66C2D417" w:rsidR="004F1EF4" w:rsidRDefault="00027C71" w:rsidP="00027C71">
      <w:pPr>
        <w:pStyle w:val="aa"/>
        <w:spacing w:before="240"/>
        <w:ind w:firstLine="709"/>
        <w:contextualSpacing w:val="0"/>
        <w:jc w:val="center"/>
        <w:sectPr w:rsidR="004F1EF4" w:rsidSect="004F1EF4">
          <w:pgSz w:w="16840" w:h="11907" w:orient="landscape" w:code="9"/>
          <w:pgMar w:top="1304" w:right="567" w:bottom="567" w:left="1276" w:header="720" w:footer="720" w:gutter="0"/>
          <w:cols w:space="720"/>
          <w:docGrid w:linePitch="272"/>
        </w:sectPr>
      </w:pPr>
      <w:r w:rsidRPr="00AD5266">
        <w:t xml:space="preserve">Рисунок </w:t>
      </w:r>
      <w:fldSimple w:instr=" SEQ Рисунок \* ARABIC ">
        <w:r w:rsidR="00475CA1">
          <w:rPr>
            <w:noProof/>
          </w:rPr>
          <w:t>8</w:t>
        </w:r>
      </w:fldSimple>
      <w:r w:rsidRPr="00AD5266">
        <w:t xml:space="preserve"> </w:t>
      </w:r>
      <w:r w:rsidRPr="00AD5266">
        <w:rPr>
          <w:noProof/>
        </w:rPr>
        <w:t xml:space="preserve">– </w:t>
      </w:r>
      <w:r w:rsidR="001116E9">
        <w:t>Вторая часть схемы</w:t>
      </w:r>
      <w:r w:rsidR="001116E9" w:rsidRPr="00970E83">
        <w:t xml:space="preserve"> основного сценария</w:t>
      </w:r>
      <w:r w:rsidR="001116E9">
        <w:t xml:space="preserve"> оформления </w:t>
      </w:r>
      <w:r w:rsidR="00EC7AC8">
        <w:t>виртуальной карты</w:t>
      </w:r>
      <w:r w:rsidR="005478EC">
        <w:t>, верификация в</w:t>
      </w:r>
      <w:r w:rsidR="00B84008">
        <w:t xml:space="preserve"> ГИС</w:t>
      </w:r>
      <w:r w:rsidR="005478EC">
        <w:t xml:space="preserve"> ЕБС</w:t>
      </w:r>
      <w:r w:rsidR="001116E9">
        <w:t>.</w:t>
      </w:r>
    </w:p>
    <w:p w14:paraId="5C73E0AB" w14:textId="55FE6863" w:rsidR="004F1EF4" w:rsidRPr="004F1EF4" w:rsidRDefault="006A0940" w:rsidP="00345D32">
      <w:pPr>
        <w:pStyle w:val="aa"/>
        <w:spacing w:before="240"/>
        <w:ind w:firstLine="709"/>
        <w:contextualSpacing w:val="0"/>
      </w:pPr>
      <w:r w:rsidRPr="006A0940">
        <w:rPr>
          <w:noProof/>
        </w:rPr>
        <w:lastRenderedPageBreak/>
        <w:drawing>
          <wp:inline distT="0" distB="0" distL="0" distR="0" wp14:anchorId="3EE63482" wp14:editId="6475C0E3">
            <wp:extent cx="7982534" cy="5259254"/>
            <wp:effectExtent l="0" t="0" r="0" b="0"/>
            <wp:docPr id="11" name="Рисунок 11" descr="C:\Users\alexander.shishkov\Downloads\Сценарий 1_финализирован_page-000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exander.shishkov\Downloads\Сценарий 1_финализирован_page-0001 (3)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8941" cy="5270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6750C" w14:textId="01137354" w:rsidR="004F1EF4" w:rsidRDefault="00027C71" w:rsidP="00027C71">
      <w:pPr>
        <w:pStyle w:val="aa"/>
        <w:ind w:firstLine="709"/>
        <w:jc w:val="center"/>
      </w:pPr>
      <w:r w:rsidRPr="00AD5266">
        <w:t xml:space="preserve">Рисунок </w:t>
      </w:r>
      <w:fldSimple w:instr=" SEQ Рисунок \* ARABIC ">
        <w:r w:rsidR="00475CA1">
          <w:rPr>
            <w:noProof/>
          </w:rPr>
          <w:t>9</w:t>
        </w:r>
      </w:fldSimple>
      <w:r w:rsidRPr="00AD5266">
        <w:t xml:space="preserve"> </w:t>
      </w:r>
      <w:r w:rsidRPr="00AD5266">
        <w:rPr>
          <w:noProof/>
        </w:rPr>
        <w:t xml:space="preserve">– </w:t>
      </w:r>
      <w:r w:rsidR="004F1EF4">
        <w:t>Третья часть схемы</w:t>
      </w:r>
      <w:r w:rsidR="004F1EF4" w:rsidRPr="00970E83">
        <w:t xml:space="preserve"> основного сценария</w:t>
      </w:r>
      <w:r w:rsidR="004F1EF4">
        <w:t xml:space="preserve"> оформления </w:t>
      </w:r>
      <w:r w:rsidR="00EC7AC8">
        <w:t>виртуальной карты</w:t>
      </w:r>
      <w:r w:rsidR="005478EC">
        <w:t xml:space="preserve"> </w:t>
      </w:r>
      <w:r w:rsidR="00EC7AC8">
        <w:t>на</w:t>
      </w:r>
      <w:r w:rsidR="005478EC">
        <w:t xml:space="preserve"> сайт</w:t>
      </w:r>
      <w:r w:rsidR="00EC7AC8">
        <w:t>е</w:t>
      </w:r>
      <w:r w:rsidR="005478EC">
        <w:t xml:space="preserve"> банка</w:t>
      </w:r>
      <w:r w:rsidR="00EC7AC8">
        <w:t xml:space="preserve"> или в интернет-банке</w:t>
      </w:r>
      <w:r w:rsidR="005478EC">
        <w:t>, после верификации в</w:t>
      </w:r>
      <w:r w:rsidR="00B84008">
        <w:t xml:space="preserve"> ГИС</w:t>
      </w:r>
      <w:r w:rsidR="005478EC">
        <w:t xml:space="preserve"> </w:t>
      </w:r>
      <w:r w:rsidR="004F1EF4">
        <w:t>ЕБС</w:t>
      </w:r>
      <w:r w:rsidR="005478EC">
        <w:t>.</w:t>
      </w:r>
    </w:p>
    <w:p w14:paraId="06D52F85" w14:textId="77777777" w:rsidR="004F1EF4" w:rsidRPr="004F1EF4" w:rsidRDefault="004F1EF4" w:rsidP="004F1EF4">
      <w:pPr>
        <w:pStyle w:val="aa"/>
        <w:ind w:firstLine="0"/>
        <w:sectPr w:rsidR="004F1EF4" w:rsidRPr="004F1EF4" w:rsidSect="004F1EF4">
          <w:pgSz w:w="16840" w:h="11907" w:orient="landscape" w:code="9"/>
          <w:pgMar w:top="1304" w:right="567" w:bottom="567" w:left="1276" w:header="720" w:footer="720" w:gutter="0"/>
          <w:cols w:space="720"/>
          <w:docGrid w:linePitch="272"/>
        </w:sectPr>
      </w:pPr>
    </w:p>
    <w:p w14:paraId="799D9591" w14:textId="126DE8FE" w:rsidR="00DB0099" w:rsidRPr="00970E83" w:rsidRDefault="00DB0099" w:rsidP="004F104E">
      <w:pPr>
        <w:pStyle w:val="40"/>
        <w:spacing w:after="0" w:line="360" w:lineRule="auto"/>
        <w:ind w:left="0" w:firstLine="709"/>
        <w:jc w:val="both"/>
      </w:pPr>
      <w:r w:rsidRPr="00970E83">
        <w:lastRenderedPageBreak/>
        <w:t>Основной сценарий</w:t>
      </w:r>
    </w:p>
    <w:p w14:paraId="106AAADC" w14:textId="7A3FFCA4" w:rsidR="002D4A08" w:rsidRDefault="00DC13DB" w:rsidP="007E375E">
      <w:pPr>
        <w:pStyle w:val="affff8"/>
        <w:numPr>
          <w:ilvl w:val="0"/>
          <w:numId w:val="33"/>
        </w:numPr>
        <w:spacing w:before="240" w:line="360" w:lineRule="auto"/>
        <w:ind w:left="709" w:firstLine="0"/>
        <w:jc w:val="both"/>
        <w:rPr>
          <w:sz w:val="24"/>
          <w:szCs w:val="24"/>
        </w:rPr>
      </w:pPr>
      <w:r w:rsidRPr="0054036B">
        <w:rPr>
          <w:sz w:val="24"/>
          <w:szCs w:val="24"/>
        </w:rPr>
        <w:t>Клиент переходит на продуктовую страницу по кнопке «</w:t>
      </w:r>
      <w:r w:rsidR="00471753" w:rsidRPr="0054036B">
        <w:rPr>
          <w:sz w:val="24"/>
          <w:szCs w:val="24"/>
        </w:rPr>
        <w:t>Доступно через биометрию</w:t>
      </w:r>
      <w:r w:rsidRPr="0054036B">
        <w:rPr>
          <w:sz w:val="24"/>
          <w:szCs w:val="24"/>
        </w:rPr>
        <w:t>» или переходит к каталогу продуктов переходит к разделу сайта со всеми продуктами, доступными через биометрию</w:t>
      </w:r>
      <w:r w:rsidR="00692077" w:rsidRPr="0054036B">
        <w:rPr>
          <w:sz w:val="24"/>
          <w:szCs w:val="24"/>
        </w:rPr>
        <w:t>;</w:t>
      </w:r>
    </w:p>
    <w:p w14:paraId="66A60538" w14:textId="5FDBD0FC" w:rsidR="0054036B" w:rsidRPr="0054036B" w:rsidRDefault="0054036B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54036B">
        <w:rPr>
          <w:sz w:val="24"/>
          <w:szCs w:val="24"/>
        </w:rPr>
        <w:t>Клиент уточняет информацию о работе с</w:t>
      </w:r>
      <w:r w:rsidR="00B84008">
        <w:rPr>
          <w:sz w:val="24"/>
          <w:szCs w:val="24"/>
        </w:rPr>
        <w:t xml:space="preserve"> ГИС</w:t>
      </w:r>
      <w:r w:rsidRPr="0054036B">
        <w:rPr>
          <w:sz w:val="24"/>
          <w:szCs w:val="24"/>
        </w:rPr>
        <w:t xml:space="preserve"> ЕБС (Способы регистрации биометрии в банке и действия для получения услуги с использованием биометрии и рекомендуемых браузерах);</w:t>
      </w:r>
    </w:p>
    <w:p w14:paraId="6E8899E0" w14:textId="77777777" w:rsidR="00A07BC6" w:rsidRPr="00A07BC6" w:rsidRDefault="00A07BC6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>Клиент выбирает интересующий продукт и нажимает кнопку «Получить онлайн»;</w:t>
      </w:r>
    </w:p>
    <w:p w14:paraId="3D8935CD" w14:textId="3B71A675" w:rsidR="00A07BC6" w:rsidRPr="00A07BC6" w:rsidRDefault="00A07BC6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>Клиент переходит к оформлению банковского продукта через</w:t>
      </w:r>
      <w:r w:rsidR="00B84008" w:rsidRPr="00B84008">
        <w:rPr>
          <w:sz w:val="24"/>
          <w:szCs w:val="24"/>
        </w:rPr>
        <w:t xml:space="preserve"> </w:t>
      </w:r>
      <w:r w:rsidR="00B84008">
        <w:rPr>
          <w:sz w:val="24"/>
          <w:szCs w:val="24"/>
        </w:rPr>
        <w:t>ГИС</w:t>
      </w:r>
      <w:r w:rsidRPr="00A07BC6">
        <w:rPr>
          <w:sz w:val="24"/>
          <w:szCs w:val="24"/>
        </w:rPr>
        <w:t xml:space="preserve"> ЕБС;</w:t>
      </w:r>
    </w:p>
    <w:p w14:paraId="09E7ED7F" w14:textId="77777777" w:rsidR="00A07BC6" w:rsidRPr="00A07BC6" w:rsidRDefault="00A07BC6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>Банк проверяет с помощью какого браузера клиент выполняет действия;</w:t>
      </w:r>
    </w:p>
    <w:p w14:paraId="49486720" w14:textId="77777777" w:rsidR="00A07BC6" w:rsidRPr="00A07BC6" w:rsidRDefault="00A07BC6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>Клиент соглашается на использование браузера и переходит на страницу авторизации ЕСИА или клиент переходит на страницу с информацией про рекомендуемые браузеры;</w:t>
      </w:r>
    </w:p>
    <w:p w14:paraId="16B7537F" w14:textId="3B81E185" w:rsidR="00A07BC6" w:rsidRPr="00A07BC6" w:rsidRDefault="00A07BC6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 xml:space="preserve">Клиент проходит авторизацию в ЕСИА (в случае отсутствия регистрации в ЕСИА, подтвержденной УЗ и отсутствия цифрового образа возвращается к шагу </w:t>
      </w:r>
      <w:r w:rsidR="00E46E3E">
        <w:rPr>
          <w:sz w:val="24"/>
          <w:szCs w:val="24"/>
        </w:rPr>
        <w:t>2</w:t>
      </w:r>
      <w:r w:rsidRPr="00A07BC6">
        <w:rPr>
          <w:sz w:val="24"/>
          <w:szCs w:val="24"/>
        </w:rPr>
        <w:t>);</w:t>
      </w:r>
    </w:p>
    <w:p w14:paraId="5906F3E7" w14:textId="77777777" w:rsidR="00A07BC6" w:rsidRPr="00A07BC6" w:rsidRDefault="00A07BC6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>Банк получает код доступа и запрос в ЕСИА;</w:t>
      </w:r>
    </w:p>
    <w:p w14:paraId="7F704A8F" w14:textId="38D355EB" w:rsidR="00A07BC6" w:rsidRDefault="00A07BC6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 xml:space="preserve">Клиент соглашается начать биометрическую </w:t>
      </w:r>
      <w:r w:rsidR="00E46E3E">
        <w:rPr>
          <w:sz w:val="24"/>
          <w:szCs w:val="24"/>
        </w:rPr>
        <w:t>верификацию</w:t>
      </w:r>
      <w:r w:rsidR="00E46E3E" w:rsidRPr="00A07BC6">
        <w:rPr>
          <w:sz w:val="24"/>
          <w:szCs w:val="24"/>
        </w:rPr>
        <w:t xml:space="preserve"> </w:t>
      </w:r>
      <w:r w:rsidRPr="00A07BC6">
        <w:rPr>
          <w:sz w:val="24"/>
          <w:szCs w:val="24"/>
        </w:rPr>
        <w:t xml:space="preserve">в </w:t>
      </w:r>
      <w:r w:rsidR="00B84008">
        <w:rPr>
          <w:sz w:val="24"/>
          <w:szCs w:val="24"/>
        </w:rPr>
        <w:t xml:space="preserve">ГИС </w:t>
      </w:r>
      <w:r w:rsidRPr="00A07BC6">
        <w:rPr>
          <w:sz w:val="24"/>
          <w:szCs w:val="24"/>
        </w:rPr>
        <w:t>ЕБС;</w:t>
      </w:r>
    </w:p>
    <w:p w14:paraId="03B473DA" w14:textId="2BA61FF7" w:rsidR="008D6FD2" w:rsidRPr="00A07BC6" w:rsidRDefault="008D6FD2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 xml:space="preserve">Клиент знакомится с условиями прохождения биометрической верификации и подтверждает желание пройти </w:t>
      </w:r>
      <w:r w:rsidR="00E46E3E">
        <w:rPr>
          <w:sz w:val="24"/>
          <w:szCs w:val="24"/>
        </w:rPr>
        <w:t>верификацию</w:t>
      </w:r>
      <w:r w:rsidR="00E46E3E" w:rsidRPr="00A07BC6">
        <w:rPr>
          <w:sz w:val="24"/>
          <w:szCs w:val="24"/>
        </w:rPr>
        <w:t xml:space="preserve"> </w:t>
      </w:r>
      <w:r w:rsidRPr="00A07BC6">
        <w:rPr>
          <w:sz w:val="24"/>
          <w:szCs w:val="24"/>
        </w:rPr>
        <w:t xml:space="preserve">по биометрии. Банк предъявляет </w:t>
      </w:r>
      <w:r w:rsidR="00B84008">
        <w:rPr>
          <w:sz w:val="24"/>
          <w:szCs w:val="24"/>
        </w:rPr>
        <w:t xml:space="preserve">ГИС </w:t>
      </w:r>
      <w:r w:rsidRPr="00A07BC6">
        <w:rPr>
          <w:sz w:val="24"/>
          <w:szCs w:val="24"/>
        </w:rPr>
        <w:t xml:space="preserve">ЕБС маркер доступа со </w:t>
      </w:r>
      <w:proofErr w:type="spellStart"/>
      <w:r w:rsidRPr="00A07BC6">
        <w:rPr>
          <w:sz w:val="24"/>
          <w:szCs w:val="24"/>
        </w:rPr>
        <w:t>скоупом</w:t>
      </w:r>
      <w:proofErr w:type="spellEnd"/>
      <w:r w:rsidRPr="00A07BC6">
        <w:rPr>
          <w:sz w:val="24"/>
          <w:szCs w:val="24"/>
        </w:rPr>
        <w:t xml:space="preserve"> </w:t>
      </w:r>
      <w:r w:rsidRPr="00A07BC6">
        <w:rPr>
          <w:sz w:val="24"/>
          <w:szCs w:val="24"/>
          <w:lang w:val="en-US"/>
        </w:rPr>
        <w:t>bio</w:t>
      </w:r>
      <w:r w:rsidRPr="00A07BC6">
        <w:rPr>
          <w:sz w:val="24"/>
          <w:szCs w:val="24"/>
        </w:rPr>
        <w:t xml:space="preserve">, </w:t>
      </w:r>
      <w:r w:rsidR="00B84008">
        <w:rPr>
          <w:sz w:val="24"/>
          <w:szCs w:val="24"/>
        </w:rPr>
        <w:t xml:space="preserve">ГИС </w:t>
      </w:r>
      <w:r w:rsidRPr="00A07BC6">
        <w:rPr>
          <w:sz w:val="24"/>
          <w:szCs w:val="24"/>
        </w:rPr>
        <w:t xml:space="preserve">ЕБС выдает банку маркер доступа с </w:t>
      </w:r>
      <w:r w:rsidRPr="00A07BC6">
        <w:rPr>
          <w:sz w:val="24"/>
          <w:szCs w:val="24"/>
          <w:lang w:val="en-US"/>
        </w:rPr>
        <w:t>id</w:t>
      </w:r>
      <w:r w:rsidRPr="00A07BC6">
        <w:rPr>
          <w:sz w:val="24"/>
          <w:szCs w:val="24"/>
        </w:rPr>
        <w:t xml:space="preserve"> сессии (срок жизни маркера доступа 15 минут);</w:t>
      </w:r>
    </w:p>
    <w:p w14:paraId="24FD0B3A" w14:textId="06415669" w:rsidR="008D6FD2" w:rsidRPr="00A07BC6" w:rsidRDefault="008D6FD2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 xml:space="preserve">Клиент выполняет пошаговую биометрическую </w:t>
      </w:r>
      <w:r w:rsidR="00E46E3E">
        <w:rPr>
          <w:sz w:val="24"/>
          <w:szCs w:val="24"/>
        </w:rPr>
        <w:t>верификацию</w:t>
      </w:r>
      <w:r w:rsidR="00E46E3E" w:rsidRPr="00A07BC6">
        <w:rPr>
          <w:sz w:val="24"/>
          <w:szCs w:val="24"/>
        </w:rPr>
        <w:t xml:space="preserve"> </w:t>
      </w:r>
      <w:r w:rsidRPr="00A07BC6">
        <w:rPr>
          <w:sz w:val="24"/>
          <w:szCs w:val="24"/>
        </w:rPr>
        <w:t xml:space="preserve">(в случае неудачной </w:t>
      </w:r>
      <w:r w:rsidR="00E46E3E">
        <w:rPr>
          <w:sz w:val="24"/>
          <w:szCs w:val="24"/>
        </w:rPr>
        <w:t>верификации</w:t>
      </w:r>
      <w:r w:rsidR="00E46E3E" w:rsidRPr="00A07BC6">
        <w:rPr>
          <w:sz w:val="24"/>
          <w:szCs w:val="24"/>
        </w:rPr>
        <w:t xml:space="preserve"> </w:t>
      </w:r>
      <w:r w:rsidRPr="00A07BC6">
        <w:rPr>
          <w:sz w:val="24"/>
          <w:szCs w:val="24"/>
        </w:rPr>
        <w:t>клиент переходит к повторной попытке верификации);</w:t>
      </w:r>
    </w:p>
    <w:p w14:paraId="339C54B7" w14:textId="77777777" w:rsidR="008D6FD2" w:rsidRPr="00A07BC6" w:rsidRDefault="008D6FD2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 xml:space="preserve">Клиент подтверждает согласие предоставить сведения о себе в банк. ЕСИА выдает банку маркер доступа со </w:t>
      </w:r>
      <w:proofErr w:type="spellStart"/>
      <w:r w:rsidRPr="00A07BC6">
        <w:rPr>
          <w:sz w:val="24"/>
          <w:szCs w:val="24"/>
        </w:rPr>
        <w:t>скоупом</w:t>
      </w:r>
      <w:proofErr w:type="spellEnd"/>
      <w:r w:rsidRPr="00A07BC6">
        <w:rPr>
          <w:sz w:val="24"/>
          <w:szCs w:val="24"/>
        </w:rPr>
        <w:t>;</w:t>
      </w:r>
    </w:p>
    <w:p w14:paraId="0F75F6BD" w14:textId="7CCBEEC8" w:rsidR="008D6FD2" w:rsidRPr="00A07BC6" w:rsidRDefault="008D6FD2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 xml:space="preserve">Клиент проверяет свои персональные данные, которые отображаются по окончанию удаленной </w:t>
      </w:r>
      <w:r w:rsidR="004345BE">
        <w:rPr>
          <w:sz w:val="24"/>
          <w:szCs w:val="24"/>
        </w:rPr>
        <w:t>идентификации</w:t>
      </w:r>
      <w:r w:rsidRPr="00A07BC6">
        <w:rPr>
          <w:sz w:val="24"/>
          <w:szCs w:val="24"/>
        </w:rPr>
        <w:t>, при необходимости редактирует поле место регистрации, соглашается с условиями обработки персональных данных и нажимая кнопку «Продолжить» клиент в соответствии с условиями ДБО вносит изменения в свои персональные данные;</w:t>
      </w:r>
    </w:p>
    <w:p w14:paraId="3CF7256B" w14:textId="3CAB3D5A" w:rsidR="008D6FD2" w:rsidRDefault="008D6FD2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>Банк сообщает об успешном открытии счета и о дальнейш</w:t>
      </w:r>
      <w:r>
        <w:rPr>
          <w:sz w:val="24"/>
          <w:szCs w:val="24"/>
        </w:rPr>
        <w:t>их возможных действиях клиента;</w:t>
      </w:r>
    </w:p>
    <w:p w14:paraId="566989BF" w14:textId="70633ECD" w:rsidR="008D6FD2" w:rsidRPr="00A07BC6" w:rsidRDefault="008D6FD2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>Клиент соглашается с условиями по продукту;</w:t>
      </w:r>
    </w:p>
    <w:p w14:paraId="1A4F120E" w14:textId="77777777" w:rsidR="008D6FD2" w:rsidRPr="00A07BC6" w:rsidRDefault="008D6FD2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>Банк обрабатывает запрос пользователя на оформление продукта;</w:t>
      </w:r>
    </w:p>
    <w:p w14:paraId="1C513423" w14:textId="77777777" w:rsidR="008D6FD2" w:rsidRPr="00A07BC6" w:rsidRDefault="008D6FD2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lastRenderedPageBreak/>
        <w:t>Клиент получает результат запроса (одобрение/отказ) и информацию по дальнейшим действиям для использования продукта;</w:t>
      </w:r>
    </w:p>
    <w:p w14:paraId="170F5770" w14:textId="77777777" w:rsidR="008D6FD2" w:rsidRPr="00A07BC6" w:rsidRDefault="008D6FD2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 xml:space="preserve">Клиент получает сообщение (СМС/ </w:t>
      </w:r>
      <w:r w:rsidRPr="00A07BC6">
        <w:rPr>
          <w:sz w:val="24"/>
          <w:szCs w:val="24"/>
          <w:lang w:val="en-US"/>
        </w:rPr>
        <w:t>E</w:t>
      </w:r>
      <w:r w:rsidRPr="00A07BC6">
        <w:rPr>
          <w:sz w:val="24"/>
          <w:szCs w:val="24"/>
        </w:rPr>
        <w:t>-</w:t>
      </w:r>
      <w:r w:rsidRPr="00A07BC6">
        <w:rPr>
          <w:sz w:val="24"/>
          <w:szCs w:val="24"/>
          <w:lang w:val="en-US"/>
        </w:rPr>
        <w:t>mail</w:t>
      </w:r>
      <w:r w:rsidRPr="00A07BC6">
        <w:rPr>
          <w:sz w:val="24"/>
          <w:szCs w:val="24"/>
        </w:rPr>
        <w:t xml:space="preserve"> / </w:t>
      </w:r>
      <w:r w:rsidRPr="00A07BC6">
        <w:rPr>
          <w:sz w:val="24"/>
          <w:szCs w:val="24"/>
          <w:lang w:val="en-US"/>
        </w:rPr>
        <w:t>Push</w:t>
      </w:r>
      <w:r w:rsidRPr="00A07BC6">
        <w:rPr>
          <w:sz w:val="24"/>
          <w:szCs w:val="24"/>
        </w:rPr>
        <w:t xml:space="preserve">) от банка с подтверждением оформленного продукта; </w:t>
      </w:r>
    </w:p>
    <w:p w14:paraId="30544B71" w14:textId="77777777" w:rsidR="008D6FD2" w:rsidRPr="00A07BC6" w:rsidRDefault="008D6FD2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>Клиент входит в личный кабинет следуя действиям, описанным в сообщении от банка;</w:t>
      </w:r>
    </w:p>
    <w:p w14:paraId="0372452D" w14:textId="77777777" w:rsidR="008D6FD2" w:rsidRPr="00A07BC6" w:rsidRDefault="008D6FD2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A07BC6">
        <w:rPr>
          <w:sz w:val="24"/>
          <w:szCs w:val="24"/>
        </w:rPr>
        <w:t>Клиент, пройдя процесс первой авторизации попадет в ЛЧ, переходит к оформленному продукту и взаимодействует с ним;</w:t>
      </w:r>
    </w:p>
    <w:p w14:paraId="2B19CAA3" w14:textId="1793BB0A" w:rsidR="008D6FD2" w:rsidRPr="00A07BC6" w:rsidRDefault="008D6FD2" w:rsidP="007E375E">
      <w:pPr>
        <w:pStyle w:val="affff8"/>
        <w:numPr>
          <w:ilvl w:val="0"/>
          <w:numId w:val="33"/>
        </w:numPr>
        <w:spacing w:line="360" w:lineRule="auto"/>
        <w:ind w:left="709" w:firstLine="0"/>
        <w:jc w:val="both"/>
        <w:rPr>
          <w:sz w:val="24"/>
          <w:szCs w:val="24"/>
        </w:rPr>
      </w:pPr>
      <w:r w:rsidRPr="008D6FD2">
        <w:rPr>
          <w:sz w:val="24"/>
          <w:szCs w:val="24"/>
        </w:rPr>
        <w:t xml:space="preserve">Клиент привязывает </w:t>
      </w:r>
      <w:r w:rsidR="00E46E3E">
        <w:rPr>
          <w:sz w:val="24"/>
          <w:szCs w:val="24"/>
        </w:rPr>
        <w:t xml:space="preserve">виртуальную </w:t>
      </w:r>
      <w:r w:rsidRPr="008D6FD2">
        <w:rPr>
          <w:sz w:val="24"/>
          <w:szCs w:val="24"/>
        </w:rPr>
        <w:t>карту по реквизитам к мобильному кошельку.</w:t>
      </w:r>
    </w:p>
    <w:p w14:paraId="25E052B8" w14:textId="1F250DFD" w:rsidR="002D4A08" w:rsidRPr="00970E83" w:rsidRDefault="00225408" w:rsidP="002D0952">
      <w:pPr>
        <w:pStyle w:val="30"/>
        <w:spacing w:after="0" w:line="360" w:lineRule="auto"/>
        <w:jc w:val="both"/>
        <w:rPr>
          <w:rFonts w:eastAsia="Calibri"/>
        </w:rPr>
      </w:pPr>
      <w:bookmarkStart w:id="51" w:name="_Toc231460158"/>
      <w:r>
        <w:rPr>
          <w:rFonts w:eastAsia="Calibri"/>
        </w:rPr>
        <w:t>Авторизация и о</w:t>
      </w:r>
      <w:r w:rsidR="002D4A08" w:rsidRPr="00970E83">
        <w:rPr>
          <w:rFonts w:eastAsia="Calibri"/>
        </w:rPr>
        <w:t xml:space="preserve">формление банковского продукта </w:t>
      </w:r>
      <w:r>
        <w:rPr>
          <w:rFonts w:eastAsia="Calibri"/>
        </w:rPr>
        <w:t>через</w:t>
      </w:r>
      <w:r w:rsidR="002D4A08" w:rsidRPr="00970E83">
        <w:rPr>
          <w:rFonts w:eastAsia="Calibri"/>
        </w:rPr>
        <w:t xml:space="preserve"> МП банка при помощи </w:t>
      </w:r>
      <w:r w:rsidR="00B84008">
        <w:t xml:space="preserve">ГИС </w:t>
      </w:r>
      <w:r w:rsidR="002D4A08" w:rsidRPr="00970E83">
        <w:rPr>
          <w:rFonts w:eastAsia="Calibri"/>
        </w:rPr>
        <w:t>ЕБС</w:t>
      </w:r>
      <w:bookmarkEnd w:id="51"/>
    </w:p>
    <w:p w14:paraId="5470E874" w14:textId="6B9672C8" w:rsidR="003E1FA9" w:rsidRDefault="00225408" w:rsidP="002D0952">
      <w:pPr>
        <w:spacing w:before="240" w:line="360" w:lineRule="auto"/>
        <w:ind w:firstLine="709"/>
        <w:jc w:val="both"/>
        <w:rPr>
          <w:sz w:val="24"/>
          <w:szCs w:val="24"/>
          <w:highlight w:val="yellow"/>
        </w:rPr>
        <w:sectPr w:rsidR="003E1FA9" w:rsidSect="007B5CD0">
          <w:pgSz w:w="11907" w:h="16840" w:code="9"/>
          <w:pgMar w:top="567" w:right="567" w:bottom="567" w:left="1304" w:header="720" w:footer="720" w:gutter="0"/>
          <w:cols w:space="720"/>
        </w:sectPr>
      </w:pPr>
      <w:r>
        <w:rPr>
          <w:sz w:val="24"/>
          <w:szCs w:val="24"/>
        </w:rPr>
        <w:t>Авторизация и о</w:t>
      </w:r>
      <w:r w:rsidR="002D4A08" w:rsidRPr="00970E83">
        <w:rPr>
          <w:sz w:val="24"/>
          <w:szCs w:val="24"/>
        </w:rPr>
        <w:t xml:space="preserve">формление </w:t>
      </w:r>
      <w:r w:rsidR="00B35687">
        <w:rPr>
          <w:sz w:val="24"/>
          <w:szCs w:val="24"/>
        </w:rPr>
        <w:t>виртуальной карты</w:t>
      </w:r>
      <w:r w:rsidR="002D4A08" w:rsidRPr="00970E83">
        <w:rPr>
          <w:sz w:val="24"/>
          <w:szCs w:val="24"/>
        </w:rPr>
        <w:t xml:space="preserve"> через МП банка при помощи </w:t>
      </w:r>
      <w:r w:rsidR="00B84008">
        <w:rPr>
          <w:sz w:val="24"/>
          <w:szCs w:val="24"/>
        </w:rPr>
        <w:t xml:space="preserve">ГИС </w:t>
      </w:r>
      <w:r w:rsidR="002D4A08" w:rsidRPr="00970E83">
        <w:rPr>
          <w:sz w:val="24"/>
          <w:szCs w:val="24"/>
        </w:rPr>
        <w:t xml:space="preserve">ЕБС происходит по сценарию, изображенному на </w:t>
      </w:r>
      <w:r w:rsidR="006F75C8">
        <w:rPr>
          <w:sz w:val="24"/>
          <w:szCs w:val="24"/>
        </w:rPr>
        <w:t>рисунках</w:t>
      </w:r>
      <w:r w:rsidR="00852417" w:rsidRPr="004F1EF4">
        <w:rPr>
          <w:sz w:val="24"/>
          <w:szCs w:val="24"/>
        </w:rPr>
        <w:t xml:space="preserve"> </w:t>
      </w:r>
      <w:r w:rsidR="00D21890">
        <w:rPr>
          <w:sz w:val="24"/>
          <w:szCs w:val="24"/>
        </w:rPr>
        <w:t>7</w:t>
      </w:r>
      <w:r w:rsidR="00363F46">
        <w:rPr>
          <w:sz w:val="24"/>
          <w:szCs w:val="24"/>
        </w:rPr>
        <w:t xml:space="preserve"> и </w:t>
      </w:r>
      <w:r w:rsidR="00D21890">
        <w:rPr>
          <w:sz w:val="24"/>
          <w:szCs w:val="24"/>
        </w:rPr>
        <w:t>8</w:t>
      </w:r>
      <w:r w:rsidR="002D4A08" w:rsidRPr="004F1EF4">
        <w:rPr>
          <w:sz w:val="24"/>
          <w:szCs w:val="24"/>
        </w:rPr>
        <w:t>.</w:t>
      </w:r>
    </w:p>
    <w:p w14:paraId="3B3D6CC8" w14:textId="0A3F9F77" w:rsidR="007D1320" w:rsidRDefault="006A0940" w:rsidP="00D21890">
      <w:pPr>
        <w:spacing w:before="240" w:line="360" w:lineRule="auto"/>
        <w:ind w:firstLine="709"/>
        <w:jc w:val="both"/>
        <w:rPr>
          <w:noProof/>
          <w:sz w:val="24"/>
          <w:szCs w:val="24"/>
          <w:lang w:eastAsia="ru-RU"/>
        </w:rPr>
      </w:pPr>
      <w:r w:rsidRPr="006A0940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7128D20D" wp14:editId="315B7E74">
            <wp:extent cx="6889609" cy="5095875"/>
            <wp:effectExtent l="0" t="0" r="6985" b="0"/>
            <wp:docPr id="13" name="Рисунок 13" descr="C:\Users\alexander.shishkov\Downloads\Сценарий 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exander.shishkov\Downloads\Сценарий 4_page-0001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162" cy="510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59174" w14:textId="18715CF6" w:rsidR="00852417" w:rsidRDefault="00027C71" w:rsidP="00496154">
      <w:pPr>
        <w:pStyle w:val="aa"/>
        <w:spacing w:before="240"/>
        <w:contextualSpacing w:val="0"/>
      </w:pPr>
      <w:r w:rsidRPr="00AD5266">
        <w:t xml:space="preserve">Рисунок </w:t>
      </w:r>
      <w:fldSimple w:instr=" SEQ Рисунок \* ARABIC ">
        <w:r w:rsidR="00475CA1">
          <w:rPr>
            <w:noProof/>
          </w:rPr>
          <w:t>10</w:t>
        </w:r>
      </w:fldSimple>
      <w:r w:rsidRPr="00AD5266">
        <w:t xml:space="preserve"> </w:t>
      </w:r>
      <w:r w:rsidRPr="00AD5266">
        <w:rPr>
          <w:noProof/>
        </w:rPr>
        <w:t xml:space="preserve">– </w:t>
      </w:r>
      <w:r w:rsidR="007D1320">
        <w:t>Первая часть схемы</w:t>
      </w:r>
      <w:r w:rsidR="003E1FA9" w:rsidRPr="00970E83">
        <w:t xml:space="preserve"> основного сценария</w:t>
      </w:r>
      <w:r w:rsidR="003E1FA9">
        <w:t xml:space="preserve"> </w:t>
      </w:r>
      <w:r w:rsidR="00D21890">
        <w:t xml:space="preserve">авторизации </w:t>
      </w:r>
      <w:r w:rsidR="00B35687">
        <w:t xml:space="preserve">и </w:t>
      </w:r>
      <w:r w:rsidR="003E1FA9">
        <w:t xml:space="preserve">оформления </w:t>
      </w:r>
      <w:r w:rsidR="00D21890">
        <w:t>виртуальной карты через</w:t>
      </w:r>
      <w:r w:rsidR="00496154">
        <w:t xml:space="preserve"> МП</w:t>
      </w:r>
      <w:r w:rsidR="003E1FA9">
        <w:t xml:space="preserve"> банка при помощи </w:t>
      </w:r>
      <w:r w:rsidR="00B84008">
        <w:t xml:space="preserve">ГИС </w:t>
      </w:r>
      <w:r w:rsidR="003E1FA9">
        <w:t>ЕБС</w:t>
      </w:r>
      <w:r w:rsidR="00496154">
        <w:t>.</w:t>
      </w:r>
    </w:p>
    <w:p w14:paraId="45E4C78E" w14:textId="66D672F8" w:rsidR="007D1320" w:rsidRDefault="006A0940" w:rsidP="006A0940">
      <w:pPr>
        <w:pStyle w:val="aa"/>
        <w:spacing w:before="240"/>
        <w:ind w:firstLine="709"/>
        <w:contextualSpacing w:val="0"/>
      </w:pPr>
      <w:r w:rsidRPr="006A0940">
        <w:rPr>
          <w:noProof/>
        </w:rPr>
        <w:lastRenderedPageBreak/>
        <w:drawing>
          <wp:inline distT="0" distB="0" distL="0" distR="0" wp14:anchorId="6D5D417F" wp14:editId="307EE872">
            <wp:extent cx="8958580" cy="4756592"/>
            <wp:effectExtent l="0" t="0" r="0" b="6350"/>
            <wp:docPr id="14" name="Рисунок 14" descr="C:\Users\alexander.shishkov\Downloads\Сценарий 4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exander.shishkov\Downloads\Сценарий 4_page-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53" r="5912" b="26718"/>
                    <a:stretch/>
                  </pic:blipFill>
                  <pic:spPr bwMode="auto">
                    <a:xfrm>
                      <a:off x="0" y="0"/>
                      <a:ext cx="8961718" cy="4758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3381F4" w14:textId="057340EE" w:rsidR="007D1320" w:rsidRPr="00970E83" w:rsidRDefault="00027C71" w:rsidP="00D21890">
      <w:pPr>
        <w:pStyle w:val="aa"/>
        <w:spacing w:before="240"/>
        <w:ind w:firstLine="709"/>
        <w:contextualSpacing w:val="0"/>
      </w:pPr>
      <w:r w:rsidRPr="00AD5266">
        <w:t xml:space="preserve">Рисунок </w:t>
      </w:r>
      <w:fldSimple w:instr=" SEQ Рисунок \* ARABIC ">
        <w:r w:rsidR="00475CA1">
          <w:rPr>
            <w:noProof/>
          </w:rPr>
          <w:t>11</w:t>
        </w:r>
      </w:fldSimple>
      <w:r w:rsidRPr="00AD5266">
        <w:t xml:space="preserve"> </w:t>
      </w:r>
      <w:r w:rsidRPr="00AD5266">
        <w:rPr>
          <w:noProof/>
        </w:rPr>
        <w:t xml:space="preserve">– </w:t>
      </w:r>
      <w:r w:rsidR="007D1320">
        <w:t>Вторая часть схемы</w:t>
      </w:r>
      <w:r w:rsidR="007D1320" w:rsidRPr="00970E83">
        <w:t xml:space="preserve"> основного сценария</w:t>
      </w:r>
      <w:r w:rsidR="007D1320">
        <w:t xml:space="preserve"> </w:t>
      </w:r>
      <w:r w:rsidR="00D21890">
        <w:t xml:space="preserve">авторизации и </w:t>
      </w:r>
      <w:r w:rsidR="007D1320">
        <w:t xml:space="preserve">оформления </w:t>
      </w:r>
      <w:r w:rsidR="00D21890">
        <w:t>виртуальной карты через</w:t>
      </w:r>
      <w:r w:rsidR="007D1320">
        <w:t xml:space="preserve"> МП банка при помощи </w:t>
      </w:r>
      <w:r w:rsidR="00B84008">
        <w:t xml:space="preserve">ГИС </w:t>
      </w:r>
      <w:r w:rsidR="007D1320">
        <w:t>ЕБС.</w:t>
      </w:r>
    </w:p>
    <w:p w14:paraId="056CB862" w14:textId="77777777" w:rsidR="00496154" w:rsidRDefault="00496154" w:rsidP="007C43E3">
      <w:pPr>
        <w:pStyle w:val="40"/>
        <w:spacing w:after="0" w:line="360" w:lineRule="auto"/>
        <w:ind w:left="0" w:firstLine="709"/>
        <w:jc w:val="both"/>
        <w:sectPr w:rsidR="00496154" w:rsidSect="00D21890">
          <w:pgSz w:w="16840" w:h="11907" w:orient="landscape" w:code="9"/>
          <w:pgMar w:top="1304" w:right="567" w:bottom="567" w:left="1276" w:header="720" w:footer="720" w:gutter="0"/>
          <w:cols w:space="720"/>
          <w:docGrid w:linePitch="272"/>
        </w:sectPr>
      </w:pPr>
    </w:p>
    <w:p w14:paraId="2E08F71A" w14:textId="6A20BFD8" w:rsidR="002D4A08" w:rsidRDefault="002D4A08" w:rsidP="007C43E3">
      <w:pPr>
        <w:pStyle w:val="40"/>
        <w:spacing w:after="0" w:line="360" w:lineRule="auto"/>
        <w:ind w:left="0" w:firstLine="709"/>
        <w:jc w:val="both"/>
      </w:pPr>
      <w:r w:rsidRPr="00970E83">
        <w:lastRenderedPageBreak/>
        <w:t>Основной сценарий</w:t>
      </w:r>
    </w:p>
    <w:p w14:paraId="195E1271" w14:textId="1FE6CD8D" w:rsidR="00614EF5" w:rsidRDefault="00614EF5" w:rsidP="007E375E">
      <w:pPr>
        <w:pStyle w:val="affff8"/>
        <w:numPr>
          <w:ilvl w:val="0"/>
          <w:numId w:val="31"/>
        </w:numPr>
        <w:spacing w:before="240" w:line="360" w:lineRule="auto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Клиент скачивает и запускает МП банка;</w:t>
      </w:r>
    </w:p>
    <w:p w14:paraId="31DAE440" w14:textId="3771D9D7" w:rsidR="00614EF5" w:rsidRDefault="00614EF5" w:rsidP="007E375E">
      <w:pPr>
        <w:pStyle w:val="affff8"/>
        <w:numPr>
          <w:ilvl w:val="0"/>
          <w:numId w:val="31"/>
        </w:numPr>
        <w:spacing w:before="240" w:line="360" w:lineRule="auto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Клиент в неавторизованной зоне</w:t>
      </w:r>
      <w:r w:rsidR="00DE0CD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переходит в раздел банковских продуктов, </w:t>
      </w:r>
      <w:r w:rsidR="00DE0CDE">
        <w:rPr>
          <w:sz w:val="24"/>
          <w:szCs w:val="24"/>
        </w:rPr>
        <w:t>доступных с биометрией;</w:t>
      </w:r>
    </w:p>
    <w:p w14:paraId="48F63A9D" w14:textId="5316925D" w:rsidR="00614EF5" w:rsidRPr="00A1130F" w:rsidRDefault="00614EF5" w:rsidP="007E375E">
      <w:pPr>
        <w:pStyle w:val="affff8"/>
        <w:numPr>
          <w:ilvl w:val="0"/>
          <w:numId w:val="31"/>
        </w:numPr>
        <w:spacing w:before="240" w:line="360" w:lineRule="auto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Клиент в МП банка нажимает кнопку «</w:t>
      </w:r>
      <w:r w:rsidR="00DE0CDE">
        <w:rPr>
          <w:sz w:val="24"/>
          <w:szCs w:val="24"/>
        </w:rPr>
        <w:t>Доступно через биометрию</w:t>
      </w:r>
      <w:r>
        <w:rPr>
          <w:sz w:val="24"/>
          <w:szCs w:val="24"/>
        </w:rPr>
        <w:t>»;</w:t>
      </w:r>
    </w:p>
    <w:p w14:paraId="38F19024" w14:textId="2763E6F3" w:rsidR="00DE0CDE" w:rsidRDefault="00DE0CDE" w:rsidP="007E375E">
      <w:pPr>
        <w:pStyle w:val="affff8"/>
        <w:numPr>
          <w:ilvl w:val="0"/>
          <w:numId w:val="31"/>
        </w:numPr>
        <w:spacing w:before="240" w:line="360" w:lineRule="auto"/>
        <w:ind w:left="709" w:firstLine="0"/>
        <w:jc w:val="both"/>
        <w:rPr>
          <w:sz w:val="24"/>
          <w:szCs w:val="24"/>
        </w:rPr>
      </w:pPr>
      <w:r w:rsidRPr="002D4A08">
        <w:rPr>
          <w:sz w:val="24"/>
          <w:szCs w:val="24"/>
        </w:rPr>
        <w:t xml:space="preserve">Клиент уточняет информацию о </w:t>
      </w:r>
      <w:r>
        <w:rPr>
          <w:sz w:val="24"/>
          <w:szCs w:val="24"/>
        </w:rPr>
        <w:t>продукте и о способе получения</w:t>
      </w:r>
      <w:r w:rsidRPr="002D4A08">
        <w:rPr>
          <w:sz w:val="24"/>
          <w:szCs w:val="24"/>
        </w:rPr>
        <w:t xml:space="preserve"> (Способы регистрации биометрии в банке и действия для получения услуги с использованием биометрии</w:t>
      </w:r>
      <w:r>
        <w:rPr>
          <w:sz w:val="24"/>
          <w:szCs w:val="24"/>
        </w:rPr>
        <w:t xml:space="preserve">); </w:t>
      </w:r>
    </w:p>
    <w:p w14:paraId="356BF151" w14:textId="62131CD3" w:rsidR="00614EF5" w:rsidRDefault="00614EF5" w:rsidP="007E375E">
      <w:pPr>
        <w:pStyle w:val="affff8"/>
        <w:numPr>
          <w:ilvl w:val="0"/>
          <w:numId w:val="31"/>
        </w:numPr>
        <w:spacing w:before="240" w:line="360" w:lineRule="auto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Потенциальный клиент банка переходит к </w:t>
      </w:r>
      <w:r w:rsidR="00DE0CDE">
        <w:rPr>
          <w:sz w:val="24"/>
          <w:szCs w:val="24"/>
        </w:rPr>
        <w:t>верификации</w:t>
      </w:r>
      <w:r>
        <w:rPr>
          <w:sz w:val="24"/>
          <w:szCs w:val="24"/>
        </w:rPr>
        <w:t xml:space="preserve"> в МП </w:t>
      </w:r>
      <w:r w:rsidR="00896EB7">
        <w:rPr>
          <w:sz w:val="24"/>
          <w:szCs w:val="24"/>
        </w:rPr>
        <w:t>«Госуслуги Биометрия»</w:t>
      </w:r>
      <w:r w:rsidR="00DE0CDE">
        <w:rPr>
          <w:sz w:val="24"/>
          <w:szCs w:val="24"/>
        </w:rPr>
        <w:t xml:space="preserve"> (</w:t>
      </w:r>
      <w:r w:rsidR="00C16B5F">
        <w:rPr>
          <w:sz w:val="24"/>
          <w:szCs w:val="24"/>
        </w:rPr>
        <w:t xml:space="preserve">В случае отсутствия МП </w:t>
      </w:r>
      <w:r w:rsidR="00896EB7">
        <w:rPr>
          <w:sz w:val="24"/>
          <w:szCs w:val="24"/>
        </w:rPr>
        <w:t>«Госуслуги Биометрия»</w:t>
      </w:r>
      <w:r w:rsidR="00C16B5F">
        <w:rPr>
          <w:sz w:val="24"/>
          <w:szCs w:val="24"/>
        </w:rPr>
        <w:t>, клиенту приходит уведомление от банка (смс/</w:t>
      </w:r>
      <w:r w:rsidR="00C16B5F">
        <w:rPr>
          <w:sz w:val="24"/>
          <w:szCs w:val="24"/>
          <w:lang w:val="en-US"/>
        </w:rPr>
        <w:t>e</w:t>
      </w:r>
      <w:r w:rsidR="00C16B5F" w:rsidRPr="00604349">
        <w:rPr>
          <w:sz w:val="24"/>
          <w:szCs w:val="24"/>
        </w:rPr>
        <w:t>-</w:t>
      </w:r>
      <w:r w:rsidR="00C16B5F">
        <w:rPr>
          <w:sz w:val="24"/>
          <w:szCs w:val="24"/>
          <w:lang w:val="en-US"/>
        </w:rPr>
        <w:t>mail</w:t>
      </w:r>
      <w:r w:rsidR="00C16B5F" w:rsidRPr="00604349">
        <w:rPr>
          <w:sz w:val="24"/>
          <w:szCs w:val="24"/>
        </w:rPr>
        <w:t>/</w:t>
      </w:r>
      <w:r w:rsidR="00C16B5F">
        <w:rPr>
          <w:sz w:val="24"/>
          <w:szCs w:val="24"/>
          <w:lang w:val="en-US"/>
        </w:rPr>
        <w:t>push</w:t>
      </w:r>
      <w:r w:rsidR="00C16B5F" w:rsidRPr="00604349">
        <w:rPr>
          <w:sz w:val="24"/>
          <w:szCs w:val="24"/>
        </w:rPr>
        <w:t>)</w:t>
      </w:r>
      <w:r w:rsidR="00C16B5F">
        <w:rPr>
          <w:sz w:val="24"/>
          <w:szCs w:val="24"/>
        </w:rPr>
        <w:t xml:space="preserve"> с информацией о возможности продолжить оформление услуги после установки МП </w:t>
      </w:r>
      <w:r w:rsidR="00896EB7">
        <w:rPr>
          <w:sz w:val="24"/>
          <w:szCs w:val="24"/>
        </w:rPr>
        <w:t xml:space="preserve">«Госуслуги Биометрия» </w:t>
      </w:r>
      <w:r w:rsidR="00C16B5F">
        <w:rPr>
          <w:sz w:val="24"/>
          <w:szCs w:val="24"/>
        </w:rPr>
        <w:t xml:space="preserve">и клиент направляется в </w:t>
      </w:r>
      <w:r w:rsidR="00C16B5F">
        <w:rPr>
          <w:sz w:val="24"/>
          <w:szCs w:val="24"/>
          <w:lang w:val="en-US"/>
        </w:rPr>
        <w:t>Store</w:t>
      </w:r>
      <w:r w:rsidR="00C16B5F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14:paraId="0915785C" w14:textId="17454A9C" w:rsidR="00614EF5" w:rsidRDefault="00614EF5" w:rsidP="007E375E">
      <w:pPr>
        <w:pStyle w:val="affff8"/>
        <w:numPr>
          <w:ilvl w:val="0"/>
          <w:numId w:val="31"/>
        </w:numPr>
        <w:spacing w:before="240" w:line="360" w:lineRule="auto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Клиент проходит авторизацию в ЕСИА через МП </w:t>
      </w:r>
      <w:r w:rsidR="00896EB7">
        <w:rPr>
          <w:sz w:val="24"/>
          <w:szCs w:val="24"/>
        </w:rPr>
        <w:t>«Госуслуги Биометрия»</w:t>
      </w:r>
      <w:r>
        <w:rPr>
          <w:sz w:val="24"/>
          <w:szCs w:val="24"/>
        </w:rPr>
        <w:t>;</w:t>
      </w:r>
    </w:p>
    <w:p w14:paraId="17B72349" w14:textId="495A0DF0" w:rsidR="00614EF5" w:rsidRDefault="00614EF5" w:rsidP="007E375E">
      <w:pPr>
        <w:pStyle w:val="affff8"/>
        <w:numPr>
          <w:ilvl w:val="0"/>
          <w:numId w:val="31"/>
        </w:numPr>
        <w:spacing w:before="240" w:line="360" w:lineRule="auto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Клиент соглашается начать биометрическую верификацию в </w:t>
      </w:r>
      <w:r w:rsidR="00896EB7">
        <w:rPr>
          <w:sz w:val="24"/>
          <w:szCs w:val="24"/>
        </w:rPr>
        <w:t xml:space="preserve">ГИС </w:t>
      </w:r>
      <w:r>
        <w:rPr>
          <w:sz w:val="24"/>
          <w:szCs w:val="24"/>
        </w:rPr>
        <w:t>ЕБС после авторизации в ЕСИА;</w:t>
      </w:r>
    </w:p>
    <w:p w14:paraId="57A01816" w14:textId="03A0E340" w:rsidR="00614EF5" w:rsidRDefault="00614EF5" w:rsidP="007E375E">
      <w:pPr>
        <w:pStyle w:val="affff8"/>
        <w:numPr>
          <w:ilvl w:val="0"/>
          <w:numId w:val="31"/>
        </w:numPr>
        <w:spacing w:before="240" w:line="360" w:lineRule="auto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Клиент проходит </w:t>
      </w:r>
      <w:r w:rsidR="008B7E4D">
        <w:rPr>
          <w:sz w:val="24"/>
          <w:szCs w:val="24"/>
        </w:rPr>
        <w:t>верификацию</w:t>
      </w:r>
      <w:r>
        <w:rPr>
          <w:sz w:val="24"/>
          <w:szCs w:val="24"/>
        </w:rPr>
        <w:t xml:space="preserve"> в </w:t>
      </w:r>
      <w:r w:rsidR="008B7E4D">
        <w:rPr>
          <w:sz w:val="24"/>
          <w:szCs w:val="24"/>
        </w:rPr>
        <w:t xml:space="preserve">МП </w:t>
      </w:r>
      <w:r w:rsidR="00896EB7">
        <w:rPr>
          <w:sz w:val="24"/>
          <w:szCs w:val="24"/>
        </w:rPr>
        <w:t>«Госуслуги Биометрия»</w:t>
      </w:r>
      <w:r>
        <w:rPr>
          <w:sz w:val="24"/>
          <w:szCs w:val="24"/>
        </w:rPr>
        <w:t>;</w:t>
      </w:r>
    </w:p>
    <w:p w14:paraId="4FE27B06" w14:textId="77F7B975" w:rsidR="00614EF5" w:rsidRPr="008B7E4D" w:rsidRDefault="00614EF5" w:rsidP="007E375E">
      <w:pPr>
        <w:pStyle w:val="affff8"/>
        <w:numPr>
          <w:ilvl w:val="0"/>
          <w:numId w:val="31"/>
        </w:numPr>
        <w:spacing w:before="240" w:line="360" w:lineRule="auto"/>
        <w:ind w:left="709" w:firstLine="0"/>
        <w:jc w:val="both"/>
        <w:rPr>
          <w:sz w:val="24"/>
          <w:szCs w:val="24"/>
        </w:rPr>
      </w:pPr>
      <w:r w:rsidRPr="008B7E4D">
        <w:rPr>
          <w:sz w:val="24"/>
          <w:szCs w:val="24"/>
        </w:rPr>
        <w:t xml:space="preserve">Клиент в МП банка проверяет свои персональные данные, </w:t>
      </w:r>
      <w:r w:rsidR="008B7E4D" w:rsidRPr="00A07BC6">
        <w:rPr>
          <w:sz w:val="24"/>
          <w:szCs w:val="24"/>
        </w:rPr>
        <w:t xml:space="preserve">которые отображаются по окончанию удаленной </w:t>
      </w:r>
      <w:r w:rsidR="004345BE">
        <w:rPr>
          <w:sz w:val="24"/>
          <w:szCs w:val="24"/>
        </w:rPr>
        <w:t>идентификации</w:t>
      </w:r>
      <w:r w:rsidRPr="008B7E4D">
        <w:rPr>
          <w:sz w:val="24"/>
          <w:szCs w:val="24"/>
        </w:rPr>
        <w:t xml:space="preserve">, при необходимости вносит правки в </w:t>
      </w:r>
      <w:proofErr w:type="spellStart"/>
      <w:r w:rsidRPr="008B7E4D">
        <w:rPr>
          <w:sz w:val="24"/>
          <w:szCs w:val="24"/>
        </w:rPr>
        <w:t>предзаполненные</w:t>
      </w:r>
      <w:proofErr w:type="spellEnd"/>
      <w:r w:rsidRPr="008B7E4D">
        <w:rPr>
          <w:sz w:val="24"/>
          <w:szCs w:val="24"/>
        </w:rPr>
        <w:t xml:space="preserve"> данные, соглашается с условиями обработки персональных данных и нажимая кнопку «Продолжить» клиент в соответствии с условиями ДБО вносит изменения в свои персональные данные;</w:t>
      </w:r>
    </w:p>
    <w:p w14:paraId="3E966F52" w14:textId="77777777" w:rsidR="00614EF5" w:rsidRDefault="00614EF5" w:rsidP="007E375E">
      <w:pPr>
        <w:pStyle w:val="affff8"/>
        <w:numPr>
          <w:ilvl w:val="0"/>
          <w:numId w:val="31"/>
        </w:numPr>
        <w:spacing w:before="240" w:line="360" w:lineRule="auto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Банк обрабатывает запрос пользователя на открытие счета;</w:t>
      </w:r>
    </w:p>
    <w:p w14:paraId="2C3963F9" w14:textId="77777777" w:rsidR="00614EF5" w:rsidRDefault="00614EF5" w:rsidP="007E375E">
      <w:pPr>
        <w:pStyle w:val="affff8"/>
        <w:numPr>
          <w:ilvl w:val="0"/>
          <w:numId w:val="31"/>
        </w:numPr>
        <w:spacing w:line="360" w:lineRule="auto"/>
        <w:ind w:left="709" w:firstLine="0"/>
        <w:contextualSpacing w:val="0"/>
        <w:jc w:val="both"/>
        <w:rPr>
          <w:sz w:val="24"/>
          <w:szCs w:val="24"/>
        </w:rPr>
      </w:pPr>
      <w:r w:rsidRPr="002D4A08">
        <w:rPr>
          <w:sz w:val="24"/>
          <w:szCs w:val="24"/>
        </w:rPr>
        <w:t xml:space="preserve">Клиент получает результат запроса (одобрение/отказ) и информацию по дальнейшим </w:t>
      </w:r>
      <w:r>
        <w:rPr>
          <w:sz w:val="24"/>
          <w:szCs w:val="24"/>
        </w:rPr>
        <w:t xml:space="preserve">возможным </w:t>
      </w:r>
      <w:r w:rsidRPr="002D4A08">
        <w:rPr>
          <w:sz w:val="24"/>
          <w:szCs w:val="24"/>
        </w:rPr>
        <w:t xml:space="preserve">действиям </w:t>
      </w:r>
      <w:r>
        <w:rPr>
          <w:sz w:val="24"/>
          <w:szCs w:val="24"/>
        </w:rPr>
        <w:t>пользователя</w:t>
      </w:r>
      <w:r w:rsidRPr="002D4A08">
        <w:rPr>
          <w:sz w:val="24"/>
          <w:szCs w:val="24"/>
        </w:rPr>
        <w:t>;</w:t>
      </w:r>
    </w:p>
    <w:p w14:paraId="30BD105D" w14:textId="77777777" w:rsidR="00614EF5" w:rsidRDefault="00614EF5" w:rsidP="007E375E">
      <w:pPr>
        <w:pStyle w:val="affff8"/>
        <w:numPr>
          <w:ilvl w:val="0"/>
          <w:numId w:val="31"/>
        </w:numPr>
        <w:spacing w:line="360" w:lineRule="auto"/>
        <w:ind w:left="709" w:firstLine="0"/>
        <w:contextualSpacing w:val="0"/>
        <w:jc w:val="both"/>
        <w:rPr>
          <w:sz w:val="24"/>
          <w:szCs w:val="24"/>
        </w:rPr>
      </w:pPr>
      <w:r w:rsidRPr="002D4A08">
        <w:rPr>
          <w:sz w:val="24"/>
          <w:szCs w:val="24"/>
        </w:rPr>
        <w:t xml:space="preserve">Клиент получает сообщение (СМС/ </w:t>
      </w:r>
      <w:r w:rsidRPr="002D4A08">
        <w:rPr>
          <w:sz w:val="24"/>
          <w:szCs w:val="24"/>
          <w:lang w:val="en-US"/>
        </w:rPr>
        <w:t>E</w:t>
      </w:r>
      <w:r w:rsidRPr="002D4A08">
        <w:rPr>
          <w:sz w:val="24"/>
          <w:szCs w:val="24"/>
        </w:rPr>
        <w:t>-</w:t>
      </w:r>
      <w:r w:rsidRPr="002D4A08">
        <w:rPr>
          <w:sz w:val="24"/>
          <w:szCs w:val="24"/>
          <w:lang w:val="en-US"/>
        </w:rPr>
        <w:t>mail</w:t>
      </w:r>
      <w:r w:rsidRPr="002D4A08">
        <w:rPr>
          <w:sz w:val="24"/>
          <w:szCs w:val="24"/>
        </w:rPr>
        <w:t xml:space="preserve"> / </w:t>
      </w:r>
      <w:r w:rsidRPr="002D4A08">
        <w:rPr>
          <w:sz w:val="24"/>
          <w:szCs w:val="24"/>
          <w:lang w:val="en-US"/>
        </w:rPr>
        <w:t>Push</w:t>
      </w:r>
      <w:r w:rsidRPr="002D4A08">
        <w:rPr>
          <w:sz w:val="24"/>
          <w:szCs w:val="24"/>
        </w:rPr>
        <w:t>) от банка с подтверждением оформленного продукта;</w:t>
      </w:r>
    </w:p>
    <w:p w14:paraId="60298F82" w14:textId="77777777" w:rsidR="00614EF5" w:rsidRDefault="00614EF5" w:rsidP="007E375E">
      <w:pPr>
        <w:pStyle w:val="affff8"/>
        <w:numPr>
          <w:ilvl w:val="0"/>
          <w:numId w:val="31"/>
        </w:numPr>
        <w:spacing w:line="360" w:lineRule="auto"/>
        <w:ind w:left="709" w:firstLine="0"/>
        <w:contextualSpacing w:val="0"/>
        <w:jc w:val="both"/>
        <w:rPr>
          <w:sz w:val="24"/>
          <w:szCs w:val="24"/>
        </w:rPr>
      </w:pPr>
      <w:r w:rsidRPr="002D4A08">
        <w:rPr>
          <w:sz w:val="24"/>
          <w:szCs w:val="24"/>
        </w:rPr>
        <w:t xml:space="preserve">Клиент входит в личный кабинет следуя </w:t>
      </w:r>
      <w:r>
        <w:rPr>
          <w:sz w:val="24"/>
          <w:szCs w:val="24"/>
        </w:rPr>
        <w:t>действиям, описанным в сообщении</w:t>
      </w:r>
      <w:r w:rsidRPr="002D4A08">
        <w:rPr>
          <w:sz w:val="24"/>
          <w:szCs w:val="24"/>
        </w:rPr>
        <w:t xml:space="preserve"> от банка;</w:t>
      </w:r>
    </w:p>
    <w:p w14:paraId="35735242" w14:textId="77777777" w:rsidR="00614EF5" w:rsidRDefault="00614EF5" w:rsidP="007E375E">
      <w:pPr>
        <w:pStyle w:val="affff8"/>
        <w:numPr>
          <w:ilvl w:val="0"/>
          <w:numId w:val="31"/>
        </w:numPr>
        <w:spacing w:line="360" w:lineRule="auto"/>
        <w:ind w:left="709" w:firstLine="0"/>
        <w:contextualSpacing w:val="0"/>
        <w:jc w:val="both"/>
        <w:rPr>
          <w:sz w:val="24"/>
          <w:szCs w:val="24"/>
        </w:rPr>
      </w:pPr>
      <w:r w:rsidRPr="002D4A08">
        <w:rPr>
          <w:sz w:val="24"/>
          <w:szCs w:val="24"/>
        </w:rPr>
        <w:t>Клиент, пройдя процесс</w:t>
      </w:r>
      <w:r>
        <w:rPr>
          <w:sz w:val="24"/>
          <w:szCs w:val="24"/>
        </w:rPr>
        <w:t xml:space="preserve"> первой авторизации в МП банка переходит к оформленному продукту и взаимодействует с ним</w:t>
      </w:r>
      <w:r w:rsidRPr="002D4A08">
        <w:rPr>
          <w:sz w:val="24"/>
          <w:szCs w:val="24"/>
        </w:rPr>
        <w:t>;</w:t>
      </w:r>
    </w:p>
    <w:p w14:paraId="24277443" w14:textId="77777777" w:rsidR="00614EF5" w:rsidRDefault="00614EF5" w:rsidP="007E375E">
      <w:pPr>
        <w:pStyle w:val="affff8"/>
        <w:numPr>
          <w:ilvl w:val="0"/>
          <w:numId w:val="31"/>
        </w:numPr>
        <w:spacing w:before="240" w:line="360" w:lineRule="auto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Клиент просматривает данные карты и реквизиты;</w:t>
      </w:r>
    </w:p>
    <w:p w14:paraId="725A4556" w14:textId="5BAF34D4" w:rsidR="00614EF5" w:rsidRPr="00436894" w:rsidRDefault="00614EF5" w:rsidP="007E375E">
      <w:pPr>
        <w:pStyle w:val="aa"/>
        <w:numPr>
          <w:ilvl w:val="0"/>
          <w:numId w:val="31"/>
        </w:numPr>
        <w:ind w:left="709" w:firstLine="0"/>
        <w:rPr>
          <w:rFonts w:eastAsia="Calibri"/>
        </w:rPr>
      </w:pPr>
      <w:r>
        <w:rPr>
          <w:rFonts w:eastAsia="Calibri"/>
        </w:rPr>
        <w:t xml:space="preserve">Пользователь добавляет </w:t>
      </w:r>
      <w:r w:rsidR="008B7E4D">
        <w:rPr>
          <w:rFonts w:eastAsia="Calibri"/>
        </w:rPr>
        <w:t xml:space="preserve">виртуальную </w:t>
      </w:r>
      <w:r>
        <w:rPr>
          <w:rFonts w:eastAsia="Calibri"/>
        </w:rPr>
        <w:t xml:space="preserve">карту в </w:t>
      </w:r>
      <w:r w:rsidRPr="002D4A08">
        <w:rPr>
          <w:lang w:val="en-US"/>
        </w:rPr>
        <w:t>Apple</w:t>
      </w:r>
      <w:r w:rsidRPr="002D4A08">
        <w:t xml:space="preserve"> </w:t>
      </w:r>
      <w:r w:rsidRPr="002D4A08">
        <w:rPr>
          <w:lang w:val="en-US"/>
        </w:rPr>
        <w:t>Pay</w:t>
      </w:r>
      <w:r w:rsidRPr="002D4A08">
        <w:t xml:space="preserve"> / </w:t>
      </w:r>
      <w:r w:rsidRPr="002D4A08">
        <w:rPr>
          <w:lang w:val="en-US"/>
        </w:rPr>
        <w:t>Android</w:t>
      </w:r>
      <w:r w:rsidRPr="002D4A08">
        <w:t xml:space="preserve"> </w:t>
      </w:r>
      <w:r w:rsidRPr="002D4A08">
        <w:rPr>
          <w:lang w:val="en-US"/>
        </w:rPr>
        <w:t>Pay</w:t>
      </w:r>
      <w:r w:rsidRPr="002D4A08">
        <w:t>.</w:t>
      </w:r>
    </w:p>
    <w:p w14:paraId="5A7330C8" w14:textId="27E2F868" w:rsidR="00A44DC0" w:rsidRPr="00970E83" w:rsidRDefault="00A44DC0" w:rsidP="002D0952">
      <w:pPr>
        <w:pStyle w:val="22"/>
        <w:spacing w:after="0" w:line="360" w:lineRule="auto"/>
        <w:ind w:left="709"/>
        <w:jc w:val="both"/>
        <w:rPr>
          <w:szCs w:val="24"/>
        </w:rPr>
      </w:pPr>
      <w:bookmarkStart w:id="52" w:name="_Toc231460159"/>
      <w:r w:rsidRPr="00970E83">
        <w:rPr>
          <w:szCs w:val="24"/>
        </w:rPr>
        <w:lastRenderedPageBreak/>
        <w:t xml:space="preserve">Согласование запуска продукта с представителями </w:t>
      </w:r>
      <w:r w:rsidR="003C7814">
        <w:rPr>
          <w:szCs w:val="24"/>
        </w:rPr>
        <w:t>АО «ЦБТ»</w:t>
      </w:r>
      <w:bookmarkEnd w:id="52"/>
    </w:p>
    <w:p w14:paraId="1CA1D471" w14:textId="30EF209A" w:rsidR="00C67B2E" w:rsidRDefault="00C67B2E" w:rsidP="00C67B2E">
      <w:pPr>
        <w:pStyle w:val="aa"/>
        <w:spacing w:before="240" w:after="240"/>
        <w:ind w:firstLine="709"/>
        <w:contextualSpacing w:val="0"/>
      </w:pPr>
      <w:r w:rsidRPr="00970E83">
        <w:t xml:space="preserve">Перед запуском продукта </w:t>
      </w:r>
      <w:r w:rsidR="005416FB">
        <w:t xml:space="preserve">руководителю проекта со стороны организации </w:t>
      </w:r>
      <w:r w:rsidRPr="00970E83">
        <w:t xml:space="preserve">необходимо уведомить представителей </w:t>
      </w:r>
      <w:r>
        <w:t>АО «Центр биометрических технологий»</w:t>
      </w:r>
      <w:r w:rsidRPr="00970E83">
        <w:t xml:space="preserve"> </w:t>
      </w:r>
      <w:r>
        <w:t xml:space="preserve">по почте </w:t>
      </w:r>
      <w:hyperlink r:id="rId45" w:history="1">
        <w:r w:rsidRPr="00190C27">
          <w:rPr>
            <w:rStyle w:val="af5"/>
            <w:lang w:val="en-US"/>
          </w:rPr>
          <w:t>marketing</w:t>
        </w:r>
        <w:r w:rsidRPr="00190C27">
          <w:rPr>
            <w:rStyle w:val="af5"/>
          </w:rPr>
          <w:t>@</w:t>
        </w:r>
        <w:proofErr w:type="spellStart"/>
        <w:r w:rsidRPr="00190C27">
          <w:rPr>
            <w:rStyle w:val="af5"/>
            <w:lang w:val="en-US"/>
          </w:rPr>
          <w:t>ebs</w:t>
        </w:r>
        <w:proofErr w:type="spellEnd"/>
        <w:r w:rsidRPr="00190C27">
          <w:rPr>
            <w:rStyle w:val="af5"/>
          </w:rPr>
          <w:t>.</w:t>
        </w:r>
        <w:proofErr w:type="spellStart"/>
        <w:r w:rsidRPr="00190C27">
          <w:rPr>
            <w:rStyle w:val="af5"/>
            <w:lang w:val="en-US"/>
          </w:rPr>
          <w:t>ru</w:t>
        </w:r>
        <w:proofErr w:type="spellEnd"/>
      </w:hyperlink>
      <w:r w:rsidRPr="009D5883">
        <w:t xml:space="preserve"> </w:t>
      </w:r>
      <w:r w:rsidRPr="00970E83">
        <w:t xml:space="preserve">о готовности запустить продукт и представить свой клиентский путь. </w:t>
      </w:r>
    </w:p>
    <w:p w14:paraId="5386A57A" w14:textId="743A42D5" w:rsidR="00123238" w:rsidRDefault="00123238" w:rsidP="002D0952">
      <w:pPr>
        <w:pStyle w:val="aa"/>
        <w:spacing w:before="240" w:after="240"/>
        <w:ind w:firstLine="709"/>
        <w:contextualSpacing w:val="0"/>
      </w:pPr>
      <w:r>
        <w:t>Уведомление должно содержать информацию:</w:t>
      </w:r>
    </w:p>
    <w:p w14:paraId="0499ECF9" w14:textId="3C00D1A4" w:rsidR="009D5883" w:rsidRDefault="00600087" w:rsidP="007E375E">
      <w:pPr>
        <w:pStyle w:val="aa"/>
        <w:numPr>
          <w:ilvl w:val="0"/>
          <w:numId w:val="32"/>
        </w:numPr>
        <w:spacing w:before="240"/>
        <w:contextualSpacing w:val="0"/>
      </w:pPr>
      <w:r>
        <w:t>Н</w:t>
      </w:r>
      <w:r w:rsidR="00123238">
        <w:t xml:space="preserve">азвание </w:t>
      </w:r>
      <w:r w:rsidR="005416FB">
        <w:t>поставщика услуги</w:t>
      </w:r>
      <w:r w:rsidR="00123238">
        <w:t xml:space="preserve"> и продукта</w:t>
      </w:r>
      <w:r>
        <w:t>;</w:t>
      </w:r>
    </w:p>
    <w:p w14:paraId="14AE06DC" w14:textId="6E90659F" w:rsidR="009D5883" w:rsidRDefault="00600087" w:rsidP="007E375E">
      <w:pPr>
        <w:pStyle w:val="aa"/>
        <w:numPr>
          <w:ilvl w:val="0"/>
          <w:numId w:val="32"/>
        </w:numPr>
        <w:contextualSpacing w:val="0"/>
      </w:pPr>
      <w:r>
        <w:t>С</w:t>
      </w:r>
      <w:r w:rsidR="00123238">
        <w:t>сылка на продукт</w:t>
      </w:r>
      <w:r w:rsidR="005416FB">
        <w:t>,</w:t>
      </w:r>
      <w:r w:rsidR="00123238">
        <w:t xml:space="preserve"> доступный через удаленную идентификацию на сайте </w:t>
      </w:r>
      <w:r w:rsidR="005416FB">
        <w:t>организации-поставщика</w:t>
      </w:r>
      <w:r w:rsidR="00123238">
        <w:t xml:space="preserve"> или в мобильном приложении с возможность протестировать работу </w:t>
      </w:r>
      <w:r w:rsidR="005416FB">
        <w:t>услуги</w:t>
      </w:r>
      <w:r>
        <w:t>;</w:t>
      </w:r>
    </w:p>
    <w:p w14:paraId="57C8125F" w14:textId="60C2883E" w:rsidR="00600087" w:rsidRDefault="00600087" w:rsidP="007E375E">
      <w:pPr>
        <w:pStyle w:val="aa"/>
        <w:numPr>
          <w:ilvl w:val="0"/>
          <w:numId w:val="32"/>
        </w:numPr>
        <w:contextualSpacing w:val="0"/>
      </w:pPr>
      <w:r>
        <w:t>О</w:t>
      </w:r>
      <w:r w:rsidR="00123238">
        <w:t xml:space="preserve">сновные условия предоставления услуги, которые могут быть выведены в каталог услуг на портале </w:t>
      </w:r>
      <w:hyperlink r:id="rId46" w:history="1">
        <w:proofErr w:type="spellStart"/>
        <w:r w:rsidR="0074467B">
          <w:rPr>
            <w:rStyle w:val="af5"/>
            <w:lang w:val="en-US"/>
          </w:rPr>
          <w:t>ebs</w:t>
        </w:r>
        <w:proofErr w:type="spellEnd"/>
        <w:r w:rsidR="0074467B" w:rsidRPr="00600087">
          <w:rPr>
            <w:rStyle w:val="af5"/>
          </w:rPr>
          <w:t>.</w:t>
        </w:r>
        <w:proofErr w:type="spellStart"/>
        <w:r w:rsidR="0074467B" w:rsidRPr="00600087">
          <w:rPr>
            <w:rStyle w:val="af5"/>
            <w:lang w:val="en-US"/>
          </w:rPr>
          <w:t>ru</w:t>
        </w:r>
        <w:proofErr w:type="spellEnd"/>
      </w:hyperlink>
      <w:r w:rsidR="00123238" w:rsidRPr="009D5883">
        <w:t xml:space="preserve"> </w:t>
      </w:r>
      <w:r w:rsidR="00123238">
        <w:t>и в мобильном приложении «</w:t>
      </w:r>
      <w:r w:rsidR="005416FB">
        <w:t xml:space="preserve">Госуслуги </w:t>
      </w:r>
      <w:r w:rsidR="00123238">
        <w:t>Биометрия»</w:t>
      </w:r>
      <w:r>
        <w:t>;</w:t>
      </w:r>
    </w:p>
    <w:p w14:paraId="778A37B5" w14:textId="4342CE3A" w:rsidR="00600087" w:rsidRDefault="00941A46" w:rsidP="007E375E">
      <w:pPr>
        <w:pStyle w:val="aa"/>
        <w:numPr>
          <w:ilvl w:val="0"/>
          <w:numId w:val="32"/>
        </w:numPr>
        <w:contextualSpacing w:val="0"/>
      </w:pPr>
      <w:r>
        <w:t>Категория услуги (например, «Счет» или «Кредитная карта»</w:t>
      </w:r>
      <w:r w:rsidR="005416FB">
        <w:t>)</w:t>
      </w:r>
      <w:r w:rsidR="00600087">
        <w:t>;</w:t>
      </w:r>
    </w:p>
    <w:p w14:paraId="34204165" w14:textId="21F18A44" w:rsidR="00600087" w:rsidRDefault="00941A46" w:rsidP="007E375E">
      <w:pPr>
        <w:pStyle w:val="aa"/>
        <w:numPr>
          <w:ilvl w:val="0"/>
          <w:numId w:val="32"/>
        </w:numPr>
        <w:contextualSpacing w:val="0"/>
      </w:pPr>
      <w:r>
        <w:t xml:space="preserve">Краткие условия предоставления услуги – кратко в формате каталога </w:t>
      </w:r>
      <w:hyperlink r:id="rId47" w:history="1">
        <w:r w:rsidR="0074467B" w:rsidRPr="0074467B">
          <w:rPr>
            <w:rStyle w:val="af5"/>
            <w:lang w:val="en-US"/>
          </w:rPr>
          <w:t>https</w:t>
        </w:r>
        <w:r w:rsidR="0074467B" w:rsidRPr="0074467B">
          <w:rPr>
            <w:rStyle w:val="af5"/>
          </w:rPr>
          <w:t>://</w:t>
        </w:r>
        <w:proofErr w:type="spellStart"/>
        <w:r w:rsidR="0074467B" w:rsidRPr="0074467B">
          <w:rPr>
            <w:rStyle w:val="af5"/>
            <w:lang w:val="en-US"/>
          </w:rPr>
          <w:t>ebs</w:t>
        </w:r>
        <w:proofErr w:type="spellEnd"/>
        <w:r w:rsidR="0074467B" w:rsidRPr="0074467B">
          <w:rPr>
            <w:rStyle w:val="af5"/>
          </w:rPr>
          <w:t>.</w:t>
        </w:r>
        <w:proofErr w:type="spellStart"/>
        <w:r w:rsidR="0074467B" w:rsidRPr="0074467B">
          <w:rPr>
            <w:rStyle w:val="af5"/>
            <w:lang w:val="en-US"/>
          </w:rPr>
          <w:t>ru</w:t>
        </w:r>
        <w:proofErr w:type="spellEnd"/>
        <w:r w:rsidR="0074467B" w:rsidRPr="0074467B">
          <w:rPr>
            <w:rStyle w:val="af5"/>
          </w:rPr>
          <w:t>/</w:t>
        </w:r>
        <w:r w:rsidR="0074467B" w:rsidRPr="0074467B">
          <w:rPr>
            <w:rStyle w:val="af5"/>
            <w:lang w:val="en-US"/>
          </w:rPr>
          <w:t>citizens</w:t>
        </w:r>
        <w:r w:rsidR="0074467B" w:rsidRPr="0074467B">
          <w:rPr>
            <w:rStyle w:val="af5"/>
          </w:rPr>
          <w:t>/#</w:t>
        </w:r>
      </w:hyperlink>
      <w:r w:rsidR="00600087">
        <w:t>;</w:t>
      </w:r>
    </w:p>
    <w:p w14:paraId="441A4E15" w14:textId="7F22F725" w:rsidR="00600087" w:rsidRDefault="00941A46" w:rsidP="007E375E">
      <w:pPr>
        <w:pStyle w:val="aa"/>
        <w:numPr>
          <w:ilvl w:val="0"/>
          <w:numId w:val="32"/>
        </w:numPr>
        <w:contextualSpacing w:val="0"/>
      </w:pPr>
      <w:r>
        <w:t xml:space="preserve">Подробные условия предоставления услуги, в </w:t>
      </w:r>
      <w:r w:rsidR="00600087">
        <w:t>случае,</w:t>
      </w:r>
      <w:r>
        <w:t xml:space="preserve"> когда того требует </w:t>
      </w:r>
      <w:r w:rsidR="00D40B4E">
        <w:t>Федеральный закон №38-</w:t>
      </w:r>
      <w:r>
        <w:t>ФЗ «О рекламе»</w:t>
      </w:r>
      <w:r w:rsidR="00600087">
        <w:t>;</w:t>
      </w:r>
    </w:p>
    <w:p w14:paraId="1C1DF116" w14:textId="68B2DAAF" w:rsidR="00D40B4E" w:rsidRDefault="00D40B4E" w:rsidP="007E375E">
      <w:pPr>
        <w:pStyle w:val="aa"/>
        <w:numPr>
          <w:ilvl w:val="0"/>
          <w:numId w:val="32"/>
        </w:numPr>
        <w:contextualSpacing w:val="0"/>
      </w:pPr>
      <w:r>
        <w:t xml:space="preserve">Изображение для услуги с логотипом </w:t>
      </w:r>
      <w:r w:rsidR="005416FB">
        <w:t>организации,</w:t>
      </w:r>
      <w:r>
        <w:t xml:space="preserve"> </w:t>
      </w:r>
      <w:r w:rsidR="00600087">
        <w:t>соответствующее</w:t>
      </w:r>
      <w:r>
        <w:t xml:space="preserve"> требованиям</w:t>
      </w:r>
      <w:r w:rsidR="00600087">
        <w:t>, изображенным на Рисунке 9;</w:t>
      </w:r>
    </w:p>
    <w:p w14:paraId="7C16A5EC" w14:textId="6E8176BB" w:rsidR="00600087" w:rsidRPr="00E904C5" w:rsidRDefault="00600087" w:rsidP="007E375E">
      <w:pPr>
        <w:pStyle w:val="aa"/>
        <w:numPr>
          <w:ilvl w:val="0"/>
          <w:numId w:val="32"/>
        </w:numPr>
        <w:contextualSpacing w:val="0"/>
      </w:pPr>
      <w:r>
        <w:t xml:space="preserve">Логотип </w:t>
      </w:r>
      <w:r w:rsidR="005416FB">
        <w:t>организации</w:t>
      </w:r>
      <w:r>
        <w:t xml:space="preserve"> в формате </w:t>
      </w:r>
      <w:r w:rsidRPr="00E904C5">
        <w:t>*.</w:t>
      </w:r>
      <w:proofErr w:type="spellStart"/>
      <w:r w:rsidRPr="009D5883">
        <w:rPr>
          <w:lang w:val="en-US"/>
        </w:rPr>
        <w:t>svg</w:t>
      </w:r>
      <w:proofErr w:type="spellEnd"/>
      <w:r>
        <w:t>.</w:t>
      </w:r>
    </w:p>
    <w:p w14:paraId="0BE84DBE" w14:textId="77777777" w:rsidR="00600087" w:rsidRDefault="00D40B4E" w:rsidP="00600087">
      <w:pPr>
        <w:pStyle w:val="aa"/>
        <w:ind w:firstLine="709"/>
        <w:contextualSpacing w:val="0"/>
      </w:pPr>
      <w:r w:rsidRPr="00D40B4E">
        <w:rPr>
          <w:noProof/>
        </w:rPr>
        <w:drawing>
          <wp:inline distT="0" distB="0" distL="0" distR="0" wp14:anchorId="308BDD91" wp14:editId="71EF8596">
            <wp:extent cx="4316278" cy="2693158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327592" cy="270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47C66" w14:textId="3E89C34B" w:rsidR="00D40B4E" w:rsidRPr="00123238" w:rsidRDefault="00027C71" w:rsidP="00027C71">
      <w:pPr>
        <w:pStyle w:val="aa"/>
        <w:contextualSpacing w:val="0"/>
        <w:jc w:val="center"/>
      </w:pPr>
      <w:r w:rsidRPr="00AD5266">
        <w:t xml:space="preserve">Рисунок </w:t>
      </w:r>
      <w:fldSimple w:instr=" SEQ Рисунок \* ARABIC ">
        <w:r w:rsidR="00475CA1">
          <w:rPr>
            <w:noProof/>
          </w:rPr>
          <w:t>12</w:t>
        </w:r>
      </w:fldSimple>
      <w:r w:rsidRPr="00AD5266">
        <w:t xml:space="preserve"> </w:t>
      </w:r>
      <w:r w:rsidRPr="00AD5266">
        <w:rPr>
          <w:noProof/>
        </w:rPr>
        <w:t xml:space="preserve">– </w:t>
      </w:r>
      <w:r w:rsidR="00600087">
        <w:t>параметры изображения для услуги с логотипом</w:t>
      </w:r>
    </w:p>
    <w:p w14:paraId="3F77A62C" w14:textId="4615E1B9" w:rsidR="00AF4AA6" w:rsidRPr="009D5883" w:rsidRDefault="009D5883" w:rsidP="009D5883">
      <w:pPr>
        <w:pStyle w:val="aa"/>
        <w:spacing w:before="240" w:after="240"/>
        <w:ind w:firstLine="709"/>
        <w:contextualSpacing w:val="0"/>
      </w:pPr>
      <w:r>
        <w:t xml:space="preserve">После проверки продукт будет добавлен в каталог услуг на портале </w:t>
      </w:r>
      <w:hyperlink r:id="rId49" w:history="1">
        <w:proofErr w:type="spellStart"/>
        <w:r w:rsidR="0074467B">
          <w:rPr>
            <w:rStyle w:val="af5"/>
            <w:lang w:val="en-US"/>
          </w:rPr>
          <w:t>ebs</w:t>
        </w:r>
        <w:proofErr w:type="spellEnd"/>
        <w:r w:rsidR="0074467B" w:rsidRPr="009D5883">
          <w:rPr>
            <w:rStyle w:val="af5"/>
          </w:rPr>
          <w:t>.</w:t>
        </w:r>
        <w:proofErr w:type="spellStart"/>
        <w:r w:rsidR="0074467B" w:rsidRPr="009D5883">
          <w:rPr>
            <w:rStyle w:val="af5"/>
            <w:lang w:val="en-US"/>
          </w:rPr>
          <w:t>ru</w:t>
        </w:r>
        <w:proofErr w:type="spellEnd"/>
      </w:hyperlink>
      <w:r>
        <w:t xml:space="preserve"> и в МП </w:t>
      </w:r>
      <w:r w:rsidR="00D40B4E">
        <w:t>«</w:t>
      </w:r>
      <w:r w:rsidR="005416FB">
        <w:t xml:space="preserve">Госуслуги </w:t>
      </w:r>
      <w:r w:rsidR="00D40B4E">
        <w:t xml:space="preserve">Биометрия» </w:t>
      </w:r>
      <w:r>
        <w:t>на соответствующих платформах.</w:t>
      </w:r>
    </w:p>
    <w:sectPr w:rsidR="00AF4AA6" w:rsidRPr="009D5883" w:rsidSect="007B5CD0">
      <w:pgSz w:w="11907" w:h="16840" w:code="9"/>
      <w:pgMar w:top="567" w:right="567" w:bottom="567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CF238" w14:textId="77777777" w:rsidR="006A130A" w:rsidRDefault="006A130A" w:rsidP="00A101E0">
      <w:pPr>
        <w:pStyle w:val="63"/>
      </w:pPr>
      <w:r>
        <w:separator/>
      </w:r>
    </w:p>
  </w:endnote>
  <w:endnote w:type="continuationSeparator" w:id="0">
    <w:p w14:paraId="04277971" w14:textId="77777777" w:rsidR="006A130A" w:rsidRDefault="006A130A" w:rsidP="00A101E0">
      <w:pPr>
        <w:pStyle w:val="6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dobe Fangsong Std R"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29574708"/>
      <w:docPartObj>
        <w:docPartGallery w:val="Page Numbers (Bottom of Page)"/>
        <w:docPartUnique/>
      </w:docPartObj>
    </w:sdtPr>
    <w:sdtContent>
      <w:p w14:paraId="45AA4268" w14:textId="525D5349" w:rsidR="004C2063" w:rsidRDefault="004C206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AEB1BA" w14:textId="77777777" w:rsidR="004C2063" w:rsidRDefault="004C206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3981951"/>
      <w:docPartObj>
        <w:docPartGallery w:val="Page Numbers (Bottom of Page)"/>
        <w:docPartUnique/>
      </w:docPartObj>
    </w:sdtPr>
    <w:sdtContent>
      <w:p w14:paraId="79825DD7" w14:textId="566A4C84" w:rsidR="004C2063" w:rsidRDefault="004C206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</w:t>
        </w:r>
        <w:r>
          <w:fldChar w:fldCharType="end"/>
        </w:r>
      </w:p>
    </w:sdtContent>
  </w:sdt>
  <w:p w14:paraId="77F55BED" w14:textId="77777777" w:rsidR="004C2063" w:rsidRDefault="004C206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4F079B" w14:textId="77777777" w:rsidR="006A130A" w:rsidRDefault="006A130A" w:rsidP="002315EF">
      <w:pPr>
        <w:pStyle w:val="63"/>
        <w:ind w:left="0"/>
      </w:pPr>
      <w:r>
        <w:separator/>
      </w:r>
    </w:p>
  </w:footnote>
  <w:footnote w:type="continuationSeparator" w:id="0">
    <w:p w14:paraId="066C285D" w14:textId="77777777" w:rsidR="006A130A" w:rsidRDefault="006A130A" w:rsidP="00A101E0">
      <w:pPr>
        <w:pStyle w:val="63"/>
      </w:pPr>
      <w:r>
        <w:continuationSeparator/>
      </w:r>
    </w:p>
  </w:footnote>
  <w:footnote w:id="1">
    <w:p w14:paraId="2EBA2DA0" w14:textId="2F606EDA" w:rsidR="004C2063" w:rsidRDefault="004C2063">
      <w:pPr>
        <w:pStyle w:val="aff5"/>
      </w:pPr>
      <w:r>
        <w:rPr>
          <w:rStyle w:val="af9"/>
        </w:rPr>
        <w:footnoteRef/>
      </w:r>
      <w:r>
        <w:t xml:space="preserve"> В перспективе биометрическую регистрацию могут проводить также МФЦ и иные организации, указанные в ч. 1 ст. 4 Федерального закона №572-ФЗ</w:t>
      </w:r>
    </w:p>
  </w:footnote>
  <w:footnote w:id="2">
    <w:p w14:paraId="62EA2EDF" w14:textId="77777777" w:rsidR="004C2063" w:rsidRDefault="004C2063" w:rsidP="00500BD8">
      <w:pPr>
        <w:pStyle w:val="aff5"/>
      </w:pPr>
      <w:r>
        <w:rPr>
          <w:rStyle w:val="af9"/>
        </w:rPr>
        <w:footnoteRef/>
      </w:r>
      <w:r>
        <w:t xml:space="preserve"> Опубликованы по адресу </w:t>
      </w:r>
      <w:hyperlink r:id="rId1" w:history="1">
        <w:r w:rsidRPr="00DA3AF3">
          <w:rPr>
            <w:rStyle w:val="af5"/>
          </w:rPr>
          <w:t>https://ebs.ru/documents</w:t>
        </w:r>
      </w:hyperlink>
      <w:r>
        <w:t xml:space="preserve"> в разделе «Методические рекомендации, инструкции, памятки»</w:t>
      </w:r>
    </w:p>
  </w:footnote>
  <w:footnote w:id="3">
    <w:p w14:paraId="69E161BD" w14:textId="3971E521" w:rsidR="004C2063" w:rsidRDefault="004C2063">
      <w:pPr>
        <w:pStyle w:val="aff5"/>
      </w:pPr>
      <w:r>
        <w:rPr>
          <w:rStyle w:val="af9"/>
        </w:rPr>
        <w:footnoteRef/>
      </w:r>
      <w:r>
        <w:t xml:space="preserve"> Опубликован по адресу </w:t>
      </w:r>
      <w:hyperlink r:id="rId2" w:history="1">
        <w:r w:rsidRPr="00DA3AF3">
          <w:rPr>
            <w:rStyle w:val="af5"/>
          </w:rPr>
          <w:t>https://ebs.ru/documents</w:t>
        </w:r>
      </w:hyperlink>
      <w:r>
        <w:t xml:space="preserve"> в разделе «Методические рекомендации, инструкции, памятки»</w:t>
      </w:r>
    </w:p>
  </w:footnote>
  <w:footnote w:id="4">
    <w:p w14:paraId="407A1812" w14:textId="167157F2" w:rsidR="004C2063" w:rsidRDefault="004C2063">
      <w:pPr>
        <w:pStyle w:val="aff5"/>
      </w:pPr>
      <w:r>
        <w:rPr>
          <w:rStyle w:val="af9"/>
        </w:rPr>
        <w:footnoteRef/>
      </w:r>
      <w:r>
        <w:t xml:space="preserve"> С</w:t>
      </w:r>
      <w:r w:rsidRPr="00541BF5">
        <w:t>м. Методические рекомендации по повышению уровня для руководителей проектов</w:t>
      </w:r>
      <w:r>
        <w:t xml:space="preserve">, опубликованные по адресу </w:t>
      </w:r>
      <w:hyperlink r:id="rId3" w:history="1">
        <w:r w:rsidRPr="00541BF5">
          <w:t>https://ebs.ru/documents</w:t>
        </w:r>
      </w:hyperlink>
      <w:r>
        <w:t xml:space="preserve"> в разделе «Методические рекомендации, инструкции, памятки»</w:t>
      </w:r>
    </w:p>
  </w:footnote>
  <w:footnote w:id="5">
    <w:p w14:paraId="746EC166" w14:textId="2A0E5AEC" w:rsidR="004C2063" w:rsidRDefault="004C2063">
      <w:pPr>
        <w:pStyle w:val="aff5"/>
      </w:pPr>
      <w:r>
        <w:rPr>
          <w:rStyle w:val="af9"/>
        </w:rPr>
        <w:footnoteRef/>
      </w:r>
      <w:r>
        <w:t xml:space="preserve"> </w:t>
      </w:r>
      <w:r w:rsidRPr="00F661E1">
        <w:rPr>
          <w:rFonts w:cstheme="minorBidi"/>
          <w:szCs w:val="20"/>
        </w:rPr>
        <w:t xml:space="preserve">Последняя версия опубликована по адресу: </w:t>
      </w:r>
      <w:hyperlink r:id="rId4" w:history="1">
        <w:r w:rsidRPr="00F661E1">
          <w:rPr>
            <w:rFonts w:cstheme="minorBidi"/>
            <w:szCs w:val="20"/>
          </w:rPr>
          <w:t>https://ebs.ru/documents/</w:t>
        </w:r>
      </w:hyperlink>
      <w:r w:rsidRPr="00F661E1">
        <w:rPr>
          <w:rFonts w:cstheme="minorBidi"/>
          <w:szCs w:val="20"/>
        </w:rPr>
        <w:t xml:space="preserve"> в разделе «Методические рекомендации, инструкции, памятки»</w:t>
      </w:r>
    </w:p>
  </w:footnote>
  <w:footnote w:id="6">
    <w:p w14:paraId="3FB64570" w14:textId="7B54C4C3" w:rsidR="004C2063" w:rsidRDefault="004C2063" w:rsidP="0064237D">
      <w:pPr>
        <w:pStyle w:val="aff5"/>
      </w:pPr>
      <w:r>
        <w:rPr>
          <w:rStyle w:val="af9"/>
        </w:rPr>
        <w:footnoteRef/>
      </w:r>
      <w:r>
        <w:t xml:space="preserve"> См. Методические рекомендации по работе с Единой биометрической системой для разработчиков и документ «</w:t>
      </w:r>
      <w:r w:rsidRPr="00500BD8">
        <w:t>Стандарт ГИС ЕБС.</w:t>
      </w:r>
      <w:r>
        <w:t xml:space="preserve"> </w:t>
      </w:r>
      <w:r w:rsidRPr="00500BD8">
        <w:t>Требования к взаимодействию информационных систем банков с мобильным приложением «Госуслуги Биометрия»</w:t>
      </w:r>
      <w:r>
        <w:t xml:space="preserve">, опубликованные по адресу </w:t>
      </w:r>
      <w:hyperlink r:id="rId5" w:history="1">
        <w:r w:rsidRPr="00DA3AF3">
          <w:rPr>
            <w:rStyle w:val="af5"/>
          </w:rPr>
          <w:t>https://ebs.ru/documents</w:t>
        </w:r>
      </w:hyperlink>
      <w:r>
        <w:t xml:space="preserve"> в разделе «Методические рекомендации, инструкции, памятки»</w:t>
      </w:r>
    </w:p>
  </w:footnote>
  <w:footnote w:id="7">
    <w:p w14:paraId="62887E7C" w14:textId="017C67F0" w:rsidR="004C2063" w:rsidRPr="00A13E5E" w:rsidRDefault="004C2063" w:rsidP="00F661E1">
      <w:pPr>
        <w:autoSpaceDE w:val="0"/>
        <w:autoSpaceDN w:val="0"/>
        <w:adjustRightInd w:val="0"/>
      </w:pPr>
      <w:r>
        <w:rPr>
          <w:rStyle w:val="af9"/>
        </w:rPr>
        <w:footnoteRef/>
      </w:r>
      <w:r>
        <w:t xml:space="preserve"> </w:t>
      </w:r>
      <w:r w:rsidRPr="007378A2">
        <w:rPr>
          <w:szCs w:val="20"/>
        </w:rPr>
        <w:t>Реализация взаимодействия МП «Госуслуги Биометрия» с ЕСИА при инициации удаленной идентификации производится согласно</w:t>
      </w:r>
      <w:r>
        <w:rPr>
          <w:szCs w:val="20"/>
        </w:rPr>
        <w:t xml:space="preserve"> </w:t>
      </w:r>
      <w:r w:rsidRPr="007378A2">
        <w:rPr>
          <w:szCs w:val="20"/>
        </w:rPr>
        <w:t>актуальной версии документа «Методические рекомендации по использованию Единой системы идентификации и аутентификации»</w:t>
      </w:r>
      <w:r>
        <w:rPr>
          <w:szCs w:val="20"/>
        </w:rPr>
        <w:t xml:space="preserve"> </w:t>
      </w:r>
      <w:r w:rsidRPr="007378A2">
        <w:rPr>
          <w:szCs w:val="20"/>
        </w:rPr>
        <w:t xml:space="preserve">(доступен по адресу </w:t>
      </w:r>
      <w:hyperlink r:id="rId6" w:history="1">
        <w:r w:rsidRPr="007378A2">
          <w:rPr>
            <w:szCs w:val="20"/>
          </w:rPr>
          <w:t>https://digital.gov.ru/documents/metodicheskie-rekomendaczii-po-ispolzovaniyu-esia</w:t>
        </w:r>
      </w:hyperlink>
      <w:r w:rsidRPr="007378A2">
        <w:rPr>
          <w:szCs w:val="20"/>
        </w:rPr>
        <w:t>), с использованием криптографического протокола TLS (в частности, см. Раздел 3 «Аутентификация пользователей через ЕСИА»).</w:t>
      </w:r>
    </w:p>
  </w:footnote>
  <w:footnote w:id="8">
    <w:p w14:paraId="6F9828A9" w14:textId="77777777" w:rsidR="004C2063" w:rsidRDefault="004C2063" w:rsidP="008827B6">
      <w:pPr>
        <w:pStyle w:val="aff5"/>
      </w:pPr>
      <w:r>
        <w:rPr>
          <w:rStyle w:val="af9"/>
        </w:rPr>
        <w:footnoteRef/>
      </w:r>
      <w:r>
        <w:t xml:space="preserve"> Опубликованы по адресу </w:t>
      </w:r>
      <w:hyperlink r:id="rId7" w:history="1">
        <w:r w:rsidRPr="00DA3AF3">
          <w:rPr>
            <w:rStyle w:val="af5"/>
          </w:rPr>
          <w:t>https://ebs.ru/documents</w:t>
        </w:r>
      </w:hyperlink>
      <w:r>
        <w:t xml:space="preserve"> в разделе «Методические рекомендации, инструкции, памятки»</w:t>
      </w:r>
    </w:p>
  </w:footnote>
  <w:footnote w:id="9">
    <w:p w14:paraId="77E7AAC7" w14:textId="1F17B1EE" w:rsidR="00D6159C" w:rsidRDefault="00D6159C">
      <w:pPr>
        <w:pStyle w:val="aff5"/>
      </w:pPr>
      <w:r>
        <w:rPr>
          <w:rStyle w:val="af9"/>
        </w:rPr>
        <w:footnoteRef/>
      </w:r>
      <w:r>
        <w:t xml:space="preserve"> Последняя редакция доступна по адресу </w:t>
      </w:r>
      <w:hyperlink r:id="rId8" w:history="1">
        <w:r w:rsidRPr="008066F7">
          <w:rPr>
            <w:rStyle w:val="af5"/>
          </w:rPr>
          <w:t>https://digital.gov.ru/documents/metodicheskie-rekomendaczii-po-ispolzovaniyu-esia</w:t>
        </w:r>
      </w:hyperlink>
      <w:r>
        <w:t xml:space="preserve"> </w:t>
      </w:r>
    </w:p>
  </w:footnote>
  <w:footnote w:id="10">
    <w:p w14:paraId="3F656512" w14:textId="77777777" w:rsidR="004C2063" w:rsidRPr="00B925EF" w:rsidRDefault="004C2063" w:rsidP="0000052D">
      <w:pPr>
        <w:pStyle w:val="aff5"/>
      </w:pPr>
      <w:r>
        <w:rPr>
          <w:rStyle w:val="af9"/>
        </w:rPr>
        <w:footnoteRef/>
      </w:r>
      <w:r>
        <w:t xml:space="preserve"> См</w:t>
      </w:r>
      <w:r w:rsidRPr="009F7991">
        <w:t xml:space="preserve">. </w:t>
      </w:r>
      <w:r>
        <w:t>п</w:t>
      </w:r>
      <w:r w:rsidRPr="009F7991">
        <w:t xml:space="preserve">. </w:t>
      </w:r>
      <w:r>
        <w:t>Б</w:t>
      </w:r>
      <w:r w:rsidRPr="009F7991">
        <w:t>.2.</w:t>
      </w:r>
      <w:r>
        <w:t>3</w:t>
      </w:r>
      <w:r w:rsidRPr="009F7991">
        <w:t xml:space="preserve"> </w:t>
      </w:r>
      <w:r>
        <w:t xml:space="preserve">Методических рекомендаций по использованию ЕСИА (опубликованы по адресу </w:t>
      </w:r>
      <w:hyperlink r:id="rId9" w:history="1">
        <w:r w:rsidRPr="006C372B">
          <w:rPr>
            <w:rStyle w:val="af5"/>
          </w:rPr>
          <w:t>https://digital.gov.ru/documents/metodicheskie-rekomendaczii-po-ispolzovaniyu-esia</w:t>
        </w:r>
      </w:hyperlink>
      <w:r>
        <w:t>)</w:t>
      </w:r>
    </w:p>
  </w:footnote>
  <w:footnote w:id="11">
    <w:p w14:paraId="2FE3342A" w14:textId="77777777" w:rsidR="004C2063" w:rsidRDefault="004C2063" w:rsidP="0000052D">
      <w:pPr>
        <w:pStyle w:val="aff5"/>
      </w:pPr>
      <w:r>
        <w:rPr>
          <w:rStyle w:val="af9"/>
        </w:rPr>
        <w:footnoteRef/>
      </w:r>
      <w:r w:rsidRPr="009F7991">
        <w:t xml:space="preserve"> </w:t>
      </w:r>
      <w:r>
        <w:t>См</w:t>
      </w:r>
      <w:r w:rsidRPr="009F7991">
        <w:t xml:space="preserve">. </w:t>
      </w:r>
      <w:r>
        <w:t>п</w:t>
      </w:r>
      <w:r w:rsidRPr="009F7991">
        <w:t xml:space="preserve">. </w:t>
      </w:r>
      <w:r>
        <w:t>Б</w:t>
      </w:r>
      <w:r w:rsidRPr="009F7991">
        <w:t>.2.</w:t>
      </w:r>
      <w:r>
        <w:t>5</w:t>
      </w:r>
      <w:r w:rsidRPr="009F7991">
        <w:t xml:space="preserve"> </w:t>
      </w:r>
      <w:r>
        <w:t xml:space="preserve">Методических рекомендаций по использованию ЕСИА (опубликованы по адресу </w:t>
      </w:r>
      <w:hyperlink r:id="rId10" w:history="1">
        <w:r w:rsidRPr="006C372B">
          <w:rPr>
            <w:rStyle w:val="af5"/>
          </w:rPr>
          <w:t>https://digital.gov.ru/documents/metodicheskie-rekomendaczii-po-ispolzovaniyu-esia</w:t>
        </w:r>
      </w:hyperlink>
      <w:r>
        <w:t xml:space="preserve">) </w:t>
      </w:r>
    </w:p>
  </w:footnote>
  <w:footnote w:id="12">
    <w:p w14:paraId="3A54F3D1" w14:textId="77777777" w:rsidR="004C2063" w:rsidRDefault="004C2063" w:rsidP="0000052D">
      <w:pPr>
        <w:pStyle w:val="aff5"/>
      </w:pPr>
      <w:r>
        <w:rPr>
          <w:rStyle w:val="af9"/>
        </w:rPr>
        <w:footnoteRef/>
      </w:r>
      <w:r w:rsidRPr="009F7991">
        <w:t xml:space="preserve"> </w:t>
      </w:r>
      <w:r>
        <w:t>См</w:t>
      </w:r>
      <w:r w:rsidRPr="009F7991">
        <w:t xml:space="preserve">. </w:t>
      </w:r>
      <w:r>
        <w:t>п</w:t>
      </w:r>
      <w:r w:rsidRPr="009F7991">
        <w:t xml:space="preserve">. </w:t>
      </w:r>
      <w:r>
        <w:t>Б</w:t>
      </w:r>
      <w:r w:rsidRPr="009F7991">
        <w:t>.2.</w:t>
      </w:r>
      <w:r>
        <w:t>5</w:t>
      </w:r>
      <w:r w:rsidRPr="009F7991">
        <w:t xml:space="preserve"> </w:t>
      </w:r>
      <w:r>
        <w:t xml:space="preserve">Методических рекомендаций по использованию ЕСИА (опубликованы по адресу </w:t>
      </w:r>
      <w:hyperlink r:id="rId11" w:history="1">
        <w:r w:rsidRPr="006C372B">
          <w:rPr>
            <w:rStyle w:val="af5"/>
          </w:rPr>
          <w:t>https://digital.gov.ru/documents/metodicheskie-rekomendaczii-po-ispolzovaniyu-esia</w:t>
        </w:r>
      </w:hyperlink>
      <w:r>
        <w:t xml:space="preserve">) </w:t>
      </w:r>
    </w:p>
  </w:footnote>
  <w:footnote w:id="13">
    <w:p w14:paraId="681A7A7B" w14:textId="77777777" w:rsidR="004C2063" w:rsidRPr="00827CB2" w:rsidRDefault="004C2063" w:rsidP="0000052D">
      <w:pPr>
        <w:pStyle w:val="aff5"/>
      </w:pPr>
      <w:r>
        <w:rPr>
          <w:rStyle w:val="af9"/>
        </w:rPr>
        <w:footnoteRef/>
      </w:r>
      <w:r>
        <w:t xml:space="preserve"> См .п. А.2 Методических рекомендаций по использованию ЕСИА</w:t>
      </w:r>
    </w:p>
  </w:footnote>
  <w:footnote w:id="14">
    <w:p w14:paraId="1A8CD8CB" w14:textId="594D922B" w:rsidR="004C2063" w:rsidRDefault="004C2063">
      <w:pPr>
        <w:pStyle w:val="aff5"/>
      </w:pPr>
      <w:r>
        <w:rPr>
          <w:rStyle w:val="af9"/>
        </w:rPr>
        <w:footnoteRef/>
      </w:r>
      <w:r>
        <w:t xml:space="preserve"> Опубликован по адресу </w:t>
      </w:r>
      <w:hyperlink r:id="rId12" w:history="1">
        <w:r w:rsidRPr="00DA3AF3">
          <w:rPr>
            <w:rStyle w:val="af5"/>
          </w:rPr>
          <w:t>https://digital.gov.ru/documents/reglament-informaczionnogo-vzaimodejstviya-esia</w:t>
        </w:r>
      </w:hyperlink>
      <w:r>
        <w:t xml:space="preserve"> </w:t>
      </w:r>
    </w:p>
  </w:footnote>
  <w:footnote w:id="15">
    <w:p w14:paraId="48ECB2BC" w14:textId="574AD16D" w:rsidR="004C2063" w:rsidRDefault="004C2063">
      <w:pPr>
        <w:pStyle w:val="aff5"/>
      </w:pPr>
      <w:r>
        <w:rPr>
          <w:rStyle w:val="af9"/>
        </w:rPr>
        <w:footnoteRef/>
      </w:r>
      <w:r>
        <w:t xml:space="preserve"> Опубликованы по адресу </w:t>
      </w:r>
      <w:hyperlink r:id="rId13" w:history="1">
        <w:r w:rsidRPr="00DA3AF3">
          <w:rPr>
            <w:rStyle w:val="af5"/>
          </w:rPr>
          <w:t>https://digital.gov.ru/documents/metodicheskie-rekomendaczii-po-ispolzovaniyu-esia</w:t>
        </w:r>
      </w:hyperlink>
      <w:r>
        <w:t xml:space="preserve"> </w:t>
      </w:r>
    </w:p>
  </w:footnote>
  <w:footnote w:id="16">
    <w:p w14:paraId="62908F0C" w14:textId="77777777" w:rsidR="004C2063" w:rsidRPr="00E71F8C" w:rsidRDefault="004C2063" w:rsidP="00123F30">
      <w:pPr>
        <w:pStyle w:val="aff5"/>
      </w:pPr>
      <w:r>
        <w:rPr>
          <w:rStyle w:val="af9"/>
        </w:rPr>
        <w:footnoteRef/>
      </w:r>
      <w:r>
        <w:t xml:space="preserve"> Опубликован по адресу </w:t>
      </w:r>
      <w:hyperlink r:id="rId14" w:history="1">
        <w:r w:rsidRPr="004F4709">
          <w:rPr>
            <w:rStyle w:val="af5"/>
            <w:lang w:val="en-US"/>
          </w:rPr>
          <w:t>https</w:t>
        </w:r>
        <w:r w:rsidRPr="00E71F8C">
          <w:rPr>
            <w:rStyle w:val="af5"/>
          </w:rPr>
          <w:t>://</w:t>
        </w:r>
        <w:r w:rsidRPr="004F4709">
          <w:rPr>
            <w:rStyle w:val="af5"/>
            <w:lang w:val="en-US"/>
          </w:rPr>
          <w:t>ebs</w:t>
        </w:r>
        <w:r w:rsidRPr="004F4709">
          <w:rPr>
            <w:rStyle w:val="af5"/>
          </w:rPr>
          <w:t>.</w:t>
        </w:r>
        <w:r w:rsidRPr="004F4709">
          <w:rPr>
            <w:rStyle w:val="af5"/>
            <w:lang w:val="en-US"/>
          </w:rPr>
          <w:t>ru</w:t>
        </w:r>
        <w:r w:rsidRPr="004F4709">
          <w:rPr>
            <w:rStyle w:val="af5"/>
          </w:rPr>
          <w:t>/</w:t>
        </w:r>
        <w:r w:rsidRPr="004F4709">
          <w:rPr>
            <w:rStyle w:val="af5"/>
            <w:lang w:val="en-US"/>
          </w:rPr>
          <w:t>documents</w:t>
        </w:r>
      </w:hyperlink>
      <w:r w:rsidRPr="00E71F8C">
        <w:t xml:space="preserve"> </w:t>
      </w:r>
      <w:r>
        <w:t>в разделе «Технические документы»</w:t>
      </w:r>
    </w:p>
  </w:footnote>
  <w:footnote w:id="17">
    <w:p w14:paraId="1B3D246E" w14:textId="2C747941" w:rsidR="004C2063" w:rsidRDefault="004C2063">
      <w:pPr>
        <w:pStyle w:val="aff5"/>
      </w:pPr>
      <w:r>
        <w:rPr>
          <w:rStyle w:val="af9"/>
        </w:rPr>
        <w:footnoteRef/>
      </w:r>
      <w:r>
        <w:t xml:space="preserve"> Опубликованы по адресу </w:t>
      </w:r>
      <w:hyperlink r:id="rId15" w:history="1">
        <w:r w:rsidRPr="004F4709">
          <w:rPr>
            <w:rStyle w:val="af5"/>
            <w:lang w:val="en-US"/>
          </w:rPr>
          <w:t>https</w:t>
        </w:r>
        <w:r w:rsidRPr="00E71F8C">
          <w:rPr>
            <w:rStyle w:val="af5"/>
          </w:rPr>
          <w:t>://</w:t>
        </w:r>
        <w:r w:rsidRPr="004F4709">
          <w:rPr>
            <w:rStyle w:val="af5"/>
            <w:lang w:val="en-US"/>
          </w:rPr>
          <w:t>ebs</w:t>
        </w:r>
        <w:r w:rsidRPr="004F4709">
          <w:rPr>
            <w:rStyle w:val="af5"/>
          </w:rPr>
          <w:t>.</w:t>
        </w:r>
        <w:r w:rsidRPr="004F4709">
          <w:rPr>
            <w:rStyle w:val="af5"/>
            <w:lang w:val="en-US"/>
          </w:rPr>
          <w:t>ru</w:t>
        </w:r>
        <w:r w:rsidRPr="004F4709">
          <w:rPr>
            <w:rStyle w:val="af5"/>
          </w:rPr>
          <w:t>/</w:t>
        </w:r>
        <w:r w:rsidRPr="004F4709">
          <w:rPr>
            <w:rStyle w:val="af5"/>
            <w:lang w:val="en-US"/>
          </w:rPr>
          <w:t>documents</w:t>
        </w:r>
      </w:hyperlink>
      <w:r w:rsidRPr="00E71F8C">
        <w:t xml:space="preserve"> </w:t>
      </w:r>
      <w:r>
        <w:t>в разделе «Методические рекомендации, инструкции, памятки»</w:t>
      </w:r>
    </w:p>
  </w:footnote>
  <w:footnote w:id="18">
    <w:p w14:paraId="2A3DBE84" w14:textId="31DDB68F" w:rsidR="004C2063" w:rsidRPr="004D2BBD" w:rsidRDefault="004C2063" w:rsidP="008429C8">
      <w:pPr>
        <w:pStyle w:val="aff5"/>
      </w:pPr>
      <w:r w:rsidRPr="004D2BBD">
        <w:rPr>
          <w:rStyle w:val="af9"/>
        </w:rPr>
        <w:footnoteRef/>
      </w:r>
      <w:r w:rsidRPr="004D2BBD">
        <w:t xml:space="preserve"> Для корректной работы в продуктивных контурах ЕСИА, СМЭВ, </w:t>
      </w:r>
      <w:r>
        <w:t>ГИС ЕБС</w:t>
      </w:r>
      <w:r w:rsidRPr="004D2BBD">
        <w:t xml:space="preserve">, необходимо выполнить организацию защищенного канала в соответствии с пунктом </w:t>
      </w:r>
      <w:r>
        <w:t>12</w:t>
      </w:r>
      <w:r w:rsidRPr="004D2BBD">
        <w:t xml:space="preserve"> </w:t>
      </w:r>
      <w:r w:rsidRPr="000450C7">
        <w:t>Регламента информационного</w:t>
      </w:r>
      <w:r w:rsidRPr="000450C7">
        <w:rPr>
          <w:noProof/>
        </w:rPr>
        <w:t xml:space="preserve"> взаимодействия участников биометрических процессов с государственной информационной системой «Единая система идентификации и аутентификации физических лиц с использованием биометрических персональных данных» (ГИС ЕБС</w:t>
      </w:r>
      <w:r w:rsidRPr="004D2BBD">
        <w:t>.</w:t>
      </w:r>
    </w:p>
  </w:footnote>
  <w:footnote w:id="19">
    <w:p w14:paraId="1F372A42" w14:textId="58C85629" w:rsidR="004C2063" w:rsidRDefault="004C2063">
      <w:pPr>
        <w:pStyle w:val="aff5"/>
      </w:pPr>
      <w:r>
        <w:rPr>
          <w:rStyle w:val="af9"/>
        </w:rPr>
        <w:footnoteRef/>
      </w:r>
      <w:r>
        <w:t xml:space="preserve"> </w:t>
      </w:r>
      <w:r w:rsidRPr="00CE211E">
        <w:rPr>
          <w:rFonts w:cstheme="minorBidi"/>
          <w:noProof/>
          <w:szCs w:val="20"/>
        </w:rPr>
        <w:t xml:space="preserve">Последняя версия опубликована по адресу: </w:t>
      </w:r>
      <w:hyperlink r:id="rId16" w:history="1">
        <w:r w:rsidRPr="00CE211E">
          <w:rPr>
            <w:rFonts w:cstheme="minorBidi"/>
            <w:noProof/>
            <w:szCs w:val="20"/>
          </w:rPr>
          <w:t>https://ebs.ru/documents/</w:t>
        </w:r>
      </w:hyperlink>
      <w:r w:rsidRPr="00CE211E">
        <w:rPr>
          <w:rFonts w:cstheme="minorBidi"/>
          <w:noProof/>
          <w:szCs w:val="20"/>
        </w:rPr>
        <w:t xml:space="preserve"> в разделе «Технические документы»</w:t>
      </w:r>
    </w:p>
  </w:footnote>
  <w:footnote w:id="20">
    <w:p w14:paraId="4D6FD303" w14:textId="0014ACC1" w:rsidR="004C2063" w:rsidRDefault="004C2063">
      <w:pPr>
        <w:pStyle w:val="aff5"/>
      </w:pPr>
      <w:r>
        <w:rPr>
          <w:rStyle w:val="af9"/>
        </w:rPr>
        <w:footnoteRef/>
      </w:r>
      <w:r>
        <w:t xml:space="preserve"> Опубликован по адресу </w:t>
      </w:r>
      <w:hyperlink r:id="rId17" w:history="1">
        <w:r w:rsidRPr="004F4709">
          <w:rPr>
            <w:rStyle w:val="af5"/>
            <w:lang w:val="en-US"/>
          </w:rPr>
          <w:t>https</w:t>
        </w:r>
        <w:r w:rsidRPr="00E71F8C">
          <w:rPr>
            <w:rStyle w:val="af5"/>
          </w:rPr>
          <w:t>://</w:t>
        </w:r>
        <w:r w:rsidRPr="004F4709">
          <w:rPr>
            <w:rStyle w:val="af5"/>
            <w:lang w:val="en-US"/>
          </w:rPr>
          <w:t>ebs</w:t>
        </w:r>
        <w:r w:rsidRPr="004F4709">
          <w:rPr>
            <w:rStyle w:val="af5"/>
          </w:rPr>
          <w:t>.</w:t>
        </w:r>
        <w:r w:rsidRPr="004F4709">
          <w:rPr>
            <w:rStyle w:val="af5"/>
            <w:lang w:val="en-US"/>
          </w:rPr>
          <w:t>ru</w:t>
        </w:r>
        <w:r w:rsidRPr="004F4709">
          <w:rPr>
            <w:rStyle w:val="af5"/>
          </w:rPr>
          <w:t>/</w:t>
        </w:r>
        <w:r w:rsidRPr="004F4709">
          <w:rPr>
            <w:rStyle w:val="af5"/>
            <w:lang w:val="en-US"/>
          </w:rPr>
          <w:t>documents</w:t>
        </w:r>
      </w:hyperlink>
      <w:r w:rsidRPr="00E71F8C">
        <w:t xml:space="preserve"> </w:t>
      </w:r>
      <w:r>
        <w:t>в разделе «Технические документы»</w:t>
      </w:r>
    </w:p>
  </w:footnote>
  <w:footnote w:id="21">
    <w:p w14:paraId="4BC414D2" w14:textId="7A9007D9" w:rsidR="004C2063" w:rsidRDefault="004C2063">
      <w:pPr>
        <w:pStyle w:val="aff5"/>
      </w:pPr>
      <w:r>
        <w:rPr>
          <w:rStyle w:val="af9"/>
        </w:rPr>
        <w:footnoteRef/>
      </w:r>
      <w:r>
        <w:t xml:space="preserve"> Опубликованы по адресу </w:t>
      </w:r>
      <w:hyperlink r:id="rId18" w:history="1">
        <w:r w:rsidRPr="004F4709">
          <w:rPr>
            <w:rStyle w:val="af5"/>
            <w:lang w:val="en-US"/>
          </w:rPr>
          <w:t>https</w:t>
        </w:r>
        <w:r w:rsidRPr="00E71F8C">
          <w:rPr>
            <w:rStyle w:val="af5"/>
          </w:rPr>
          <w:t>://</w:t>
        </w:r>
        <w:r w:rsidRPr="004F4709">
          <w:rPr>
            <w:rStyle w:val="af5"/>
            <w:lang w:val="en-US"/>
          </w:rPr>
          <w:t>ebs</w:t>
        </w:r>
        <w:r w:rsidRPr="004F4709">
          <w:rPr>
            <w:rStyle w:val="af5"/>
          </w:rPr>
          <w:t>.</w:t>
        </w:r>
        <w:r w:rsidRPr="004F4709">
          <w:rPr>
            <w:rStyle w:val="af5"/>
            <w:lang w:val="en-US"/>
          </w:rPr>
          <w:t>ru</w:t>
        </w:r>
        <w:r w:rsidRPr="004F4709">
          <w:rPr>
            <w:rStyle w:val="af5"/>
          </w:rPr>
          <w:t>/</w:t>
        </w:r>
        <w:r w:rsidRPr="004F4709">
          <w:rPr>
            <w:rStyle w:val="af5"/>
            <w:lang w:val="en-US"/>
          </w:rPr>
          <w:t>documents</w:t>
        </w:r>
      </w:hyperlink>
      <w:r w:rsidRPr="00E71F8C">
        <w:t xml:space="preserve"> </w:t>
      </w:r>
      <w:r>
        <w:t>в разделе «Методические рекомендации, инструкции, памятки»</w:t>
      </w:r>
    </w:p>
  </w:footnote>
  <w:footnote w:id="22">
    <w:p w14:paraId="2D3FCD9A" w14:textId="77777777" w:rsidR="004C2063" w:rsidRDefault="004C2063" w:rsidP="002650C4">
      <w:pPr>
        <w:pStyle w:val="aff5"/>
      </w:pPr>
      <w:r>
        <w:rPr>
          <w:rStyle w:val="af9"/>
        </w:rPr>
        <w:footnoteRef/>
      </w:r>
      <w:r>
        <w:t xml:space="preserve"> П</w:t>
      </w:r>
      <w:r w:rsidRPr="00E016F8">
        <w:t xml:space="preserve">оследняя версия опубликована по адресу </w:t>
      </w:r>
      <w:hyperlink r:id="rId19" w:history="1">
        <w:r w:rsidRPr="00DA3AF3">
          <w:rPr>
            <w:rStyle w:val="af5"/>
          </w:rPr>
          <w:t>https://digital.gov.ru/documents/metodicheskie-rekomendaczii-po-ispolzovaniyu-esia</w:t>
        </w:r>
      </w:hyperlink>
      <w:r>
        <w:t xml:space="preserve"> </w:t>
      </w:r>
    </w:p>
  </w:footnote>
  <w:footnote w:id="23">
    <w:p w14:paraId="03BF6A4F" w14:textId="77777777" w:rsidR="004C2063" w:rsidRDefault="004C2063" w:rsidP="002650C4">
      <w:pPr>
        <w:pStyle w:val="aff5"/>
      </w:pPr>
      <w:r>
        <w:rPr>
          <w:rStyle w:val="af9"/>
        </w:rPr>
        <w:footnoteRef/>
      </w:r>
      <w:r>
        <w:t xml:space="preserve"> П</w:t>
      </w:r>
      <w:r w:rsidRPr="00CB6E1C">
        <w:t xml:space="preserve">оследняя версия опубликована по адресу: </w:t>
      </w:r>
      <w:hyperlink r:id="rId20" w:history="1">
        <w:r w:rsidRPr="00DA3AF3">
          <w:rPr>
            <w:rStyle w:val="af5"/>
          </w:rPr>
          <w:t>https://ebs.ru/documents/</w:t>
        </w:r>
      </w:hyperlink>
      <w:r>
        <w:t xml:space="preserve"> </w:t>
      </w:r>
      <w:r w:rsidRPr="00CB6E1C">
        <w:t>в разделе «Методические рекомендации, инструкции, памятки»</w:t>
      </w:r>
    </w:p>
  </w:footnote>
  <w:footnote w:id="24">
    <w:p w14:paraId="1289438E" w14:textId="77777777" w:rsidR="004C2063" w:rsidRPr="00E71F8C" w:rsidRDefault="004C2063" w:rsidP="000450C7">
      <w:pPr>
        <w:pStyle w:val="aff5"/>
      </w:pPr>
      <w:r>
        <w:rPr>
          <w:rStyle w:val="af9"/>
        </w:rPr>
        <w:footnoteRef/>
      </w:r>
      <w:r>
        <w:t xml:space="preserve"> Опубликован по адресу </w:t>
      </w:r>
      <w:hyperlink r:id="rId21" w:history="1">
        <w:r w:rsidRPr="004F4709">
          <w:rPr>
            <w:rStyle w:val="af5"/>
            <w:lang w:val="en-US"/>
          </w:rPr>
          <w:t>https</w:t>
        </w:r>
        <w:r w:rsidRPr="00E71F8C">
          <w:rPr>
            <w:rStyle w:val="af5"/>
          </w:rPr>
          <w:t>://</w:t>
        </w:r>
        <w:r w:rsidRPr="004F4709">
          <w:rPr>
            <w:rStyle w:val="af5"/>
            <w:lang w:val="en-US"/>
          </w:rPr>
          <w:t>ebs</w:t>
        </w:r>
        <w:r w:rsidRPr="004F4709">
          <w:rPr>
            <w:rStyle w:val="af5"/>
          </w:rPr>
          <w:t>.</w:t>
        </w:r>
        <w:r w:rsidRPr="004F4709">
          <w:rPr>
            <w:rStyle w:val="af5"/>
            <w:lang w:val="en-US"/>
          </w:rPr>
          <w:t>ru</w:t>
        </w:r>
        <w:r w:rsidRPr="004F4709">
          <w:rPr>
            <w:rStyle w:val="af5"/>
          </w:rPr>
          <w:t>/</w:t>
        </w:r>
        <w:r w:rsidRPr="004F4709">
          <w:rPr>
            <w:rStyle w:val="af5"/>
            <w:lang w:val="en-US"/>
          </w:rPr>
          <w:t>documents</w:t>
        </w:r>
      </w:hyperlink>
      <w:r w:rsidRPr="00E71F8C">
        <w:t xml:space="preserve"> </w:t>
      </w:r>
      <w:r>
        <w:t>в разделе «Технические документы»</w:t>
      </w:r>
    </w:p>
  </w:footnote>
  <w:footnote w:id="25">
    <w:p w14:paraId="35C30044" w14:textId="582BE50B" w:rsidR="004C2063" w:rsidRDefault="004C2063">
      <w:pPr>
        <w:pStyle w:val="aff5"/>
      </w:pPr>
      <w:r>
        <w:rPr>
          <w:rStyle w:val="af9"/>
        </w:rPr>
        <w:footnoteRef/>
      </w:r>
      <w:r>
        <w:t xml:space="preserve"> Опубликованы по адресу </w:t>
      </w:r>
      <w:hyperlink r:id="rId22" w:history="1">
        <w:r w:rsidRPr="00DA3AF3">
          <w:rPr>
            <w:rStyle w:val="af5"/>
          </w:rPr>
          <w:t>https://digital.gov.ru/documents/metodicheskie-rekomendaczii-po-ispolzovaniyu-esia</w:t>
        </w:r>
      </w:hyperlink>
    </w:p>
  </w:footnote>
  <w:footnote w:id="26">
    <w:p w14:paraId="407C2508" w14:textId="2BA66C88" w:rsidR="004C2063" w:rsidRPr="007077EC" w:rsidRDefault="004C2063">
      <w:pPr>
        <w:pStyle w:val="aff5"/>
      </w:pPr>
      <w:r>
        <w:rPr>
          <w:rStyle w:val="af9"/>
        </w:rPr>
        <w:footnoteRef/>
      </w:r>
      <w:r>
        <w:t xml:space="preserve"> Требования к брендингу ГИС ЕБС опубликованы по адресу </w:t>
      </w:r>
      <w:hyperlink r:id="rId23" w:history="1">
        <w:r w:rsidRPr="00FB6229">
          <w:rPr>
            <w:rStyle w:val="af5"/>
          </w:rPr>
          <w:t>https://ebs.ru/documents/</w:t>
        </w:r>
      </w:hyperlink>
      <w:r>
        <w:t xml:space="preserve"> в разделе «Маркетинг»</w:t>
      </w:r>
    </w:p>
  </w:footnote>
  <w:footnote w:id="27">
    <w:p w14:paraId="7AC498AD" w14:textId="5516881F" w:rsidR="004C2063" w:rsidRDefault="004C2063" w:rsidP="006E3E91">
      <w:pPr>
        <w:pStyle w:val="aff5"/>
      </w:pPr>
      <w:r>
        <w:rPr>
          <w:rStyle w:val="af9"/>
        </w:rPr>
        <w:footnoteRef/>
      </w:r>
      <w:r>
        <w:t xml:space="preserve"> Типовое решение по информационной безопасности можно найти </w:t>
      </w:r>
      <w:r w:rsidRPr="00835358">
        <w:t xml:space="preserve">опубликованы по адресу </w:t>
      </w:r>
      <w:hyperlink r:id="rId24" w:history="1">
        <w:r w:rsidRPr="00FB6229">
          <w:rPr>
            <w:rStyle w:val="af5"/>
          </w:rPr>
          <w:t>https://ebs.ru/documents/</w:t>
        </w:r>
      </w:hyperlink>
      <w:r>
        <w:t xml:space="preserve"> </w:t>
      </w:r>
      <w:r w:rsidRPr="00835358">
        <w:t>в разделе «ТИБ, ОТИБ, КриптоSDK, TLS»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0A210" w14:textId="77777777" w:rsidR="004C2063" w:rsidRPr="00F16F39" w:rsidRDefault="004C2063" w:rsidP="00F16F3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245E3A" w14:textId="77777777" w:rsidR="004C2063" w:rsidRPr="007C4B4E" w:rsidRDefault="004C2063" w:rsidP="007C4B4E">
    <w:pPr>
      <w:pStyle w:val="aff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CC278" w14:textId="158609D3" w:rsidR="004C2063" w:rsidRDefault="004C2063" w:rsidP="001969EE">
    <w:pPr>
      <w:pStyle w:val="aff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4DED"/>
    <w:multiLevelType w:val="multilevel"/>
    <w:tmpl w:val="235A92BA"/>
    <w:lvl w:ilvl="0">
      <w:start w:val="1"/>
      <w:numFmt w:val="russianUpper"/>
      <w:pStyle w:val="1"/>
      <w:suff w:val="space"/>
      <w:lvlText w:val="Приложение %1"/>
      <w:lvlJc w:val="left"/>
      <w:pPr>
        <w:ind w:left="72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720" w:firstLine="0"/>
      </w:pPr>
      <w:rPr>
        <w:rFonts w:hint="default"/>
      </w:rPr>
    </w:lvl>
    <w:lvl w:ilvl="4">
      <w:start w:val="1"/>
      <w:numFmt w:val="decimal"/>
      <w:pStyle w:val="1"/>
      <w:suff w:val="space"/>
      <w:lvlText w:val="%1.%2.%3.%4.%5"/>
      <w:lvlJc w:val="left"/>
      <w:pPr>
        <w:ind w:left="720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72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72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72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720" w:firstLine="0"/>
      </w:pPr>
      <w:rPr>
        <w:rFonts w:hint="default"/>
      </w:rPr>
    </w:lvl>
  </w:abstractNum>
  <w:abstractNum w:abstractNumId="1" w15:restartNumberingAfterBreak="0">
    <w:nsid w:val="019A2DFA"/>
    <w:multiLevelType w:val="multilevel"/>
    <w:tmpl w:val="04DE199C"/>
    <w:lvl w:ilvl="0">
      <w:start w:val="1"/>
      <w:numFmt w:val="bullet"/>
      <w:pStyle w:val="a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927"/>
        </w:tabs>
        <w:ind w:left="851" w:hanging="28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4ED21BD"/>
    <w:multiLevelType w:val="multilevel"/>
    <w:tmpl w:val="855A354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pStyle w:val="Docpictpicttitle"/>
      <w:suff w:val="space"/>
      <w:lvlText w:val="Рис.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Docpicttitle"/>
      <w:suff w:val="space"/>
      <w:lvlText w:val="Рис.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Таблица"/>
      <w:lvlJc w:val="left"/>
      <w:pPr>
        <w:ind w:left="0" w:firstLine="0"/>
      </w:pPr>
      <w:rPr>
        <w:rFonts w:hint="default"/>
        <w:spacing w:val="20"/>
      </w:rPr>
    </w:lvl>
  </w:abstractNum>
  <w:abstractNum w:abstractNumId="3" w15:restartNumberingAfterBreak="0">
    <w:nsid w:val="05054B2E"/>
    <w:multiLevelType w:val="multilevel"/>
    <w:tmpl w:val="621A0AB0"/>
    <w:styleLink w:val="111111"/>
    <w:lvl w:ilvl="0">
      <w:start w:val="1"/>
      <w:numFmt w:val="decimal"/>
      <w:lvlText w:val="%1"/>
      <w:lvlJc w:val="left"/>
      <w:pPr>
        <w:tabs>
          <w:tab w:val="num" w:pos="360"/>
        </w:tabs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266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35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53C9A66"/>
    <w:multiLevelType w:val="multilevel"/>
    <w:tmpl w:val="00000001"/>
    <w:name w:val="HTML-List1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" w15:restartNumberingAfterBreak="0">
    <w:nsid w:val="05A539BE"/>
    <w:multiLevelType w:val="multilevel"/>
    <w:tmpl w:val="18B42BC6"/>
    <w:lvl w:ilvl="0">
      <w:start w:val="1"/>
      <w:numFmt w:val="decimal"/>
      <w:pStyle w:val="123"/>
      <w:lvlText w:val="%1)"/>
      <w:lvlJc w:val="left"/>
      <w:pPr>
        <w:tabs>
          <w:tab w:val="num" w:pos="1083"/>
        </w:tabs>
        <w:ind w:left="0" w:firstLine="720"/>
      </w:pPr>
      <w:rPr>
        <w:rFonts w:hint="default"/>
      </w:rPr>
    </w:lvl>
    <w:lvl w:ilvl="1">
      <w:start w:val="1"/>
      <w:numFmt w:val="russianLower"/>
      <w:lvlText w:val="%2)"/>
      <w:lvlJc w:val="left"/>
      <w:pPr>
        <w:tabs>
          <w:tab w:val="num" w:pos="1446"/>
        </w:tabs>
        <w:ind w:left="0" w:firstLine="108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809"/>
        </w:tabs>
        <w:ind w:left="0" w:firstLine="1446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172"/>
        </w:tabs>
        <w:ind w:left="0" w:firstLine="1809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860"/>
        </w:tabs>
        <w:ind w:left="1860" w:hanging="10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02"/>
        </w:tabs>
        <w:ind w:left="2002" w:hanging="11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147"/>
        </w:tabs>
        <w:ind w:left="2147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435"/>
        </w:tabs>
        <w:ind w:left="2435" w:hanging="1584"/>
      </w:pPr>
      <w:rPr>
        <w:rFonts w:hint="default"/>
      </w:rPr>
    </w:lvl>
  </w:abstractNum>
  <w:abstractNum w:abstractNumId="6" w15:restartNumberingAfterBreak="0">
    <w:nsid w:val="07E91A31"/>
    <w:multiLevelType w:val="hybridMultilevel"/>
    <w:tmpl w:val="12BE77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868217D"/>
    <w:multiLevelType w:val="multilevel"/>
    <w:tmpl w:val="7F28B092"/>
    <w:numStyleLink w:val="5"/>
  </w:abstractNum>
  <w:abstractNum w:abstractNumId="8" w15:restartNumberingAfterBreak="0">
    <w:nsid w:val="0B2656FA"/>
    <w:multiLevelType w:val="multilevel"/>
    <w:tmpl w:val="D2C68B8E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0FEC0D54"/>
    <w:multiLevelType w:val="multilevel"/>
    <w:tmpl w:val="E7427B1E"/>
    <w:styleLink w:val="a1"/>
    <w:lvl w:ilvl="0">
      <w:start w:val="1"/>
      <w:numFmt w:val="bullet"/>
      <w:lvlText w:val=""/>
      <w:lvlJc w:val="left"/>
      <w:pPr>
        <w:ind w:left="1068" w:hanging="360"/>
      </w:pPr>
      <w:rPr>
        <w:rFonts w:ascii="Times New Roman" w:hAnsi="Times New Roman" w:hint="default"/>
        <w:sz w:val="24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00C4888"/>
    <w:multiLevelType w:val="hybridMultilevel"/>
    <w:tmpl w:val="1E5299E2"/>
    <w:lvl w:ilvl="0" w:tplc="691854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7A2A370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6650AA92">
      <w:start w:val="1"/>
      <w:numFmt w:val="bullet"/>
      <w:lvlText w:val="o"/>
      <w:lvlJc w:val="left"/>
      <w:pPr>
        <w:ind w:left="1775" w:hanging="357"/>
      </w:pPr>
      <w:rPr>
        <w:rFonts w:ascii="Courier New" w:hAnsi="Courier New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5F208D"/>
    <w:multiLevelType w:val="hybridMultilevel"/>
    <w:tmpl w:val="6AFA8D0C"/>
    <w:lvl w:ilvl="0" w:tplc="86563B54">
      <w:start w:val="1"/>
      <w:numFmt w:val="decimal"/>
      <w:pStyle w:val="OR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B94E15"/>
    <w:multiLevelType w:val="multilevel"/>
    <w:tmpl w:val="22441228"/>
    <w:lvl w:ilvl="0">
      <w:start w:val="1"/>
      <w:numFmt w:val="bullet"/>
      <w:pStyle w:val="a2"/>
      <w:lvlText w:val=""/>
      <w:lvlJc w:val="left"/>
      <w:pPr>
        <w:tabs>
          <w:tab w:val="num" w:pos="1083"/>
        </w:tabs>
        <w:ind w:left="0" w:firstLine="72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446"/>
        </w:tabs>
        <w:ind w:left="0" w:firstLine="108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809"/>
        </w:tabs>
        <w:ind w:left="0" w:firstLine="1446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172"/>
        </w:tabs>
        <w:ind w:left="0" w:firstLine="1809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15D42DD6"/>
    <w:multiLevelType w:val="hybridMultilevel"/>
    <w:tmpl w:val="4F7E00CC"/>
    <w:lvl w:ilvl="0" w:tplc="D8FCD7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6E868B0"/>
    <w:multiLevelType w:val="hybridMultilevel"/>
    <w:tmpl w:val="D5243E6E"/>
    <w:lvl w:ilvl="0" w:tplc="D8FCD7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8BC1CE0"/>
    <w:multiLevelType w:val="hybridMultilevel"/>
    <w:tmpl w:val="CF66089E"/>
    <w:lvl w:ilvl="0" w:tplc="D8FCD7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B2C0B6B"/>
    <w:multiLevelType w:val="multilevel"/>
    <w:tmpl w:val="20B8AFCA"/>
    <w:lvl w:ilvl="0">
      <w:start w:val="1"/>
      <w:numFmt w:val="decimal"/>
      <w:pStyle w:val="1DocHead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pStyle w:val="11DocHead"/>
      <w:suff w:val="space"/>
      <w:lvlText w:val="%1.%2.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pStyle w:val="111DocHead"/>
      <w:suff w:val="space"/>
      <w:lvlText w:val="%1.%2.%3.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1111DocHead"/>
      <w:suff w:val="space"/>
      <w:lvlText w:val="%1.%2.%3.%4."/>
      <w:lvlJc w:val="left"/>
      <w:pPr>
        <w:ind w:left="993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rFonts w:hint="default"/>
      </w:rPr>
    </w:lvl>
  </w:abstractNum>
  <w:abstractNum w:abstractNumId="17" w15:restartNumberingAfterBreak="0">
    <w:nsid w:val="209B096C"/>
    <w:multiLevelType w:val="multilevel"/>
    <w:tmpl w:val="C1602D4A"/>
    <w:lvl w:ilvl="0">
      <w:start w:val="2"/>
      <w:numFmt w:val="russianUpper"/>
      <w:pStyle w:val="a3"/>
      <w:suff w:val="space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18" w15:restartNumberingAfterBreak="0">
    <w:nsid w:val="20A812E5"/>
    <w:multiLevelType w:val="hybridMultilevel"/>
    <w:tmpl w:val="12BE77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32035B1"/>
    <w:multiLevelType w:val="hybridMultilevel"/>
    <w:tmpl w:val="12BE77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24B8693B"/>
    <w:multiLevelType w:val="hybridMultilevel"/>
    <w:tmpl w:val="982A08D8"/>
    <w:lvl w:ilvl="0" w:tplc="D8FCD7EC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 w15:restartNumberingAfterBreak="0">
    <w:nsid w:val="24D36807"/>
    <w:multiLevelType w:val="multilevel"/>
    <w:tmpl w:val="BEBCC208"/>
    <w:lvl w:ilvl="0">
      <w:start w:val="1"/>
      <w:numFmt w:val="russianLower"/>
      <w:pStyle w:val="20"/>
      <w:lvlText w:val="%1)"/>
      <w:lvlJc w:val="left"/>
      <w:pPr>
        <w:tabs>
          <w:tab w:val="num" w:pos="1446"/>
        </w:tabs>
        <w:ind w:left="0" w:firstLine="1083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571"/>
        </w:tabs>
        <w:ind w:left="1571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91"/>
        </w:tabs>
        <w:ind w:left="229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651"/>
        </w:tabs>
        <w:ind w:left="265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011"/>
        </w:tabs>
        <w:ind w:left="301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71"/>
        </w:tabs>
        <w:ind w:left="33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731"/>
        </w:tabs>
        <w:ind w:left="373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91"/>
        </w:tabs>
        <w:ind w:left="4091" w:hanging="360"/>
      </w:pPr>
      <w:rPr>
        <w:rFonts w:hint="default"/>
      </w:rPr>
    </w:lvl>
  </w:abstractNum>
  <w:abstractNum w:abstractNumId="22" w15:restartNumberingAfterBreak="0">
    <w:nsid w:val="27180F29"/>
    <w:multiLevelType w:val="multilevel"/>
    <w:tmpl w:val="B44A0B56"/>
    <w:lvl w:ilvl="0">
      <w:start w:val="1"/>
      <w:numFmt w:val="decimal"/>
      <w:lvlText w:val="%1."/>
      <w:lvlJc w:val="left"/>
      <w:pPr>
        <w:ind w:left="360" w:hanging="360"/>
      </w:pPr>
      <w:rPr>
        <w:b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F79646" w:themeColor="accent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8DC452A"/>
    <w:multiLevelType w:val="multilevel"/>
    <w:tmpl w:val="26E6A4F2"/>
    <w:lvl w:ilvl="0">
      <w:start w:val="1"/>
      <w:numFmt w:val="bullet"/>
      <w:pStyle w:val="21"/>
      <w:lvlText w:val=""/>
      <w:lvlJc w:val="left"/>
      <w:pPr>
        <w:tabs>
          <w:tab w:val="num" w:pos="1446"/>
        </w:tabs>
        <w:ind w:left="0" w:firstLine="1083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097490F"/>
    <w:multiLevelType w:val="hybridMultilevel"/>
    <w:tmpl w:val="26CCC9FA"/>
    <w:lvl w:ilvl="0" w:tplc="D8FCD7E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328C6191"/>
    <w:multiLevelType w:val="hybridMultilevel"/>
    <w:tmpl w:val="82044B24"/>
    <w:lvl w:ilvl="0" w:tplc="2884C572">
      <w:start w:val="1"/>
      <w:numFmt w:val="bullet"/>
      <w:pStyle w:val="a4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5A70DB4C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83EEAAFA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EA6CB89C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B1F0DFC6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40F2F2DC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64B28704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286E5B98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46CA3C00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6" w15:restartNumberingAfterBreak="0">
    <w:nsid w:val="347E15CE"/>
    <w:multiLevelType w:val="multilevel"/>
    <w:tmpl w:val="ED661EC0"/>
    <w:lvl w:ilvl="0">
      <w:start w:val="1"/>
      <w:numFmt w:val="decimal"/>
      <w:pStyle w:val="Order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2.%2."/>
      <w:lvlJc w:val="left"/>
      <w:pPr>
        <w:tabs>
          <w:tab w:val="num" w:pos="2314"/>
        </w:tabs>
        <w:ind w:left="231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14"/>
        </w:tabs>
        <w:ind w:left="2314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14"/>
        </w:tabs>
        <w:ind w:left="2314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14"/>
        </w:tabs>
        <w:ind w:left="2314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9"/>
        </w:tabs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69"/>
        </w:tabs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69"/>
        </w:tabs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29"/>
        </w:tabs>
        <w:ind w:left="3229" w:hanging="2160"/>
      </w:pPr>
      <w:rPr>
        <w:rFonts w:hint="default"/>
      </w:rPr>
    </w:lvl>
  </w:abstractNum>
  <w:abstractNum w:abstractNumId="27" w15:restartNumberingAfterBreak="0">
    <w:nsid w:val="367F69DD"/>
    <w:multiLevelType w:val="hybridMultilevel"/>
    <w:tmpl w:val="8B081914"/>
    <w:lvl w:ilvl="0" w:tplc="5E52F762">
      <w:start w:val="1"/>
      <w:numFmt w:val="bullet"/>
      <w:pStyle w:val="10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38EA1858"/>
    <w:multiLevelType w:val="hybridMultilevel"/>
    <w:tmpl w:val="582E6314"/>
    <w:lvl w:ilvl="0" w:tplc="D8FCD7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D884E57"/>
    <w:multiLevelType w:val="multilevel"/>
    <w:tmpl w:val="CEF8B460"/>
    <w:lvl w:ilvl="0">
      <w:start w:val="1"/>
      <w:numFmt w:val="russianLower"/>
      <w:pStyle w:val="a5"/>
      <w:lvlText w:val="%1)"/>
      <w:lvlJc w:val="left"/>
      <w:pPr>
        <w:tabs>
          <w:tab w:val="num" w:pos="1083"/>
        </w:tabs>
        <w:ind w:left="0" w:firstLine="72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6"/>
        </w:tabs>
        <w:ind w:left="0" w:firstLine="108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809"/>
        </w:tabs>
        <w:ind w:left="0" w:firstLine="1446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172"/>
        </w:tabs>
        <w:ind w:left="0" w:firstLine="1809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40BC228F"/>
    <w:multiLevelType w:val="multilevel"/>
    <w:tmpl w:val="1FBE1928"/>
    <w:lvl w:ilvl="0">
      <w:start w:val="1"/>
      <w:numFmt w:val="russianLower"/>
      <w:pStyle w:val="a6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46"/>
        </w:tabs>
        <w:ind w:left="567" w:hanging="28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924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1213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8CD2668"/>
    <w:multiLevelType w:val="hybridMultilevel"/>
    <w:tmpl w:val="554E0098"/>
    <w:lvl w:ilvl="0" w:tplc="D8FCD7EC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2" w15:restartNumberingAfterBreak="0">
    <w:nsid w:val="55AE37D2"/>
    <w:multiLevelType w:val="hybridMultilevel"/>
    <w:tmpl w:val="12BE77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73710B6"/>
    <w:multiLevelType w:val="multilevel"/>
    <w:tmpl w:val="85AA4630"/>
    <w:lvl w:ilvl="0">
      <w:start w:val="1"/>
      <w:numFmt w:val="bullet"/>
      <w:pStyle w:val="a7"/>
      <w:lvlText w:val=""/>
      <w:lvlJc w:val="left"/>
      <w:pPr>
        <w:tabs>
          <w:tab w:val="num" w:pos="1083"/>
        </w:tabs>
        <w:ind w:left="1083" w:hanging="363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446"/>
        </w:tabs>
        <w:ind w:left="1446" w:hanging="36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809"/>
        </w:tabs>
        <w:ind w:left="1809" w:hanging="363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172"/>
        </w:tabs>
        <w:ind w:left="2172" w:hanging="363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</w:abstractNum>
  <w:abstractNum w:abstractNumId="34" w15:restartNumberingAfterBreak="0">
    <w:nsid w:val="5A2E4F62"/>
    <w:multiLevelType w:val="multilevel"/>
    <w:tmpl w:val="4768B174"/>
    <w:lvl w:ilvl="0">
      <w:start w:val="1"/>
      <w:numFmt w:val="decimal"/>
      <w:lvlText w:val="%1."/>
      <w:lvlJc w:val="left"/>
      <w:pPr>
        <w:ind w:left="360" w:hanging="360"/>
      </w:pPr>
      <w:rPr>
        <w:b w:val="0"/>
        <w:strike w:val="0"/>
        <w:color w:val="auto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F685E89"/>
    <w:multiLevelType w:val="hybridMultilevel"/>
    <w:tmpl w:val="F45C31C0"/>
    <w:lvl w:ilvl="0" w:tplc="D8FCD7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1E96FE6"/>
    <w:multiLevelType w:val="multilevel"/>
    <w:tmpl w:val="BAE67EB4"/>
    <w:lvl w:ilvl="0">
      <w:start w:val="1"/>
      <w:numFmt w:val="decimal"/>
      <w:pStyle w:val="11"/>
      <w:suff w:val="space"/>
      <w:lvlText w:val="%1"/>
      <w:lvlJc w:val="left"/>
      <w:pPr>
        <w:ind w:left="2836" w:firstLine="0"/>
      </w:pPr>
      <w:rPr>
        <w:rFonts w:hint="default"/>
      </w:rPr>
    </w:lvl>
    <w:lvl w:ilvl="1">
      <w:start w:val="1"/>
      <w:numFmt w:val="decimal"/>
      <w:pStyle w:val="22"/>
      <w:suff w:val="space"/>
      <w:lvlText w:val="%1.%2"/>
      <w:lvlJc w:val="left"/>
      <w:pPr>
        <w:ind w:left="2694" w:firstLine="0"/>
      </w:pPr>
      <w:rPr>
        <w:rFonts w:hint="default"/>
      </w:rPr>
    </w:lvl>
    <w:lvl w:ilvl="2">
      <w:start w:val="1"/>
      <w:numFmt w:val="decimal"/>
      <w:pStyle w:val="30"/>
      <w:suff w:val="space"/>
      <w:lvlText w:val="%1.%2.%3"/>
      <w:lvlJc w:val="left"/>
      <w:pPr>
        <w:ind w:left="720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4537" w:firstLine="0"/>
      </w:pPr>
      <w:rPr>
        <w:rFonts w:hint="default"/>
        <w:b/>
      </w:rPr>
    </w:lvl>
    <w:lvl w:ilvl="4">
      <w:start w:val="1"/>
      <w:numFmt w:val="decimal"/>
      <w:pStyle w:val="50"/>
      <w:suff w:val="space"/>
      <w:lvlText w:val="%1.%2.%3.%4.%5"/>
      <w:lvlJc w:val="left"/>
      <w:pPr>
        <w:ind w:left="720" w:firstLine="0"/>
      </w:pPr>
      <w:rPr>
        <w:rFonts w:hint="default"/>
        <w:b/>
      </w:rPr>
    </w:lvl>
    <w:lvl w:ilvl="5">
      <w:start w:val="1"/>
      <w:numFmt w:val="decimal"/>
      <w:pStyle w:val="60"/>
      <w:suff w:val="space"/>
      <w:lvlText w:val="%1.%2.%3.%4.%5.%6"/>
      <w:lvlJc w:val="left"/>
      <w:pPr>
        <w:ind w:left="720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720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720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720" w:firstLine="0"/>
      </w:pPr>
      <w:rPr>
        <w:rFonts w:hint="default"/>
      </w:rPr>
    </w:lvl>
  </w:abstractNum>
  <w:abstractNum w:abstractNumId="37" w15:restartNumberingAfterBreak="0">
    <w:nsid w:val="63435759"/>
    <w:multiLevelType w:val="multilevel"/>
    <w:tmpl w:val="7F28B092"/>
    <w:styleLink w:val="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hint="default"/>
      </w:rPr>
    </w:lvl>
  </w:abstractNum>
  <w:abstractNum w:abstractNumId="38" w15:restartNumberingAfterBreak="0">
    <w:nsid w:val="63B028C6"/>
    <w:multiLevelType w:val="hybridMultilevel"/>
    <w:tmpl w:val="F1607E5A"/>
    <w:lvl w:ilvl="0" w:tplc="041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39" w15:restartNumberingAfterBreak="0">
    <w:nsid w:val="66AC25F5"/>
    <w:multiLevelType w:val="hybridMultilevel"/>
    <w:tmpl w:val="BAD29F28"/>
    <w:lvl w:ilvl="0" w:tplc="D8FCD7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D93020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6FA54BD8"/>
    <w:multiLevelType w:val="multilevel"/>
    <w:tmpl w:val="BF222292"/>
    <w:lvl w:ilvl="0">
      <w:start w:val="1"/>
      <w:numFmt w:val="decimal"/>
      <w:pStyle w:val="1232"/>
      <w:lvlText w:val="%1)"/>
      <w:lvlJc w:val="left"/>
      <w:pPr>
        <w:tabs>
          <w:tab w:val="num" w:pos="1446"/>
        </w:tabs>
        <w:ind w:left="0" w:firstLine="108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711F0680"/>
    <w:multiLevelType w:val="hybridMultilevel"/>
    <w:tmpl w:val="9D5C51AC"/>
    <w:lvl w:ilvl="0" w:tplc="E50C9280">
      <w:start w:val="1"/>
      <w:numFmt w:val="decimal"/>
      <w:suff w:val="space"/>
      <w:lvlText w:val="Шаг 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3194A18"/>
    <w:multiLevelType w:val="multilevel"/>
    <w:tmpl w:val="8B280F36"/>
    <w:lvl w:ilvl="0">
      <w:start w:val="1"/>
      <w:numFmt w:val="decimal"/>
      <w:pStyle w:val="1230"/>
      <w:lvlText w:val="%1)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russianLower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927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1267"/>
        </w:tabs>
        <w:ind w:left="1134" w:hanging="227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4" w15:restartNumberingAfterBreak="0">
    <w:nsid w:val="7405448E"/>
    <w:multiLevelType w:val="hybridMultilevel"/>
    <w:tmpl w:val="A0763614"/>
    <w:lvl w:ilvl="0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5" w15:restartNumberingAfterBreak="0">
    <w:nsid w:val="742C0BD4"/>
    <w:multiLevelType w:val="hybridMultilevel"/>
    <w:tmpl w:val="5FF6FA38"/>
    <w:lvl w:ilvl="0" w:tplc="F97A4484">
      <w:start w:val="1"/>
      <w:numFmt w:val="bullet"/>
      <w:pStyle w:val="Doclist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2E9461BE">
      <w:start w:val="1"/>
      <w:numFmt w:val="bullet"/>
      <w:lvlText w:val=""/>
      <w:lvlJc w:val="left"/>
      <w:pPr>
        <w:ind w:left="2651" w:hanging="360"/>
      </w:pPr>
      <w:rPr>
        <w:rFonts w:ascii="Symbol" w:hAnsi="Symbol" w:hint="default"/>
      </w:rPr>
    </w:lvl>
    <w:lvl w:ilvl="2" w:tplc="44221782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46" w15:restartNumberingAfterBreak="0">
    <w:nsid w:val="75285827"/>
    <w:multiLevelType w:val="multilevel"/>
    <w:tmpl w:val="B28C49CC"/>
    <w:lvl w:ilvl="0">
      <w:start w:val="1"/>
      <w:numFmt w:val="russianUpper"/>
      <w:pStyle w:val="AppendixHeader"/>
      <w:suff w:val="space"/>
      <w:lvlText w:val="Приложение %1"/>
      <w:lvlJc w:val="center"/>
      <w:pPr>
        <w:ind w:left="0" w:firstLine="1021"/>
      </w:pPr>
      <w:rPr>
        <w:rFonts w:ascii="Arial" w:hAnsi="Arial" w:hint="default"/>
        <w:b/>
        <w:bCs w:val="0"/>
        <w:i w:val="0"/>
        <w:iCs w:val="0"/>
        <w:caps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pStyle w:val="AppendixHead1"/>
      <w:suff w:val="space"/>
      <w:lvlText w:val="%1.%2."/>
      <w:lvlJc w:val="center"/>
      <w:pPr>
        <w:ind w:left="0" w:firstLine="0"/>
      </w:pPr>
      <w:rPr>
        <w:rFonts w:hint="default"/>
      </w:rPr>
    </w:lvl>
    <w:lvl w:ilvl="2">
      <w:start w:val="1"/>
      <w:numFmt w:val="decimal"/>
      <w:pStyle w:val="AppendixHead2"/>
      <w:suff w:val="space"/>
      <w:lvlText w:val="%1.%2.%3."/>
      <w:lvlJc w:val="left"/>
      <w:pPr>
        <w:ind w:left="0" w:firstLine="851"/>
      </w:pPr>
      <w:rPr>
        <w:rFonts w:hint="default"/>
      </w:rPr>
    </w:lvl>
    <w:lvl w:ilvl="3">
      <w:start w:val="1"/>
      <w:numFmt w:val="decimal"/>
      <w:pStyle w:val="AppendixHead3"/>
      <w:suff w:val="space"/>
      <w:lvlText w:val="%1.%2.%3.%4."/>
      <w:lvlJc w:val="left"/>
      <w:pPr>
        <w:ind w:left="0" w:firstLine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76B30C37"/>
    <w:multiLevelType w:val="multilevel"/>
    <w:tmpl w:val="E50EFF8A"/>
    <w:lvl w:ilvl="0">
      <w:start w:val="1"/>
      <w:numFmt w:val="decimal"/>
      <w:pStyle w:val="12"/>
      <w:lvlText w:val="%1."/>
      <w:lvlJc w:val="left"/>
      <w:pPr>
        <w:ind w:left="360" w:hanging="360"/>
      </w:pPr>
      <w:rPr>
        <w:rFonts w:hint="default"/>
        <w:sz w:val="24"/>
        <w:szCs w:val="28"/>
      </w:rPr>
    </w:lvl>
    <w:lvl w:ilvl="1">
      <w:start w:val="1"/>
      <w:numFmt w:val="decimal"/>
      <w:pStyle w:val="23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31"/>
      <w:lvlText w:val="%1.%2.%3."/>
      <w:lvlJc w:val="left"/>
      <w:pPr>
        <w:ind w:left="930" w:hanging="50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41"/>
      <w:lvlText w:val="%1.%2.%3.%4."/>
      <w:lvlJc w:val="left"/>
      <w:pPr>
        <w:ind w:left="1216" w:hanging="64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51"/>
      <w:lvlText w:val="%1.%2.%3.%4.%5."/>
      <w:lvlJc w:val="left"/>
      <w:pPr>
        <w:ind w:left="2232" w:hanging="79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61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76F73C69"/>
    <w:multiLevelType w:val="hybridMultilevel"/>
    <w:tmpl w:val="CD2CC282"/>
    <w:lvl w:ilvl="0" w:tplc="8DB0389C">
      <w:start w:val="1"/>
      <w:numFmt w:val="bullet"/>
      <w:lvlText w:val=""/>
      <w:lvlJc w:val="left"/>
      <w:pPr>
        <w:ind w:left="1304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776A0241"/>
    <w:multiLevelType w:val="hybridMultilevel"/>
    <w:tmpl w:val="9A86AECA"/>
    <w:lvl w:ilvl="0" w:tplc="1780D242">
      <w:start w:val="1"/>
      <w:numFmt w:val="bullet"/>
      <w:pStyle w:val="a8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7D6264B"/>
    <w:multiLevelType w:val="hybridMultilevel"/>
    <w:tmpl w:val="0CCE836A"/>
    <w:lvl w:ilvl="0" w:tplc="4DF075DC">
      <w:start w:val="1"/>
      <w:numFmt w:val="decimal"/>
      <w:suff w:val="space"/>
      <w:lvlText w:val="Шаг %1."/>
      <w:lvlJc w:val="left"/>
      <w:pPr>
        <w:ind w:left="680" w:firstLine="38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 w15:restartNumberingAfterBreak="0">
    <w:nsid w:val="7ABB2CD1"/>
    <w:multiLevelType w:val="hybridMultilevel"/>
    <w:tmpl w:val="11460E8A"/>
    <w:lvl w:ilvl="0" w:tplc="9D4E2E2A">
      <w:start w:val="1"/>
      <w:numFmt w:val="decimal"/>
      <w:pStyle w:val="13"/>
      <w:lvlText w:val="%1."/>
      <w:lvlJc w:val="left"/>
      <w:pPr>
        <w:ind w:left="1069" w:hanging="360"/>
      </w:pPr>
      <w:rPr>
        <w:rFonts w:hint="default"/>
      </w:rPr>
    </w:lvl>
    <w:lvl w:ilvl="1" w:tplc="478E6E0C">
      <w:start w:val="1"/>
      <w:numFmt w:val="bullet"/>
      <w:pStyle w:val="14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6"/>
  </w:num>
  <w:num w:numId="2">
    <w:abstractNumId w:val="0"/>
  </w:num>
  <w:num w:numId="3">
    <w:abstractNumId w:val="12"/>
  </w:num>
  <w:num w:numId="4">
    <w:abstractNumId w:val="33"/>
  </w:num>
  <w:num w:numId="5">
    <w:abstractNumId w:val="43"/>
  </w:num>
  <w:num w:numId="6">
    <w:abstractNumId w:val="1"/>
  </w:num>
  <w:num w:numId="7">
    <w:abstractNumId w:val="21"/>
  </w:num>
  <w:num w:numId="8">
    <w:abstractNumId w:val="8"/>
  </w:num>
  <w:num w:numId="9">
    <w:abstractNumId w:val="3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1"/>
  </w:num>
  <w:num w:numId="13">
    <w:abstractNumId w:val="23"/>
  </w:num>
  <w:num w:numId="14">
    <w:abstractNumId w:val="40"/>
  </w:num>
  <w:num w:numId="15">
    <w:abstractNumId w:val="3"/>
  </w:num>
  <w:num w:numId="16">
    <w:abstractNumId w:val="49"/>
  </w:num>
  <w:num w:numId="17">
    <w:abstractNumId w:val="16"/>
  </w:num>
  <w:num w:numId="18">
    <w:abstractNumId w:val="46"/>
  </w:num>
  <w:num w:numId="19">
    <w:abstractNumId w:val="2"/>
  </w:num>
  <w:num w:numId="20">
    <w:abstractNumId w:val="25"/>
  </w:num>
  <w:num w:numId="21">
    <w:abstractNumId w:val="17"/>
  </w:num>
  <w:num w:numId="22">
    <w:abstractNumId w:val="26"/>
  </w:num>
  <w:num w:numId="23">
    <w:abstractNumId w:val="9"/>
  </w:num>
  <w:num w:numId="24">
    <w:abstractNumId w:val="45"/>
  </w:num>
  <w:num w:numId="25">
    <w:abstractNumId w:val="24"/>
  </w:num>
  <w:num w:numId="26">
    <w:abstractNumId w:val="11"/>
  </w:num>
  <w:num w:numId="27">
    <w:abstractNumId w:val="20"/>
  </w:num>
  <w:num w:numId="28">
    <w:abstractNumId w:val="15"/>
  </w:num>
  <w:num w:numId="29">
    <w:abstractNumId w:val="31"/>
  </w:num>
  <w:num w:numId="30">
    <w:abstractNumId w:val="39"/>
  </w:num>
  <w:num w:numId="31">
    <w:abstractNumId w:val="42"/>
  </w:num>
  <w:num w:numId="32">
    <w:abstractNumId w:val="35"/>
  </w:num>
  <w:num w:numId="33">
    <w:abstractNumId w:val="50"/>
  </w:num>
  <w:num w:numId="34">
    <w:abstractNumId w:val="13"/>
  </w:num>
  <w:num w:numId="35">
    <w:abstractNumId w:val="14"/>
  </w:num>
  <w:num w:numId="36">
    <w:abstractNumId w:val="28"/>
  </w:num>
  <w:num w:numId="37">
    <w:abstractNumId w:val="51"/>
  </w:num>
  <w:num w:numId="38">
    <w:abstractNumId w:val="18"/>
  </w:num>
  <w:num w:numId="39">
    <w:abstractNumId w:val="47"/>
  </w:num>
  <w:num w:numId="40">
    <w:abstractNumId w:val="19"/>
  </w:num>
  <w:num w:numId="41">
    <w:abstractNumId w:val="6"/>
  </w:num>
  <w:num w:numId="42">
    <w:abstractNumId w:val="32"/>
  </w:num>
  <w:num w:numId="43">
    <w:abstractNumId w:val="27"/>
  </w:num>
  <w:num w:numId="44">
    <w:abstractNumId w:val="22"/>
  </w:num>
  <w:num w:numId="45">
    <w:abstractNumId w:val="44"/>
  </w:num>
  <w:num w:numId="46">
    <w:abstractNumId w:val="37"/>
  </w:num>
  <w:num w:numId="47">
    <w:abstractNumId w:val="7"/>
    <w:lvlOverride w:ilvl="2">
      <w:lvl w:ilvl="2">
        <w:start w:val="1"/>
        <w:numFmt w:val="decimal"/>
        <w:lvlText w:val="%3."/>
        <w:lvlJc w:val="left"/>
        <w:pPr>
          <w:tabs>
            <w:tab w:val="num" w:pos="1620"/>
          </w:tabs>
          <w:ind w:left="1620" w:hanging="360"/>
        </w:pPr>
        <w:rPr>
          <w:rFonts w:hint="default"/>
          <w:i/>
          <w:sz w:val="22"/>
          <w:szCs w:val="22"/>
        </w:rPr>
      </w:lvl>
    </w:lvlOverride>
  </w:num>
  <w:num w:numId="48">
    <w:abstractNumId w:val="38"/>
  </w:num>
  <w:num w:numId="49">
    <w:abstractNumId w:val="48"/>
  </w:num>
  <w:num w:numId="50">
    <w:abstractNumId w:val="10"/>
  </w:num>
  <w:num w:numId="51">
    <w:abstractNumId w:val="34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6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2049" fillcolor="white">
      <v:fill color="white"/>
      <v:stroke startarrowwidth="narrow" startarrowlength="short" endarrowwidth="narrow" endarrowlength="short" weight="1.13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C5A"/>
    <w:rsid w:val="00000443"/>
    <w:rsid w:val="0000052D"/>
    <w:rsid w:val="00000A0E"/>
    <w:rsid w:val="00000C00"/>
    <w:rsid w:val="00002107"/>
    <w:rsid w:val="00003F18"/>
    <w:rsid w:val="00004CAA"/>
    <w:rsid w:val="000053E9"/>
    <w:rsid w:val="00006015"/>
    <w:rsid w:val="000060D7"/>
    <w:rsid w:val="0000744B"/>
    <w:rsid w:val="0001079A"/>
    <w:rsid w:val="000110E0"/>
    <w:rsid w:val="00011BC8"/>
    <w:rsid w:val="000126B7"/>
    <w:rsid w:val="000127A3"/>
    <w:rsid w:val="000129E0"/>
    <w:rsid w:val="00012C4C"/>
    <w:rsid w:val="00013317"/>
    <w:rsid w:val="00013727"/>
    <w:rsid w:val="0001437A"/>
    <w:rsid w:val="0001485B"/>
    <w:rsid w:val="0001544E"/>
    <w:rsid w:val="00017275"/>
    <w:rsid w:val="0001770E"/>
    <w:rsid w:val="00017BDD"/>
    <w:rsid w:val="00023C12"/>
    <w:rsid w:val="00024014"/>
    <w:rsid w:val="00024122"/>
    <w:rsid w:val="00026036"/>
    <w:rsid w:val="0002766F"/>
    <w:rsid w:val="00027706"/>
    <w:rsid w:val="00027C71"/>
    <w:rsid w:val="0003139F"/>
    <w:rsid w:val="0003262B"/>
    <w:rsid w:val="0003342C"/>
    <w:rsid w:val="0003594F"/>
    <w:rsid w:val="000370EC"/>
    <w:rsid w:val="00037891"/>
    <w:rsid w:val="000401F2"/>
    <w:rsid w:val="00042065"/>
    <w:rsid w:val="000421C8"/>
    <w:rsid w:val="00042B7C"/>
    <w:rsid w:val="000431D4"/>
    <w:rsid w:val="00043BB6"/>
    <w:rsid w:val="00043D14"/>
    <w:rsid w:val="0004479B"/>
    <w:rsid w:val="00044C86"/>
    <w:rsid w:val="000450C7"/>
    <w:rsid w:val="00046FAB"/>
    <w:rsid w:val="00047E93"/>
    <w:rsid w:val="00047F26"/>
    <w:rsid w:val="00047F6C"/>
    <w:rsid w:val="00050557"/>
    <w:rsid w:val="000516B7"/>
    <w:rsid w:val="0005540B"/>
    <w:rsid w:val="00055FA6"/>
    <w:rsid w:val="00056E66"/>
    <w:rsid w:val="00057433"/>
    <w:rsid w:val="00057F33"/>
    <w:rsid w:val="000608BB"/>
    <w:rsid w:val="00060B52"/>
    <w:rsid w:val="00062B18"/>
    <w:rsid w:val="000637A7"/>
    <w:rsid w:val="0006471E"/>
    <w:rsid w:val="00065BB6"/>
    <w:rsid w:val="00066DE8"/>
    <w:rsid w:val="00074801"/>
    <w:rsid w:val="00074A52"/>
    <w:rsid w:val="00074F1F"/>
    <w:rsid w:val="0007518D"/>
    <w:rsid w:val="00077214"/>
    <w:rsid w:val="00077C22"/>
    <w:rsid w:val="00077CCB"/>
    <w:rsid w:val="00077EC9"/>
    <w:rsid w:val="000829E1"/>
    <w:rsid w:val="00083A1D"/>
    <w:rsid w:val="00084D65"/>
    <w:rsid w:val="000907C9"/>
    <w:rsid w:val="00090AB9"/>
    <w:rsid w:val="000934A4"/>
    <w:rsid w:val="0009545B"/>
    <w:rsid w:val="000958A9"/>
    <w:rsid w:val="000966D7"/>
    <w:rsid w:val="00096B8C"/>
    <w:rsid w:val="000978F1"/>
    <w:rsid w:val="00097DC7"/>
    <w:rsid w:val="000A0220"/>
    <w:rsid w:val="000A0CD8"/>
    <w:rsid w:val="000A4926"/>
    <w:rsid w:val="000A6C4D"/>
    <w:rsid w:val="000A7E34"/>
    <w:rsid w:val="000B01DF"/>
    <w:rsid w:val="000B0F71"/>
    <w:rsid w:val="000B3693"/>
    <w:rsid w:val="000B50D9"/>
    <w:rsid w:val="000B5A5D"/>
    <w:rsid w:val="000B5B4D"/>
    <w:rsid w:val="000B7168"/>
    <w:rsid w:val="000B7412"/>
    <w:rsid w:val="000C1AD3"/>
    <w:rsid w:val="000C325E"/>
    <w:rsid w:val="000C3D21"/>
    <w:rsid w:val="000C5499"/>
    <w:rsid w:val="000C5ADC"/>
    <w:rsid w:val="000C69F6"/>
    <w:rsid w:val="000C709B"/>
    <w:rsid w:val="000D01E9"/>
    <w:rsid w:val="000D0DC5"/>
    <w:rsid w:val="000D2652"/>
    <w:rsid w:val="000D3DE1"/>
    <w:rsid w:val="000D6B41"/>
    <w:rsid w:val="000D6E6D"/>
    <w:rsid w:val="000E0726"/>
    <w:rsid w:val="000E10D7"/>
    <w:rsid w:val="000E1213"/>
    <w:rsid w:val="000E14D6"/>
    <w:rsid w:val="000E1E70"/>
    <w:rsid w:val="000E347E"/>
    <w:rsid w:val="000E3F6E"/>
    <w:rsid w:val="000E4CE9"/>
    <w:rsid w:val="000E4F9C"/>
    <w:rsid w:val="000E4FA5"/>
    <w:rsid w:val="000E5C3E"/>
    <w:rsid w:val="000E5D92"/>
    <w:rsid w:val="000E5DEF"/>
    <w:rsid w:val="000E6388"/>
    <w:rsid w:val="000E641E"/>
    <w:rsid w:val="000E673A"/>
    <w:rsid w:val="000E7191"/>
    <w:rsid w:val="000F1E62"/>
    <w:rsid w:val="000F2152"/>
    <w:rsid w:val="000F2344"/>
    <w:rsid w:val="000F31D6"/>
    <w:rsid w:val="000F3ACA"/>
    <w:rsid w:val="000F3BB2"/>
    <w:rsid w:val="000F4E62"/>
    <w:rsid w:val="000F6949"/>
    <w:rsid w:val="000F6D9B"/>
    <w:rsid w:val="001003B5"/>
    <w:rsid w:val="00101075"/>
    <w:rsid w:val="00102687"/>
    <w:rsid w:val="00102F79"/>
    <w:rsid w:val="00103AB4"/>
    <w:rsid w:val="001043AE"/>
    <w:rsid w:val="001044E2"/>
    <w:rsid w:val="001051A8"/>
    <w:rsid w:val="001058A6"/>
    <w:rsid w:val="00107914"/>
    <w:rsid w:val="00111180"/>
    <w:rsid w:val="001116E9"/>
    <w:rsid w:val="00111AAB"/>
    <w:rsid w:val="00113438"/>
    <w:rsid w:val="001134E8"/>
    <w:rsid w:val="00113B38"/>
    <w:rsid w:val="0011436E"/>
    <w:rsid w:val="00114579"/>
    <w:rsid w:val="00114CAE"/>
    <w:rsid w:val="001152B5"/>
    <w:rsid w:val="00116492"/>
    <w:rsid w:val="001167AE"/>
    <w:rsid w:val="001169A5"/>
    <w:rsid w:val="001206FF"/>
    <w:rsid w:val="00120D9D"/>
    <w:rsid w:val="001225F7"/>
    <w:rsid w:val="00123238"/>
    <w:rsid w:val="00123F30"/>
    <w:rsid w:val="00124469"/>
    <w:rsid w:val="0012525C"/>
    <w:rsid w:val="00125D63"/>
    <w:rsid w:val="001262DF"/>
    <w:rsid w:val="0012630A"/>
    <w:rsid w:val="00126630"/>
    <w:rsid w:val="001266FA"/>
    <w:rsid w:val="00127603"/>
    <w:rsid w:val="00127CF9"/>
    <w:rsid w:val="00133670"/>
    <w:rsid w:val="00133ED1"/>
    <w:rsid w:val="00134A5B"/>
    <w:rsid w:val="00134A98"/>
    <w:rsid w:val="00140BB2"/>
    <w:rsid w:val="00141C21"/>
    <w:rsid w:val="00143972"/>
    <w:rsid w:val="00143C50"/>
    <w:rsid w:val="00143C92"/>
    <w:rsid w:val="00144B9D"/>
    <w:rsid w:val="001458B9"/>
    <w:rsid w:val="0015055D"/>
    <w:rsid w:val="0015059C"/>
    <w:rsid w:val="0015229C"/>
    <w:rsid w:val="00155640"/>
    <w:rsid w:val="00155742"/>
    <w:rsid w:val="00155CBB"/>
    <w:rsid w:val="00156B03"/>
    <w:rsid w:val="001576D8"/>
    <w:rsid w:val="00160099"/>
    <w:rsid w:val="00160521"/>
    <w:rsid w:val="0016173C"/>
    <w:rsid w:val="00162902"/>
    <w:rsid w:val="00165EAA"/>
    <w:rsid w:val="001665CE"/>
    <w:rsid w:val="00167E5F"/>
    <w:rsid w:val="00172E4B"/>
    <w:rsid w:val="00172E9C"/>
    <w:rsid w:val="0017444B"/>
    <w:rsid w:val="001753B9"/>
    <w:rsid w:val="00175C29"/>
    <w:rsid w:val="00184F02"/>
    <w:rsid w:val="00185364"/>
    <w:rsid w:val="00186E6F"/>
    <w:rsid w:val="00187161"/>
    <w:rsid w:val="00187360"/>
    <w:rsid w:val="00190A34"/>
    <w:rsid w:val="0019101C"/>
    <w:rsid w:val="00191E74"/>
    <w:rsid w:val="0019290A"/>
    <w:rsid w:val="00192E9A"/>
    <w:rsid w:val="00193BF6"/>
    <w:rsid w:val="0019432A"/>
    <w:rsid w:val="00194BD7"/>
    <w:rsid w:val="001969EE"/>
    <w:rsid w:val="0019720D"/>
    <w:rsid w:val="001A1315"/>
    <w:rsid w:val="001A1317"/>
    <w:rsid w:val="001A4B85"/>
    <w:rsid w:val="001A5121"/>
    <w:rsid w:val="001A6C2B"/>
    <w:rsid w:val="001A6DA0"/>
    <w:rsid w:val="001B126E"/>
    <w:rsid w:val="001B1426"/>
    <w:rsid w:val="001B1521"/>
    <w:rsid w:val="001B372B"/>
    <w:rsid w:val="001B4AD7"/>
    <w:rsid w:val="001B6A61"/>
    <w:rsid w:val="001B7757"/>
    <w:rsid w:val="001C00CF"/>
    <w:rsid w:val="001C1C9C"/>
    <w:rsid w:val="001C2D62"/>
    <w:rsid w:val="001C4EF1"/>
    <w:rsid w:val="001C5B24"/>
    <w:rsid w:val="001C5B8F"/>
    <w:rsid w:val="001D1AE5"/>
    <w:rsid w:val="001D2938"/>
    <w:rsid w:val="001D3245"/>
    <w:rsid w:val="001D3C5D"/>
    <w:rsid w:val="001D5C20"/>
    <w:rsid w:val="001D5E08"/>
    <w:rsid w:val="001D67FD"/>
    <w:rsid w:val="001D72DC"/>
    <w:rsid w:val="001D73F9"/>
    <w:rsid w:val="001E060F"/>
    <w:rsid w:val="001E06F3"/>
    <w:rsid w:val="001E0D52"/>
    <w:rsid w:val="001E18C8"/>
    <w:rsid w:val="001E2AE2"/>
    <w:rsid w:val="001E427A"/>
    <w:rsid w:val="001E455F"/>
    <w:rsid w:val="001E6A86"/>
    <w:rsid w:val="001E718A"/>
    <w:rsid w:val="001E7ADE"/>
    <w:rsid w:val="001E7B43"/>
    <w:rsid w:val="001F1385"/>
    <w:rsid w:val="001F1415"/>
    <w:rsid w:val="001F1B58"/>
    <w:rsid w:val="001F1C6C"/>
    <w:rsid w:val="001F3007"/>
    <w:rsid w:val="001F3B1F"/>
    <w:rsid w:val="001F425B"/>
    <w:rsid w:val="001F4EC4"/>
    <w:rsid w:val="001F5181"/>
    <w:rsid w:val="001F5B82"/>
    <w:rsid w:val="001F65C2"/>
    <w:rsid w:val="00201058"/>
    <w:rsid w:val="00202F62"/>
    <w:rsid w:val="002036C4"/>
    <w:rsid w:val="002041A8"/>
    <w:rsid w:val="00204481"/>
    <w:rsid w:val="00205954"/>
    <w:rsid w:val="00206575"/>
    <w:rsid w:val="002077B7"/>
    <w:rsid w:val="00212445"/>
    <w:rsid w:val="00213D4D"/>
    <w:rsid w:val="00213D6C"/>
    <w:rsid w:val="00214355"/>
    <w:rsid w:val="0021474C"/>
    <w:rsid w:val="002159BB"/>
    <w:rsid w:val="002161FA"/>
    <w:rsid w:val="002171A0"/>
    <w:rsid w:val="002206DF"/>
    <w:rsid w:val="00221045"/>
    <w:rsid w:val="00221C25"/>
    <w:rsid w:val="0022210C"/>
    <w:rsid w:val="0022342A"/>
    <w:rsid w:val="00224844"/>
    <w:rsid w:val="00225408"/>
    <w:rsid w:val="00225D70"/>
    <w:rsid w:val="00225F81"/>
    <w:rsid w:val="00226AD7"/>
    <w:rsid w:val="0022778E"/>
    <w:rsid w:val="00227C0D"/>
    <w:rsid w:val="00230029"/>
    <w:rsid w:val="0023017F"/>
    <w:rsid w:val="00230C60"/>
    <w:rsid w:val="002313FE"/>
    <w:rsid w:val="002315EF"/>
    <w:rsid w:val="00231BE0"/>
    <w:rsid w:val="00231FDE"/>
    <w:rsid w:val="002329FE"/>
    <w:rsid w:val="00232C4C"/>
    <w:rsid w:val="00232E21"/>
    <w:rsid w:val="00233102"/>
    <w:rsid w:val="00233622"/>
    <w:rsid w:val="00234025"/>
    <w:rsid w:val="002344E6"/>
    <w:rsid w:val="00234744"/>
    <w:rsid w:val="00234AE8"/>
    <w:rsid w:val="00234BCE"/>
    <w:rsid w:val="0023567D"/>
    <w:rsid w:val="00236A2B"/>
    <w:rsid w:val="002403D0"/>
    <w:rsid w:val="002412D8"/>
    <w:rsid w:val="00243251"/>
    <w:rsid w:val="002439F6"/>
    <w:rsid w:val="0024533B"/>
    <w:rsid w:val="00245E26"/>
    <w:rsid w:val="00246106"/>
    <w:rsid w:val="00247D4A"/>
    <w:rsid w:val="00250826"/>
    <w:rsid w:val="00250B2D"/>
    <w:rsid w:val="002519D1"/>
    <w:rsid w:val="00252B5C"/>
    <w:rsid w:val="00252F9D"/>
    <w:rsid w:val="00253342"/>
    <w:rsid w:val="00253DD0"/>
    <w:rsid w:val="0025513B"/>
    <w:rsid w:val="002553CF"/>
    <w:rsid w:val="002554C5"/>
    <w:rsid w:val="00256DE5"/>
    <w:rsid w:val="00257567"/>
    <w:rsid w:val="002626ED"/>
    <w:rsid w:val="00262999"/>
    <w:rsid w:val="002650C4"/>
    <w:rsid w:val="00266192"/>
    <w:rsid w:val="002679FB"/>
    <w:rsid w:val="002701CB"/>
    <w:rsid w:val="002715AA"/>
    <w:rsid w:val="002725ED"/>
    <w:rsid w:val="00273466"/>
    <w:rsid w:val="00273C3B"/>
    <w:rsid w:val="0027583D"/>
    <w:rsid w:val="00277BA9"/>
    <w:rsid w:val="00277E72"/>
    <w:rsid w:val="00277EA4"/>
    <w:rsid w:val="002823D2"/>
    <w:rsid w:val="00283544"/>
    <w:rsid w:val="00283845"/>
    <w:rsid w:val="00285EFE"/>
    <w:rsid w:val="00286685"/>
    <w:rsid w:val="0028681C"/>
    <w:rsid w:val="00287183"/>
    <w:rsid w:val="00291857"/>
    <w:rsid w:val="0029245A"/>
    <w:rsid w:val="00292AE7"/>
    <w:rsid w:val="00292E50"/>
    <w:rsid w:val="00293386"/>
    <w:rsid w:val="002935D2"/>
    <w:rsid w:val="00295B81"/>
    <w:rsid w:val="002978DB"/>
    <w:rsid w:val="00297D5E"/>
    <w:rsid w:val="002A053D"/>
    <w:rsid w:val="002A0D6B"/>
    <w:rsid w:val="002A1FAF"/>
    <w:rsid w:val="002A2407"/>
    <w:rsid w:val="002A2BDD"/>
    <w:rsid w:val="002A3D93"/>
    <w:rsid w:val="002A3F59"/>
    <w:rsid w:val="002A6610"/>
    <w:rsid w:val="002A69A4"/>
    <w:rsid w:val="002B00C2"/>
    <w:rsid w:val="002B0ACB"/>
    <w:rsid w:val="002B205F"/>
    <w:rsid w:val="002B2C26"/>
    <w:rsid w:val="002B41AD"/>
    <w:rsid w:val="002B47FD"/>
    <w:rsid w:val="002B698C"/>
    <w:rsid w:val="002C161D"/>
    <w:rsid w:val="002C23D3"/>
    <w:rsid w:val="002C2432"/>
    <w:rsid w:val="002C2B89"/>
    <w:rsid w:val="002C36DB"/>
    <w:rsid w:val="002C3BE3"/>
    <w:rsid w:val="002C5AD2"/>
    <w:rsid w:val="002C62DA"/>
    <w:rsid w:val="002C6FBC"/>
    <w:rsid w:val="002C7052"/>
    <w:rsid w:val="002D0952"/>
    <w:rsid w:val="002D19EB"/>
    <w:rsid w:val="002D2B15"/>
    <w:rsid w:val="002D4928"/>
    <w:rsid w:val="002D49AF"/>
    <w:rsid w:val="002D4A08"/>
    <w:rsid w:val="002D4CBE"/>
    <w:rsid w:val="002D52E2"/>
    <w:rsid w:val="002D54D7"/>
    <w:rsid w:val="002D6373"/>
    <w:rsid w:val="002D72A3"/>
    <w:rsid w:val="002D784A"/>
    <w:rsid w:val="002E0545"/>
    <w:rsid w:val="002E2022"/>
    <w:rsid w:val="002E362F"/>
    <w:rsid w:val="002E50D4"/>
    <w:rsid w:val="002E6618"/>
    <w:rsid w:val="002E70CF"/>
    <w:rsid w:val="002F0881"/>
    <w:rsid w:val="002F0C8A"/>
    <w:rsid w:val="002F16F4"/>
    <w:rsid w:val="002F1D17"/>
    <w:rsid w:val="002F2907"/>
    <w:rsid w:val="002F2E85"/>
    <w:rsid w:val="002F2EFD"/>
    <w:rsid w:val="002F6668"/>
    <w:rsid w:val="002F78BA"/>
    <w:rsid w:val="00300F8C"/>
    <w:rsid w:val="00302277"/>
    <w:rsid w:val="00302C38"/>
    <w:rsid w:val="00303167"/>
    <w:rsid w:val="00303B9B"/>
    <w:rsid w:val="00304754"/>
    <w:rsid w:val="00304B6C"/>
    <w:rsid w:val="003065BE"/>
    <w:rsid w:val="00312B3B"/>
    <w:rsid w:val="00312B7C"/>
    <w:rsid w:val="00312D91"/>
    <w:rsid w:val="00313D44"/>
    <w:rsid w:val="0031486E"/>
    <w:rsid w:val="003160D5"/>
    <w:rsid w:val="00317C41"/>
    <w:rsid w:val="00321F72"/>
    <w:rsid w:val="00323021"/>
    <w:rsid w:val="00323A47"/>
    <w:rsid w:val="00326A11"/>
    <w:rsid w:val="00326FCD"/>
    <w:rsid w:val="0032739A"/>
    <w:rsid w:val="00330F9D"/>
    <w:rsid w:val="003327BC"/>
    <w:rsid w:val="003362CF"/>
    <w:rsid w:val="003377B4"/>
    <w:rsid w:val="00340923"/>
    <w:rsid w:val="003414B3"/>
    <w:rsid w:val="0034303C"/>
    <w:rsid w:val="00344029"/>
    <w:rsid w:val="003447B3"/>
    <w:rsid w:val="003449BF"/>
    <w:rsid w:val="00345184"/>
    <w:rsid w:val="00345D32"/>
    <w:rsid w:val="00346E6F"/>
    <w:rsid w:val="00347F75"/>
    <w:rsid w:val="00351A36"/>
    <w:rsid w:val="003521A0"/>
    <w:rsid w:val="0035243E"/>
    <w:rsid w:val="00352C48"/>
    <w:rsid w:val="00352D41"/>
    <w:rsid w:val="00353E00"/>
    <w:rsid w:val="00354992"/>
    <w:rsid w:val="00355045"/>
    <w:rsid w:val="00357A04"/>
    <w:rsid w:val="00360F89"/>
    <w:rsid w:val="00361615"/>
    <w:rsid w:val="00361C00"/>
    <w:rsid w:val="00361C7A"/>
    <w:rsid w:val="003623CB"/>
    <w:rsid w:val="00362BA1"/>
    <w:rsid w:val="00362DE8"/>
    <w:rsid w:val="00363F46"/>
    <w:rsid w:val="00364A22"/>
    <w:rsid w:val="003662EB"/>
    <w:rsid w:val="003669D5"/>
    <w:rsid w:val="003676F9"/>
    <w:rsid w:val="00370824"/>
    <w:rsid w:val="0037174E"/>
    <w:rsid w:val="00372256"/>
    <w:rsid w:val="003724A3"/>
    <w:rsid w:val="00372873"/>
    <w:rsid w:val="00372FDB"/>
    <w:rsid w:val="003732A1"/>
    <w:rsid w:val="0037341E"/>
    <w:rsid w:val="0037408C"/>
    <w:rsid w:val="003747F2"/>
    <w:rsid w:val="003752B0"/>
    <w:rsid w:val="0037670B"/>
    <w:rsid w:val="00377CBA"/>
    <w:rsid w:val="0038027E"/>
    <w:rsid w:val="0038035E"/>
    <w:rsid w:val="00380D9C"/>
    <w:rsid w:val="00383886"/>
    <w:rsid w:val="00383AFF"/>
    <w:rsid w:val="00384FB3"/>
    <w:rsid w:val="0038763E"/>
    <w:rsid w:val="00387B7B"/>
    <w:rsid w:val="003903B7"/>
    <w:rsid w:val="0039133F"/>
    <w:rsid w:val="003913FC"/>
    <w:rsid w:val="003918B5"/>
    <w:rsid w:val="00391AB9"/>
    <w:rsid w:val="00392A14"/>
    <w:rsid w:val="00393B8C"/>
    <w:rsid w:val="003947BA"/>
    <w:rsid w:val="00395548"/>
    <w:rsid w:val="003961B2"/>
    <w:rsid w:val="00397668"/>
    <w:rsid w:val="003A0FB2"/>
    <w:rsid w:val="003A1893"/>
    <w:rsid w:val="003A287A"/>
    <w:rsid w:val="003A2CAE"/>
    <w:rsid w:val="003A443E"/>
    <w:rsid w:val="003A7287"/>
    <w:rsid w:val="003B010A"/>
    <w:rsid w:val="003B07D2"/>
    <w:rsid w:val="003B0C6B"/>
    <w:rsid w:val="003B151E"/>
    <w:rsid w:val="003B2C55"/>
    <w:rsid w:val="003B30F3"/>
    <w:rsid w:val="003B34CE"/>
    <w:rsid w:val="003B372F"/>
    <w:rsid w:val="003B3DCE"/>
    <w:rsid w:val="003B520C"/>
    <w:rsid w:val="003B5513"/>
    <w:rsid w:val="003B69C0"/>
    <w:rsid w:val="003B7D0E"/>
    <w:rsid w:val="003B7E2F"/>
    <w:rsid w:val="003C0974"/>
    <w:rsid w:val="003C09CB"/>
    <w:rsid w:val="003C4B49"/>
    <w:rsid w:val="003C680D"/>
    <w:rsid w:val="003C6EE5"/>
    <w:rsid w:val="003C74D3"/>
    <w:rsid w:val="003C7814"/>
    <w:rsid w:val="003C7C7A"/>
    <w:rsid w:val="003D077F"/>
    <w:rsid w:val="003D17C6"/>
    <w:rsid w:val="003D4AD5"/>
    <w:rsid w:val="003D4AE6"/>
    <w:rsid w:val="003D4CEC"/>
    <w:rsid w:val="003D5E3F"/>
    <w:rsid w:val="003D65A4"/>
    <w:rsid w:val="003D717A"/>
    <w:rsid w:val="003D77FA"/>
    <w:rsid w:val="003D7B24"/>
    <w:rsid w:val="003D7F7F"/>
    <w:rsid w:val="003E0F3F"/>
    <w:rsid w:val="003E1510"/>
    <w:rsid w:val="003E1962"/>
    <w:rsid w:val="003E1A79"/>
    <w:rsid w:val="003E1FA9"/>
    <w:rsid w:val="003E2590"/>
    <w:rsid w:val="003E2BEB"/>
    <w:rsid w:val="003E2F66"/>
    <w:rsid w:val="003E5554"/>
    <w:rsid w:val="003E5BDB"/>
    <w:rsid w:val="003E60FF"/>
    <w:rsid w:val="003E6E86"/>
    <w:rsid w:val="003F2A9E"/>
    <w:rsid w:val="003F3018"/>
    <w:rsid w:val="003F3BD3"/>
    <w:rsid w:val="003F3CEA"/>
    <w:rsid w:val="003F41CB"/>
    <w:rsid w:val="003F4F88"/>
    <w:rsid w:val="003F5A49"/>
    <w:rsid w:val="00401478"/>
    <w:rsid w:val="004048A2"/>
    <w:rsid w:val="00404DB1"/>
    <w:rsid w:val="00406168"/>
    <w:rsid w:val="00406543"/>
    <w:rsid w:val="00406BD3"/>
    <w:rsid w:val="00406D99"/>
    <w:rsid w:val="004119BF"/>
    <w:rsid w:val="004127E1"/>
    <w:rsid w:val="004135E5"/>
    <w:rsid w:val="00413DE8"/>
    <w:rsid w:val="00413EBE"/>
    <w:rsid w:val="00415299"/>
    <w:rsid w:val="004160B9"/>
    <w:rsid w:val="004169D1"/>
    <w:rsid w:val="00416DDE"/>
    <w:rsid w:val="00421363"/>
    <w:rsid w:val="0042197A"/>
    <w:rsid w:val="00423729"/>
    <w:rsid w:val="0042655D"/>
    <w:rsid w:val="00426B1D"/>
    <w:rsid w:val="004271F1"/>
    <w:rsid w:val="004304CF"/>
    <w:rsid w:val="00433999"/>
    <w:rsid w:val="004345BE"/>
    <w:rsid w:val="0043500B"/>
    <w:rsid w:val="0043527F"/>
    <w:rsid w:val="00435FCD"/>
    <w:rsid w:val="00436894"/>
    <w:rsid w:val="00436C36"/>
    <w:rsid w:val="004370E6"/>
    <w:rsid w:val="004372BB"/>
    <w:rsid w:val="0044086C"/>
    <w:rsid w:val="00441227"/>
    <w:rsid w:val="00441C70"/>
    <w:rsid w:val="0044486E"/>
    <w:rsid w:val="004456D9"/>
    <w:rsid w:val="00446288"/>
    <w:rsid w:val="004466B0"/>
    <w:rsid w:val="00447C23"/>
    <w:rsid w:val="00453A43"/>
    <w:rsid w:val="00453BE6"/>
    <w:rsid w:val="004551DD"/>
    <w:rsid w:val="004564EE"/>
    <w:rsid w:val="00456631"/>
    <w:rsid w:val="00456F6D"/>
    <w:rsid w:val="0045797B"/>
    <w:rsid w:val="00460149"/>
    <w:rsid w:val="00460299"/>
    <w:rsid w:val="00460C0B"/>
    <w:rsid w:val="0046116B"/>
    <w:rsid w:val="00461A55"/>
    <w:rsid w:val="004637D0"/>
    <w:rsid w:val="00463EB9"/>
    <w:rsid w:val="0046694A"/>
    <w:rsid w:val="0047056E"/>
    <w:rsid w:val="00471753"/>
    <w:rsid w:val="004724B4"/>
    <w:rsid w:val="00474359"/>
    <w:rsid w:val="00474E35"/>
    <w:rsid w:val="00475CA1"/>
    <w:rsid w:val="00476685"/>
    <w:rsid w:val="00477707"/>
    <w:rsid w:val="00481059"/>
    <w:rsid w:val="00481983"/>
    <w:rsid w:val="00482824"/>
    <w:rsid w:val="00482846"/>
    <w:rsid w:val="00483840"/>
    <w:rsid w:val="00483D1D"/>
    <w:rsid w:val="00484B53"/>
    <w:rsid w:val="00484E3F"/>
    <w:rsid w:val="00486968"/>
    <w:rsid w:val="00486A1F"/>
    <w:rsid w:val="00486BF0"/>
    <w:rsid w:val="004879A0"/>
    <w:rsid w:val="0049013F"/>
    <w:rsid w:val="0049541C"/>
    <w:rsid w:val="00495B15"/>
    <w:rsid w:val="00495FB9"/>
    <w:rsid w:val="00496154"/>
    <w:rsid w:val="0049787A"/>
    <w:rsid w:val="004A0032"/>
    <w:rsid w:val="004A1F6B"/>
    <w:rsid w:val="004A2CC4"/>
    <w:rsid w:val="004A2F0F"/>
    <w:rsid w:val="004A42DB"/>
    <w:rsid w:val="004A4A20"/>
    <w:rsid w:val="004A5252"/>
    <w:rsid w:val="004A590C"/>
    <w:rsid w:val="004A72F9"/>
    <w:rsid w:val="004B11D8"/>
    <w:rsid w:val="004B33B3"/>
    <w:rsid w:val="004B4F82"/>
    <w:rsid w:val="004B50A2"/>
    <w:rsid w:val="004C01E3"/>
    <w:rsid w:val="004C125D"/>
    <w:rsid w:val="004C1B1D"/>
    <w:rsid w:val="004C1E99"/>
    <w:rsid w:val="004C2063"/>
    <w:rsid w:val="004C2D06"/>
    <w:rsid w:val="004C5A57"/>
    <w:rsid w:val="004D2915"/>
    <w:rsid w:val="004D2A24"/>
    <w:rsid w:val="004D3D2C"/>
    <w:rsid w:val="004D51C5"/>
    <w:rsid w:val="004D5F20"/>
    <w:rsid w:val="004E05ED"/>
    <w:rsid w:val="004E0DB5"/>
    <w:rsid w:val="004E1D30"/>
    <w:rsid w:val="004E21E0"/>
    <w:rsid w:val="004E33A6"/>
    <w:rsid w:val="004E48BD"/>
    <w:rsid w:val="004E4DE7"/>
    <w:rsid w:val="004E6187"/>
    <w:rsid w:val="004E65E0"/>
    <w:rsid w:val="004E6DC7"/>
    <w:rsid w:val="004E7C1D"/>
    <w:rsid w:val="004E7E79"/>
    <w:rsid w:val="004F104E"/>
    <w:rsid w:val="004F14B6"/>
    <w:rsid w:val="004F1789"/>
    <w:rsid w:val="004F1EF4"/>
    <w:rsid w:val="004F637B"/>
    <w:rsid w:val="004F675B"/>
    <w:rsid w:val="004F6E8F"/>
    <w:rsid w:val="004F78AC"/>
    <w:rsid w:val="00500BD8"/>
    <w:rsid w:val="00501B53"/>
    <w:rsid w:val="005029D8"/>
    <w:rsid w:val="00502AA5"/>
    <w:rsid w:val="0050374A"/>
    <w:rsid w:val="005046B7"/>
    <w:rsid w:val="00505499"/>
    <w:rsid w:val="0050684B"/>
    <w:rsid w:val="005070D7"/>
    <w:rsid w:val="005101DB"/>
    <w:rsid w:val="005133F3"/>
    <w:rsid w:val="00513801"/>
    <w:rsid w:val="00513A99"/>
    <w:rsid w:val="005149E1"/>
    <w:rsid w:val="00515A81"/>
    <w:rsid w:val="005167B4"/>
    <w:rsid w:val="00516B09"/>
    <w:rsid w:val="0051716B"/>
    <w:rsid w:val="005232E4"/>
    <w:rsid w:val="00523E2C"/>
    <w:rsid w:val="00524C76"/>
    <w:rsid w:val="00526466"/>
    <w:rsid w:val="00527004"/>
    <w:rsid w:val="005272A7"/>
    <w:rsid w:val="00530D8E"/>
    <w:rsid w:val="00530F8F"/>
    <w:rsid w:val="00532713"/>
    <w:rsid w:val="005342DE"/>
    <w:rsid w:val="005363D6"/>
    <w:rsid w:val="0054036B"/>
    <w:rsid w:val="0054044B"/>
    <w:rsid w:val="005410B4"/>
    <w:rsid w:val="00541312"/>
    <w:rsid w:val="005416FB"/>
    <w:rsid w:val="00541BF5"/>
    <w:rsid w:val="00542DAC"/>
    <w:rsid w:val="005446B0"/>
    <w:rsid w:val="005478EC"/>
    <w:rsid w:val="00551A0C"/>
    <w:rsid w:val="00552554"/>
    <w:rsid w:val="00552EC9"/>
    <w:rsid w:val="005549CE"/>
    <w:rsid w:val="00554A6C"/>
    <w:rsid w:val="0055558E"/>
    <w:rsid w:val="00555E8E"/>
    <w:rsid w:val="00556861"/>
    <w:rsid w:val="00560EAA"/>
    <w:rsid w:val="00561947"/>
    <w:rsid w:val="00561F79"/>
    <w:rsid w:val="00563015"/>
    <w:rsid w:val="005648B5"/>
    <w:rsid w:val="00566F27"/>
    <w:rsid w:val="005717BE"/>
    <w:rsid w:val="005721A4"/>
    <w:rsid w:val="00573F28"/>
    <w:rsid w:val="0057414C"/>
    <w:rsid w:val="0057550A"/>
    <w:rsid w:val="0057597A"/>
    <w:rsid w:val="00576F91"/>
    <w:rsid w:val="00577AE8"/>
    <w:rsid w:val="00577D82"/>
    <w:rsid w:val="00580BC0"/>
    <w:rsid w:val="005819A6"/>
    <w:rsid w:val="00581DFA"/>
    <w:rsid w:val="00583241"/>
    <w:rsid w:val="00583877"/>
    <w:rsid w:val="00590B17"/>
    <w:rsid w:val="00594572"/>
    <w:rsid w:val="00594B14"/>
    <w:rsid w:val="00595501"/>
    <w:rsid w:val="00595699"/>
    <w:rsid w:val="005974DB"/>
    <w:rsid w:val="005A0A76"/>
    <w:rsid w:val="005A3D23"/>
    <w:rsid w:val="005A43DD"/>
    <w:rsid w:val="005A464A"/>
    <w:rsid w:val="005A4A73"/>
    <w:rsid w:val="005A4C4C"/>
    <w:rsid w:val="005A5B95"/>
    <w:rsid w:val="005A734D"/>
    <w:rsid w:val="005A78AC"/>
    <w:rsid w:val="005B000E"/>
    <w:rsid w:val="005B0DEF"/>
    <w:rsid w:val="005B2267"/>
    <w:rsid w:val="005B285A"/>
    <w:rsid w:val="005B359E"/>
    <w:rsid w:val="005B3966"/>
    <w:rsid w:val="005B459E"/>
    <w:rsid w:val="005B46A8"/>
    <w:rsid w:val="005B4E33"/>
    <w:rsid w:val="005B7448"/>
    <w:rsid w:val="005C0385"/>
    <w:rsid w:val="005C16D6"/>
    <w:rsid w:val="005C4338"/>
    <w:rsid w:val="005C43E8"/>
    <w:rsid w:val="005C4EC8"/>
    <w:rsid w:val="005C4F1F"/>
    <w:rsid w:val="005C55F2"/>
    <w:rsid w:val="005C625C"/>
    <w:rsid w:val="005C718A"/>
    <w:rsid w:val="005C7314"/>
    <w:rsid w:val="005C7E07"/>
    <w:rsid w:val="005C7F2F"/>
    <w:rsid w:val="005D0A71"/>
    <w:rsid w:val="005D2204"/>
    <w:rsid w:val="005D2EEA"/>
    <w:rsid w:val="005D3CC8"/>
    <w:rsid w:val="005D3EA2"/>
    <w:rsid w:val="005D5C43"/>
    <w:rsid w:val="005D6D63"/>
    <w:rsid w:val="005D7236"/>
    <w:rsid w:val="005D7499"/>
    <w:rsid w:val="005D7555"/>
    <w:rsid w:val="005D795B"/>
    <w:rsid w:val="005E09BF"/>
    <w:rsid w:val="005E0B9F"/>
    <w:rsid w:val="005E0EFF"/>
    <w:rsid w:val="005E2558"/>
    <w:rsid w:val="005E2CE6"/>
    <w:rsid w:val="005E4AD5"/>
    <w:rsid w:val="005E4C0B"/>
    <w:rsid w:val="005E54A8"/>
    <w:rsid w:val="005E5BC9"/>
    <w:rsid w:val="005E7EA0"/>
    <w:rsid w:val="005F2681"/>
    <w:rsid w:val="005F2B74"/>
    <w:rsid w:val="005F476D"/>
    <w:rsid w:val="005F53D1"/>
    <w:rsid w:val="005F54B4"/>
    <w:rsid w:val="005F6B07"/>
    <w:rsid w:val="005F6FA0"/>
    <w:rsid w:val="00600087"/>
    <w:rsid w:val="0060074F"/>
    <w:rsid w:val="0060157A"/>
    <w:rsid w:val="00603BF0"/>
    <w:rsid w:val="0060472A"/>
    <w:rsid w:val="00607BCB"/>
    <w:rsid w:val="00607E75"/>
    <w:rsid w:val="0061089E"/>
    <w:rsid w:val="00610C38"/>
    <w:rsid w:val="006128FC"/>
    <w:rsid w:val="00612D31"/>
    <w:rsid w:val="006148C4"/>
    <w:rsid w:val="00614EF5"/>
    <w:rsid w:val="00616F1C"/>
    <w:rsid w:val="00622104"/>
    <w:rsid w:val="00623204"/>
    <w:rsid w:val="00624075"/>
    <w:rsid w:val="00624283"/>
    <w:rsid w:val="0062475A"/>
    <w:rsid w:val="00625978"/>
    <w:rsid w:val="00626F5A"/>
    <w:rsid w:val="00627610"/>
    <w:rsid w:val="00630289"/>
    <w:rsid w:val="00631345"/>
    <w:rsid w:val="00631670"/>
    <w:rsid w:val="00635C7D"/>
    <w:rsid w:val="00635F40"/>
    <w:rsid w:val="0063602A"/>
    <w:rsid w:val="00637FEE"/>
    <w:rsid w:val="006404EF"/>
    <w:rsid w:val="00640892"/>
    <w:rsid w:val="00641ED1"/>
    <w:rsid w:val="0064237D"/>
    <w:rsid w:val="00643392"/>
    <w:rsid w:val="006450D6"/>
    <w:rsid w:val="0064588E"/>
    <w:rsid w:val="00646FAA"/>
    <w:rsid w:val="00650060"/>
    <w:rsid w:val="00650308"/>
    <w:rsid w:val="00651C0B"/>
    <w:rsid w:val="00653BF6"/>
    <w:rsid w:val="00654161"/>
    <w:rsid w:val="0065462C"/>
    <w:rsid w:val="00655461"/>
    <w:rsid w:val="006559A1"/>
    <w:rsid w:val="00657170"/>
    <w:rsid w:val="0065785A"/>
    <w:rsid w:val="00657A7A"/>
    <w:rsid w:val="0066014B"/>
    <w:rsid w:val="0066208C"/>
    <w:rsid w:val="0066241D"/>
    <w:rsid w:val="00663B9B"/>
    <w:rsid w:val="00663D90"/>
    <w:rsid w:val="00664AB1"/>
    <w:rsid w:val="0066504D"/>
    <w:rsid w:val="00666D4D"/>
    <w:rsid w:val="006676F9"/>
    <w:rsid w:val="0067140F"/>
    <w:rsid w:val="0067152C"/>
    <w:rsid w:val="00671F3D"/>
    <w:rsid w:val="00672258"/>
    <w:rsid w:val="006722F4"/>
    <w:rsid w:val="00673B71"/>
    <w:rsid w:val="00675554"/>
    <w:rsid w:val="00676F79"/>
    <w:rsid w:val="00677DA9"/>
    <w:rsid w:val="00680861"/>
    <w:rsid w:val="00680E4C"/>
    <w:rsid w:val="00681F1B"/>
    <w:rsid w:val="0068225F"/>
    <w:rsid w:val="00682E7A"/>
    <w:rsid w:val="006842F7"/>
    <w:rsid w:val="00684FB8"/>
    <w:rsid w:val="006855AE"/>
    <w:rsid w:val="00685665"/>
    <w:rsid w:val="0068592B"/>
    <w:rsid w:val="00685F54"/>
    <w:rsid w:val="006860D1"/>
    <w:rsid w:val="00686278"/>
    <w:rsid w:val="0068696A"/>
    <w:rsid w:val="00691FAD"/>
    <w:rsid w:val="00692077"/>
    <w:rsid w:val="00692D31"/>
    <w:rsid w:val="0069381D"/>
    <w:rsid w:val="0069393E"/>
    <w:rsid w:val="00693FCC"/>
    <w:rsid w:val="0069558B"/>
    <w:rsid w:val="0069793A"/>
    <w:rsid w:val="006A022C"/>
    <w:rsid w:val="006A027B"/>
    <w:rsid w:val="006A0940"/>
    <w:rsid w:val="006A0FA9"/>
    <w:rsid w:val="006A130A"/>
    <w:rsid w:val="006A1F16"/>
    <w:rsid w:val="006A294A"/>
    <w:rsid w:val="006A2C33"/>
    <w:rsid w:val="006A5C4A"/>
    <w:rsid w:val="006A5F13"/>
    <w:rsid w:val="006B1831"/>
    <w:rsid w:val="006B191E"/>
    <w:rsid w:val="006B4276"/>
    <w:rsid w:val="006B64E2"/>
    <w:rsid w:val="006B73EC"/>
    <w:rsid w:val="006C0D87"/>
    <w:rsid w:val="006C1B6F"/>
    <w:rsid w:val="006C231B"/>
    <w:rsid w:val="006C25ED"/>
    <w:rsid w:val="006C2DF7"/>
    <w:rsid w:val="006C41C4"/>
    <w:rsid w:val="006C6678"/>
    <w:rsid w:val="006C7FC7"/>
    <w:rsid w:val="006D1972"/>
    <w:rsid w:val="006D2557"/>
    <w:rsid w:val="006D3C87"/>
    <w:rsid w:val="006D3D44"/>
    <w:rsid w:val="006D3EE6"/>
    <w:rsid w:val="006D4A20"/>
    <w:rsid w:val="006D552F"/>
    <w:rsid w:val="006D5943"/>
    <w:rsid w:val="006D598A"/>
    <w:rsid w:val="006D6A46"/>
    <w:rsid w:val="006E285E"/>
    <w:rsid w:val="006E2DC9"/>
    <w:rsid w:val="006E3562"/>
    <w:rsid w:val="006E387B"/>
    <w:rsid w:val="006E3E91"/>
    <w:rsid w:val="006E65E6"/>
    <w:rsid w:val="006E7038"/>
    <w:rsid w:val="006E705D"/>
    <w:rsid w:val="006E7C79"/>
    <w:rsid w:val="006F0290"/>
    <w:rsid w:val="006F16D7"/>
    <w:rsid w:val="006F199D"/>
    <w:rsid w:val="006F2102"/>
    <w:rsid w:val="006F215A"/>
    <w:rsid w:val="006F6071"/>
    <w:rsid w:val="006F675B"/>
    <w:rsid w:val="006F75C8"/>
    <w:rsid w:val="00701E04"/>
    <w:rsid w:val="00702A64"/>
    <w:rsid w:val="00702E20"/>
    <w:rsid w:val="00703E56"/>
    <w:rsid w:val="00703F65"/>
    <w:rsid w:val="007041E8"/>
    <w:rsid w:val="00704550"/>
    <w:rsid w:val="007046B7"/>
    <w:rsid w:val="0070517C"/>
    <w:rsid w:val="00705471"/>
    <w:rsid w:val="00706FD9"/>
    <w:rsid w:val="007077EC"/>
    <w:rsid w:val="00714FBC"/>
    <w:rsid w:val="00715166"/>
    <w:rsid w:val="007154FD"/>
    <w:rsid w:val="0071590A"/>
    <w:rsid w:val="00715C7E"/>
    <w:rsid w:val="00715D31"/>
    <w:rsid w:val="00715E2B"/>
    <w:rsid w:val="00716EF1"/>
    <w:rsid w:val="00717C05"/>
    <w:rsid w:val="00717EA8"/>
    <w:rsid w:val="007224DD"/>
    <w:rsid w:val="0072301E"/>
    <w:rsid w:val="00723FC1"/>
    <w:rsid w:val="0072550F"/>
    <w:rsid w:val="00725882"/>
    <w:rsid w:val="007300B5"/>
    <w:rsid w:val="00730BBF"/>
    <w:rsid w:val="00730E86"/>
    <w:rsid w:val="00731438"/>
    <w:rsid w:val="00732027"/>
    <w:rsid w:val="00732A9B"/>
    <w:rsid w:val="00733077"/>
    <w:rsid w:val="00733DF9"/>
    <w:rsid w:val="0073448F"/>
    <w:rsid w:val="00735395"/>
    <w:rsid w:val="00736674"/>
    <w:rsid w:val="007378A2"/>
    <w:rsid w:val="007432E3"/>
    <w:rsid w:val="007437DB"/>
    <w:rsid w:val="00743D4E"/>
    <w:rsid w:val="00743F64"/>
    <w:rsid w:val="0074445D"/>
    <w:rsid w:val="0074467B"/>
    <w:rsid w:val="007447BB"/>
    <w:rsid w:val="007447D7"/>
    <w:rsid w:val="00744AB9"/>
    <w:rsid w:val="00746380"/>
    <w:rsid w:val="007500C7"/>
    <w:rsid w:val="00750718"/>
    <w:rsid w:val="00750743"/>
    <w:rsid w:val="0075158F"/>
    <w:rsid w:val="00753772"/>
    <w:rsid w:val="00753CA0"/>
    <w:rsid w:val="00755C4F"/>
    <w:rsid w:val="0076080F"/>
    <w:rsid w:val="00761008"/>
    <w:rsid w:val="0076139B"/>
    <w:rsid w:val="0076162D"/>
    <w:rsid w:val="0076251B"/>
    <w:rsid w:val="00763702"/>
    <w:rsid w:val="00763917"/>
    <w:rsid w:val="0076439D"/>
    <w:rsid w:val="00766B8A"/>
    <w:rsid w:val="00773585"/>
    <w:rsid w:val="00773CCC"/>
    <w:rsid w:val="00775687"/>
    <w:rsid w:val="007765E0"/>
    <w:rsid w:val="00777C5B"/>
    <w:rsid w:val="00777EBE"/>
    <w:rsid w:val="00781637"/>
    <w:rsid w:val="00782A5E"/>
    <w:rsid w:val="007869D3"/>
    <w:rsid w:val="00787ED6"/>
    <w:rsid w:val="00790932"/>
    <w:rsid w:val="00792081"/>
    <w:rsid w:val="00794B6F"/>
    <w:rsid w:val="00794C00"/>
    <w:rsid w:val="00794D65"/>
    <w:rsid w:val="007951D4"/>
    <w:rsid w:val="007953B3"/>
    <w:rsid w:val="00797069"/>
    <w:rsid w:val="007A0110"/>
    <w:rsid w:val="007A1E63"/>
    <w:rsid w:val="007A341F"/>
    <w:rsid w:val="007A4826"/>
    <w:rsid w:val="007A494B"/>
    <w:rsid w:val="007A6A41"/>
    <w:rsid w:val="007A6A96"/>
    <w:rsid w:val="007B0F9D"/>
    <w:rsid w:val="007B54B1"/>
    <w:rsid w:val="007B5CD0"/>
    <w:rsid w:val="007B6CAE"/>
    <w:rsid w:val="007C0065"/>
    <w:rsid w:val="007C0BA0"/>
    <w:rsid w:val="007C1125"/>
    <w:rsid w:val="007C243D"/>
    <w:rsid w:val="007C34B0"/>
    <w:rsid w:val="007C43E3"/>
    <w:rsid w:val="007C4B4E"/>
    <w:rsid w:val="007C5293"/>
    <w:rsid w:val="007C542C"/>
    <w:rsid w:val="007C701D"/>
    <w:rsid w:val="007D0F36"/>
    <w:rsid w:val="007D1320"/>
    <w:rsid w:val="007D2D87"/>
    <w:rsid w:val="007D5183"/>
    <w:rsid w:val="007D58FA"/>
    <w:rsid w:val="007D5FAA"/>
    <w:rsid w:val="007D67A9"/>
    <w:rsid w:val="007D6B57"/>
    <w:rsid w:val="007D7694"/>
    <w:rsid w:val="007E0910"/>
    <w:rsid w:val="007E0FA6"/>
    <w:rsid w:val="007E1A19"/>
    <w:rsid w:val="007E2487"/>
    <w:rsid w:val="007E375E"/>
    <w:rsid w:val="007E4D9C"/>
    <w:rsid w:val="007E52DF"/>
    <w:rsid w:val="007E5C87"/>
    <w:rsid w:val="007E5D48"/>
    <w:rsid w:val="007E70FC"/>
    <w:rsid w:val="007F01A3"/>
    <w:rsid w:val="007F02F3"/>
    <w:rsid w:val="007F0B58"/>
    <w:rsid w:val="007F2797"/>
    <w:rsid w:val="007F32A0"/>
    <w:rsid w:val="007F4522"/>
    <w:rsid w:val="007F5709"/>
    <w:rsid w:val="007F6165"/>
    <w:rsid w:val="007F650D"/>
    <w:rsid w:val="007F6815"/>
    <w:rsid w:val="007F68C5"/>
    <w:rsid w:val="007F7265"/>
    <w:rsid w:val="007F742C"/>
    <w:rsid w:val="00801075"/>
    <w:rsid w:val="00801524"/>
    <w:rsid w:val="00803353"/>
    <w:rsid w:val="008035A5"/>
    <w:rsid w:val="008039E0"/>
    <w:rsid w:val="008045DF"/>
    <w:rsid w:val="0080593E"/>
    <w:rsid w:val="00806847"/>
    <w:rsid w:val="00807244"/>
    <w:rsid w:val="00807712"/>
    <w:rsid w:val="00813DAA"/>
    <w:rsid w:val="00815247"/>
    <w:rsid w:val="00815598"/>
    <w:rsid w:val="00815A46"/>
    <w:rsid w:val="00816D4C"/>
    <w:rsid w:val="00817109"/>
    <w:rsid w:val="00820336"/>
    <w:rsid w:val="00820547"/>
    <w:rsid w:val="00820F63"/>
    <w:rsid w:val="00821934"/>
    <w:rsid w:val="00823D7B"/>
    <w:rsid w:val="0082463B"/>
    <w:rsid w:val="00825EB2"/>
    <w:rsid w:val="0082618F"/>
    <w:rsid w:val="008261DC"/>
    <w:rsid w:val="008271ED"/>
    <w:rsid w:val="00830087"/>
    <w:rsid w:val="0083013A"/>
    <w:rsid w:val="0083198E"/>
    <w:rsid w:val="00832323"/>
    <w:rsid w:val="008344E3"/>
    <w:rsid w:val="00835358"/>
    <w:rsid w:val="008361F9"/>
    <w:rsid w:val="008366B0"/>
    <w:rsid w:val="00837FF4"/>
    <w:rsid w:val="00840EBA"/>
    <w:rsid w:val="00841170"/>
    <w:rsid w:val="008414CD"/>
    <w:rsid w:val="008429C8"/>
    <w:rsid w:val="00842D99"/>
    <w:rsid w:val="008444B3"/>
    <w:rsid w:val="008455CB"/>
    <w:rsid w:val="00846358"/>
    <w:rsid w:val="00852417"/>
    <w:rsid w:val="0085359D"/>
    <w:rsid w:val="008548AF"/>
    <w:rsid w:val="00854E7E"/>
    <w:rsid w:val="0085727F"/>
    <w:rsid w:val="00857614"/>
    <w:rsid w:val="0086205B"/>
    <w:rsid w:val="008638F1"/>
    <w:rsid w:val="008645BB"/>
    <w:rsid w:val="00864888"/>
    <w:rsid w:val="00864C8A"/>
    <w:rsid w:val="00865059"/>
    <w:rsid w:val="00865164"/>
    <w:rsid w:val="00865697"/>
    <w:rsid w:val="00865CB0"/>
    <w:rsid w:val="008702DA"/>
    <w:rsid w:val="00871734"/>
    <w:rsid w:val="00872839"/>
    <w:rsid w:val="00872A9B"/>
    <w:rsid w:val="00872FAD"/>
    <w:rsid w:val="0087312A"/>
    <w:rsid w:val="008755C8"/>
    <w:rsid w:val="008757D2"/>
    <w:rsid w:val="00876168"/>
    <w:rsid w:val="00876C80"/>
    <w:rsid w:val="00876CBE"/>
    <w:rsid w:val="00877F0C"/>
    <w:rsid w:val="0088058F"/>
    <w:rsid w:val="008807C9"/>
    <w:rsid w:val="00882168"/>
    <w:rsid w:val="008822BA"/>
    <w:rsid w:val="008827B6"/>
    <w:rsid w:val="0088283E"/>
    <w:rsid w:val="00883134"/>
    <w:rsid w:val="00883633"/>
    <w:rsid w:val="00883B33"/>
    <w:rsid w:val="00883CB7"/>
    <w:rsid w:val="008859CD"/>
    <w:rsid w:val="00885B82"/>
    <w:rsid w:val="00885DFA"/>
    <w:rsid w:val="00886227"/>
    <w:rsid w:val="0088656D"/>
    <w:rsid w:val="00887B2F"/>
    <w:rsid w:val="00887FE1"/>
    <w:rsid w:val="00890506"/>
    <w:rsid w:val="00890967"/>
    <w:rsid w:val="00890BFA"/>
    <w:rsid w:val="00890FC0"/>
    <w:rsid w:val="008931F0"/>
    <w:rsid w:val="00894678"/>
    <w:rsid w:val="00895F32"/>
    <w:rsid w:val="00896122"/>
    <w:rsid w:val="00896EB7"/>
    <w:rsid w:val="008974EE"/>
    <w:rsid w:val="008A0661"/>
    <w:rsid w:val="008A2D5F"/>
    <w:rsid w:val="008A45E2"/>
    <w:rsid w:val="008A5124"/>
    <w:rsid w:val="008A655B"/>
    <w:rsid w:val="008A6650"/>
    <w:rsid w:val="008A7063"/>
    <w:rsid w:val="008B1137"/>
    <w:rsid w:val="008B17E7"/>
    <w:rsid w:val="008B1831"/>
    <w:rsid w:val="008B4119"/>
    <w:rsid w:val="008B6D60"/>
    <w:rsid w:val="008B7A5B"/>
    <w:rsid w:val="008B7E4D"/>
    <w:rsid w:val="008B7ECF"/>
    <w:rsid w:val="008C02FB"/>
    <w:rsid w:val="008C12E4"/>
    <w:rsid w:val="008C1583"/>
    <w:rsid w:val="008C27FB"/>
    <w:rsid w:val="008C4626"/>
    <w:rsid w:val="008C67CC"/>
    <w:rsid w:val="008C7E2C"/>
    <w:rsid w:val="008C7EB1"/>
    <w:rsid w:val="008D1768"/>
    <w:rsid w:val="008D4949"/>
    <w:rsid w:val="008D53B2"/>
    <w:rsid w:val="008D563C"/>
    <w:rsid w:val="008D6EB0"/>
    <w:rsid w:val="008D6FD2"/>
    <w:rsid w:val="008D7B1C"/>
    <w:rsid w:val="008E10E8"/>
    <w:rsid w:val="008E11EC"/>
    <w:rsid w:val="008E2485"/>
    <w:rsid w:val="008E29AF"/>
    <w:rsid w:val="008E3688"/>
    <w:rsid w:val="008E3B53"/>
    <w:rsid w:val="008E44B9"/>
    <w:rsid w:val="008E4F15"/>
    <w:rsid w:val="008E743A"/>
    <w:rsid w:val="008E7E9C"/>
    <w:rsid w:val="008E7FD0"/>
    <w:rsid w:val="008F3192"/>
    <w:rsid w:val="008F58A6"/>
    <w:rsid w:val="008F607E"/>
    <w:rsid w:val="008F609A"/>
    <w:rsid w:val="008F7229"/>
    <w:rsid w:val="008F7D55"/>
    <w:rsid w:val="009032BF"/>
    <w:rsid w:val="00903C41"/>
    <w:rsid w:val="00906A15"/>
    <w:rsid w:val="00911289"/>
    <w:rsid w:val="00911983"/>
    <w:rsid w:val="00912ED1"/>
    <w:rsid w:val="00912F95"/>
    <w:rsid w:val="009133D4"/>
    <w:rsid w:val="00915364"/>
    <w:rsid w:val="00916381"/>
    <w:rsid w:val="00917399"/>
    <w:rsid w:val="00917A57"/>
    <w:rsid w:val="009229A7"/>
    <w:rsid w:val="00923A68"/>
    <w:rsid w:val="00925320"/>
    <w:rsid w:val="00926F05"/>
    <w:rsid w:val="00927E87"/>
    <w:rsid w:val="00930079"/>
    <w:rsid w:val="00931494"/>
    <w:rsid w:val="00931F60"/>
    <w:rsid w:val="00932210"/>
    <w:rsid w:val="009327A1"/>
    <w:rsid w:val="0093385F"/>
    <w:rsid w:val="009343C2"/>
    <w:rsid w:val="009365D4"/>
    <w:rsid w:val="0093697E"/>
    <w:rsid w:val="0093786C"/>
    <w:rsid w:val="009379FD"/>
    <w:rsid w:val="009410DB"/>
    <w:rsid w:val="009413F4"/>
    <w:rsid w:val="00941A46"/>
    <w:rsid w:val="009420ED"/>
    <w:rsid w:val="00942191"/>
    <w:rsid w:val="00943066"/>
    <w:rsid w:val="0094584F"/>
    <w:rsid w:val="00945B3D"/>
    <w:rsid w:val="00950071"/>
    <w:rsid w:val="00950509"/>
    <w:rsid w:val="00950699"/>
    <w:rsid w:val="009518F2"/>
    <w:rsid w:val="009523E9"/>
    <w:rsid w:val="009532FE"/>
    <w:rsid w:val="00953390"/>
    <w:rsid w:val="009537E6"/>
    <w:rsid w:val="00954C0B"/>
    <w:rsid w:val="009576BF"/>
    <w:rsid w:val="00960F97"/>
    <w:rsid w:val="00962596"/>
    <w:rsid w:val="00962A98"/>
    <w:rsid w:val="00962F25"/>
    <w:rsid w:val="0097025E"/>
    <w:rsid w:val="00970511"/>
    <w:rsid w:val="00970E0E"/>
    <w:rsid w:val="00970E83"/>
    <w:rsid w:val="00972CD4"/>
    <w:rsid w:val="0097380D"/>
    <w:rsid w:val="009757C4"/>
    <w:rsid w:val="00976536"/>
    <w:rsid w:val="00980BF1"/>
    <w:rsid w:val="009818AE"/>
    <w:rsid w:val="00981A8D"/>
    <w:rsid w:val="00982CE7"/>
    <w:rsid w:val="00984BAE"/>
    <w:rsid w:val="009860D6"/>
    <w:rsid w:val="0098620E"/>
    <w:rsid w:val="00987CB7"/>
    <w:rsid w:val="00990B38"/>
    <w:rsid w:val="00992DC6"/>
    <w:rsid w:val="00992FAC"/>
    <w:rsid w:val="0099450E"/>
    <w:rsid w:val="0099510C"/>
    <w:rsid w:val="00995158"/>
    <w:rsid w:val="009959CC"/>
    <w:rsid w:val="009972E8"/>
    <w:rsid w:val="009975E6"/>
    <w:rsid w:val="009A0047"/>
    <w:rsid w:val="009A00DA"/>
    <w:rsid w:val="009A0385"/>
    <w:rsid w:val="009A0668"/>
    <w:rsid w:val="009A0A73"/>
    <w:rsid w:val="009A1F74"/>
    <w:rsid w:val="009A2142"/>
    <w:rsid w:val="009A3124"/>
    <w:rsid w:val="009A3219"/>
    <w:rsid w:val="009A3295"/>
    <w:rsid w:val="009A3DE4"/>
    <w:rsid w:val="009A3F14"/>
    <w:rsid w:val="009A4A8B"/>
    <w:rsid w:val="009A5226"/>
    <w:rsid w:val="009A54B3"/>
    <w:rsid w:val="009A586A"/>
    <w:rsid w:val="009A5874"/>
    <w:rsid w:val="009A5D9B"/>
    <w:rsid w:val="009A67B5"/>
    <w:rsid w:val="009A6887"/>
    <w:rsid w:val="009A6A5F"/>
    <w:rsid w:val="009B47D8"/>
    <w:rsid w:val="009B66C9"/>
    <w:rsid w:val="009C02D4"/>
    <w:rsid w:val="009C0992"/>
    <w:rsid w:val="009C12A1"/>
    <w:rsid w:val="009C315B"/>
    <w:rsid w:val="009C3572"/>
    <w:rsid w:val="009C3D9C"/>
    <w:rsid w:val="009C4D00"/>
    <w:rsid w:val="009C5E6A"/>
    <w:rsid w:val="009D0B3F"/>
    <w:rsid w:val="009D0C4A"/>
    <w:rsid w:val="009D18A5"/>
    <w:rsid w:val="009D18F9"/>
    <w:rsid w:val="009D308B"/>
    <w:rsid w:val="009D5259"/>
    <w:rsid w:val="009D5883"/>
    <w:rsid w:val="009D6460"/>
    <w:rsid w:val="009D682E"/>
    <w:rsid w:val="009D6BCD"/>
    <w:rsid w:val="009D7734"/>
    <w:rsid w:val="009E09F5"/>
    <w:rsid w:val="009E1093"/>
    <w:rsid w:val="009E2E3D"/>
    <w:rsid w:val="009E4F73"/>
    <w:rsid w:val="009E709B"/>
    <w:rsid w:val="009F0586"/>
    <w:rsid w:val="009F18DD"/>
    <w:rsid w:val="009F23E5"/>
    <w:rsid w:val="009F4460"/>
    <w:rsid w:val="009F612B"/>
    <w:rsid w:val="009F6B7C"/>
    <w:rsid w:val="009F739A"/>
    <w:rsid w:val="00A00054"/>
    <w:rsid w:val="00A001F7"/>
    <w:rsid w:val="00A0032A"/>
    <w:rsid w:val="00A0153B"/>
    <w:rsid w:val="00A01AE7"/>
    <w:rsid w:val="00A026B4"/>
    <w:rsid w:val="00A02ABE"/>
    <w:rsid w:val="00A0316A"/>
    <w:rsid w:val="00A057ED"/>
    <w:rsid w:val="00A06370"/>
    <w:rsid w:val="00A06DAA"/>
    <w:rsid w:val="00A06EAB"/>
    <w:rsid w:val="00A07BC6"/>
    <w:rsid w:val="00A07EE5"/>
    <w:rsid w:val="00A1000C"/>
    <w:rsid w:val="00A101E0"/>
    <w:rsid w:val="00A10C1A"/>
    <w:rsid w:val="00A1130F"/>
    <w:rsid w:val="00A14290"/>
    <w:rsid w:val="00A14552"/>
    <w:rsid w:val="00A169B5"/>
    <w:rsid w:val="00A17508"/>
    <w:rsid w:val="00A17C52"/>
    <w:rsid w:val="00A20AEE"/>
    <w:rsid w:val="00A218D0"/>
    <w:rsid w:val="00A224C4"/>
    <w:rsid w:val="00A2261D"/>
    <w:rsid w:val="00A22D2F"/>
    <w:rsid w:val="00A23419"/>
    <w:rsid w:val="00A237B6"/>
    <w:rsid w:val="00A24339"/>
    <w:rsid w:val="00A250AD"/>
    <w:rsid w:val="00A264A8"/>
    <w:rsid w:val="00A26A0D"/>
    <w:rsid w:val="00A33DC9"/>
    <w:rsid w:val="00A37346"/>
    <w:rsid w:val="00A37FDE"/>
    <w:rsid w:val="00A40EB9"/>
    <w:rsid w:val="00A41F9A"/>
    <w:rsid w:val="00A42F1F"/>
    <w:rsid w:val="00A44679"/>
    <w:rsid w:val="00A44DC0"/>
    <w:rsid w:val="00A45921"/>
    <w:rsid w:val="00A47C01"/>
    <w:rsid w:val="00A5018C"/>
    <w:rsid w:val="00A5090E"/>
    <w:rsid w:val="00A50FF0"/>
    <w:rsid w:val="00A52ACC"/>
    <w:rsid w:val="00A53F21"/>
    <w:rsid w:val="00A54E30"/>
    <w:rsid w:val="00A56A3B"/>
    <w:rsid w:val="00A56D6F"/>
    <w:rsid w:val="00A577B4"/>
    <w:rsid w:val="00A578BC"/>
    <w:rsid w:val="00A579C4"/>
    <w:rsid w:val="00A61866"/>
    <w:rsid w:val="00A61998"/>
    <w:rsid w:val="00A6206F"/>
    <w:rsid w:val="00A620E4"/>
    <w:rsid w:val="00A62BF7"/>
    <w:rsid w:val="00A63750"/>
    <w:rsid w:val="00A64945"/>
    <w:rsid w:val="00A64B6C"/>
    <w:rsid w:val="00A65235"/>
    <w:rsid w:val="00A65446"/>
    <w:rsid w:val="00A66233"/>
    <w:rsid w:val="00A673C1"/>
    <w:rsid w:val="00A71690"/>
    <w:rsid w:val="00A72331"/>
    <w:rsid w:val="00A72A60"/>
    <w:rsid w:val="00A72E10"/>
    <w:rsid w:val="00A732F4"/>
    <w:rsid w:val="00A73C4B"/>
    <w:rsid w:val="00A74E85"/>
    <w:rsid w:val="00A75FC5"/>
    <w:rsid w:val="00A7609F"/>
    <w:rsid w:val="00A761ED"/>
    <w:rsid w:val="00A763F9"/>
    <w:rsid w:val="00A777F9"/>
    <w:rsid w:val="00A77F71"/>
    <w:rsid w:val="00A80701"/>
    <w:rsid w:val="00A80F89"/>
    <w:rsid w:val="00A80FA6"/>
    <w:rsid w:val="00A8201D"/>
    <w:rsid w:val="00A83197"/>
    <w:rsid w:val="00A83945"/>
    <w:rsid w:val="00A8517E"/>
    <w:rsid w:val="00A85EBE"/>
    <w:rsid w:val="00A8642D"/>
    <w:rsid w:val="00A8699C"/>
    <w:rsid w:val="00A911BD"/>
    <w:rsid w:val="00A91ABA"/>
    <w:rsid w:val="00A931F0"/>
    <w:rsid w:val="00A93708"/>
    <w:rsid w:val="00A93F89"/>
    <w:rsid w:val="00A94B6E"/>
    <w:rsid w:val="00A95BEF"/>
    <w:rsid w:val="00A961E4"/>
    <w:rsid w:val="00A96400"/>
    <w:rsid w:val="00A96A71"/>
    <w:rsid w:val="00A97650"/>
    <w:rsid w:val="00A977F2"/>
    <w:rsid w:val="00AA206B"/>
    <w:rsid w:val="00AA2C25"/>
    <w:rsid w:val="00AA2CE5"/>
    <w:rsid w:val="00AA2E91"/>
    <w:rsid w:val="00AA3443"/>
    <w:rsid w:val="00AA3D76"/>
    <w:rsid w:val="00AA5340"/>
    <w:rsid w:val="00AA602D"/>
    <w:rsid w:val="00AA7191"/>
    <w:rsid w:val="00AB01B0"/>
    <w:rsid w:val="00AB0F8B"/>
    <w:rsid w:val="00AB2C5A"/>
    <w:rsid w:val="00AB30EC"/>
    <w:rsid w:val="00AB369C"/>
    <w:rsid w:val="00AB4A18"/>
    <w:rsid w:val="00AB5B83"/>
    <w:rsid w:val="00AB5E82"/>
    <w:rsid w:val="00AB6204"/>
    <w:rsid w:val="00AB6DC7"/>
    <w:rsid w:val="00AC0539"/>
    <w:rsid w:val="00AC0BFB"/>
    <w:rsid w:val="00AC0D5A"/>
    <w:rsid w:val="00AC0DD2"/>
    <w:rsid w:val="00AC55C0"/>
    <w:rsid w:val="00AC6A12"/>
    <w:rsid w:val="00AC6C34"/>
    <w:rsid w:val="00AC71E5"/>
    <w:rsid w:val="00AC7FF7"/>
    <w:rsid w:val="00AD006C"/>
    <w:rsid w:val="00AD0927"/>
    <w:rsid w:val="00AD0A8D"/>
    <w:rsid w:val="00AD115A"/>
    <w:rsid w:val="00AD50E4"/>
    <w:rsid w:val="00AD58EB"/>
    <w:rsid w:val="00AD59D8"/>
    <w:rsid w:val="00AD67FE"/>
    <w:rsid w:val="00AD7647"/>
    <w:rsid w:val="00AE0959"/>
    <w:rsid w:val="00AE18BB"/>
    <w:rsid w:val="00AE18E8"/>
    <w:rsid w:val="00AE2CD1"/>
    <w:rsid w:val="00AE30F5"/>
    <w:rsid w:val="00AE321B"/>
    <w:rsid w:val="00AE36B7"/>
    <w:rsid w:val="00AE38D1"/>
    <w:rsid w:val="00AE38F7"/>
    <w:rsid w:val="00AE3ABF"/>
    <w:rsid w:val="00AE51CC"/>
    <w:rsid w:val="00AE5A75"/>
    <w:rsid w:val="00AE6ED6"/>
    <w:rsid w:val="00AF0A72"/>
    <w:rsid w:val="00AF1559"/>
    <w:rsid w:val="00AF2025"/>
    <w:rsid w:val="00AF36B1"/>
    <w:rsid w:val="00AF4824"/>
    <w:rsid w:val="00AF4AA6"/>
    <w:rsid w:val="00AF4C49"/>
    <w:rsid w:val="00AF6981"/>
    <w:rsid w:val="00AF7210"/>
    <w:rsid w:val="00B01100"/>
    <w:rsid w:val="00B011EC"/>
    <w:rsid w:val="00B01A73"/>
    <w:rsid w:val="00B0366D"/>
    <w:rsid w:val="00B039BF"/>
    <w:rsid w:val="00B049CF"/>
    <w:rsid w:val="00B122B7"/>
    <w:rsid w:val="00B12451"/>
    <w:rsid w:val="00B140AC"/>
    <w:rsid w:val="00B14A54"/>
    <w:rsid w:val="00B14B5D"/>
    <w:rsid w:val="00B14BD2"/>
    <w:rsid w:val="00B14CE8"/>
    <w:rsid w:val="00B158E0"/>
    <w:rsid w:val="00B1643B"/>
    <w:rsid w:val="00B16A0A"/>
    <w:rsid w:val="00B16C22"/>
    <w:rsid w:val="00B17791"/>
    <w:rsid w:val="00B17794"/>
    <w:rsid w:val="00B17992"/>
    <w:rsid w:val="00B21428"/>
    <w:rsid w:val="00B219F2"/>
    <w:rsid w:val="00B2357A"/>
    <w:rsid w:val="00B24B48"/>
    <w:rsid w:val="00B257C4"/>
    <w:rsid w:val="00B266FF"/>
    <w:rsid w:val="00B31EDE"/>
    <w:rsid w:val="00B31FE9"/>
    <w:rsid w:val="00B3536E"/>
    <w:rsid w:val="00B35687"/>
    <w:rsid w:val="00B37AD6"/>
    <w:rsid w:val="00B37D03"/>
    <w:rsid w:val="00B404A6"/>
    <w:rsid w:val="00B4171E"/>
    <w:rsid w:val="00B42099"/>
    <w:rsid w:val="00B426B1"/>
    <w:rsid w:val="00B42F0E"/>
    <w:rsid w:val="00B44B9B"/>
    <w:rsid w:val="00B44CB6"/>
    <w:rsid w:val="00B47681"/>
    <w:rsid w:val="00B47C6C"/>
    <w:rsid w:val="00B51DF6"/>
    <w:rsid w:val="00B524AB"/>
    <w:rsid w:val="00B526DC"/>
    <w:rsid w:val="00B54FAC"/>
    <w:rsid w:val="00B55BB6"/>
    <w:rsid w:val="00B566EE"/>
    <w:rsid w:val="00B577F6"/>
    <w:rsid w:val="00B60215"/>
    <w:rsid w:val="00B604BB"/>
    <w:rsid w:val="00B6249E"/>
    <w:rsid w:val="00B62593"/>
    <w:rsid w:val="00B639D0"/>
    <w:rsid w:val="00B6578F"/>
    <w:rsid w:val="00B66980"/>
    <w:rsid w:val="00B6774F"/>
    <w:rsid w:val="00B67FA8"/>
    <w:rsid w:val="00B7043F"/>
    <w:rsid w:val="00B736D2"/>
    <w:rsid w:val="00B74463"/>
    <w:rsid w:val="00B74F34"/>
    <w:rsid w:val="00B7532C"/>
    <w:rsid w:val="00B76801"/>
    <w:rsid w:val="00B779BE"/>
    <w:rsid w:val="00B833C6"/>
    <w:rsid w:val="00B84008"/>
    <w:rsid w:val="00B84D10"/>
    <w:rsid w:val="00B85EEC"/>
    <w:rsid w:val="00B86427"/>
    <w:rsid w:val="00B866C1"/>
    <w:rsid w:val="00B8705A"/>
    <w:rsid w:val="00B87187"/>
    <w:rsid w:val="00B87414"/>
    <w:rsid w:val="00B87421"/>
    <w:rsid w:val="00B875F1"/>
    <w:rsid w:val="00B92435"/>
    <w:rsid w:val="00B925C7"/>
    <w:rsid w:val="00B92EB6"/>
    <w:rsid w:val="00B93431"/>
    <w:rsid w:val="00B9757F"/>
    <w:rsid w:val="00BA1128"/>
    <w:rsid w:val="00BA1DE3"/>
    <w:rsid w:val="00BA35F6"/>
    <w:rsid w:val="00BA3EAC"/>
    <w:rsid w:val="00BB010C"/>
    <w:rsid w:val="00BB0443"/>
    <w:rsid w:val="00BB1EAA"/>
    <w:rsid w:val="00BB385E"/>
    <w:rsid w:val="00BB4191"/>
    <w:rsid w:val="00BB548F"/>
    <w:rsid w:val="00BB6649"/>
    <w:rsid w:val="00BB664E"/>
    <w:rsid w:val="00BB7BB1"/>
    <w:rsid w:val="00BC0709"/>
    <w:rsid w:val="00BC21A1"/>
    <w:rsid w:val="00BC29F9"/>
    <w:rsid w:val="00BD0221"/>
    <w:rsid w:val="00BD0632"/>
    <w:rsid w:val="00BD09DC"/>
    <w:rsid w:val="00BD109D"/>
    <w:rsid w:val="00BD2D2C"/>
    <w:rsid w:val="00BD30CD"/>
    <w:rsid w:val="00BD3E7C"/>
    <w:rsid w:val="00BD4529"/>
    <w:rsid w:val="00BD52A6"/>
    <w:rsid w:val="00BD52CA"/>
    <w:rsid w:val="00BD61BD"/>
    <w:rsid w:val="00BE3CBB"/>
    <w:rsid w:val="00BE75CF"/>
    <w:rsid w:val="00BF1F58"/>
    <w:rsid w:val="00BF24D8"/>
    <w:rsid w:val="00BF2585"/>
    <w:rsid w:val="00BF3C4C"/>
    <w:rsid w:val="00BF4000"/>
    <w:rsid w:val="00BF5EA5"/>
    <w:rsid w:val="00BF5EF6"/>
    <w:rsid w:val="00BF73DC"/>
    <w:rsid w:val="00C015D6"/>
    <w:rsid w:val="00C02BFF"/>
    <w:rsid w:val="00C03712"/>
    <w:rsid w:val="00C044C8"/>
    <w:rsid w:val="00C04811"/>
    <w:rsid w:val="00C0485E"/>
    <w:rsid w:val="00C04E2D"/>
    <w:rsid w:val="00C04E7F"/>
    <w:rsid w:val="00C0504A"/>
    <w:rsid w:val="00C06FE7"/>
    <w:rsid w:val="00C075D6"/>
    <w:rsid w:val="00C110A2"/>
    <w:rsid w:val="00C135B5"/>
    <w:rsid w:val="00C13C2A"/>
    <w:rsid w:val="00C14516"/>
    <w:rsid w:val="00C14750"/>
    <w:rsid w:val="00C14F40"/>
    <w:rsid w:val="00C16B5F"/>
    <w:rsid w:val="00C16FEB"/>
    <w:rsid w:val="00C17B33"/>
    <w:rsid w:val="00C20B29"/>
    <w:rsid w:val="00C20FD3"/>
    <w:rsid w:val="00C221B2"/>
    <w:rsid w:val="00C22882"/>
    <w:rsid w:val="00C22E97"/>
    <w:rsid w:val="00C23903"/>
    <w:rsid w:val="00C30A67"/>
    <w:rsid w:val="00C33885"/>
    <w:rsid w:val="00C33CEC"/>
    <w:rsid w:val="00C360F6"/>
    <w:rsid w:val="00C36C61"/>
    <w:rsid w:val="00C376F3"/>
    <w:rsid w:val="00C37EFE"/>
    <w:rsid w:val="00C40535"/>
    <w:rsid w:val="00C40A2E"/>
    <w:rsid w:val="00C41DC4"/>
    <w:rsid w:val="00C43032"/>
    <w:rsid w:val="00C43078"/>
    <w:rsid w:val="00C43126"/>
    <w:rsid w:val="00C44BD3"/>
    <w:rsid w:val="00C466F7"/>
    <w:rsid w:val="00C4783F"/>
    <w:rsid w:val="00C5157B"/>
    <w:rsid w:val="00C5214B"/>
    <w:rsid w:val="00C53232"/>
    <w:rsid w:val="00C541A7"/>
    <w:rsid w:val="00C57834"/>
    <w:rsid w:val="00C6051C"/>
    <w:rsid w:val="00C61928"/>
    <w:rsid w:val="00C626B3"/>
    <w:rsid w:val="00C62A42"/>
    <w:rsid w:val="00C640F7"/>
    <w:rsid w:val="00C64DE4"/>
    <w:rsid w:val="00C659AE"/>
    <w:rsid w:val="00C66CD8"/>
    <w:rsid w:val="00C670A0"/>
    <w:rsid w:val="00C67B2E"/>
    <w:rsid w:val="00C67DD5"/>
    <w:rsid w:val="00C70D5A"/>
    <w:rsid w:val="00C73D92"/>
    <w:rsid w:val="00C75776"/>
    <w:rsid w:val="00C75A66"/>
    <w:rsid w:val="00C766AF"/>
    <w:rsid w:val="00C77C58"/>
    <w:rsid w:val="00C80E26"/>
    <w:rsid w:val="00C80FA2"/>
    <w:rsid w:val="00C8255A"/>
    <w:rsid w:val="00C82CA4"/>
    <w:rsid w:val="00C83161"/>
    <w:rsid w:val="00C84472"/>
    <w:rsid w:val="00C85049"/>
    <w:rsid w:val="00C8623D"/>
    <w:rsid w:val="00C8777D"/>
    <w:rsid w:val="00C912CB"/>
    <w:rsid w:val="00C917E7"/>
    <w:rsid w:val="00C9414E"/>
    <w:rsid w:val="00C9414F"/>
    <w:rsid w:val="00C944A5"/>
    <w:rsid w:val="00C95237"/>
    <w:rsid w:val="00C958D9"/>
    <w:rsid w:val="00C962A8"/>
    <w:rsid w:val="00C972B9"/>
    <w:rsid w:val="00C97E12"/>
    <w:rsid w:val="00CA0767"/>
    <w:rsid w:val="00CA101C"/>
    <w:rsid w:val="00CA2651"/>
    <w:rsid w:val="00CA29CD"/>
    <w:rsid w:val="00CA3597"/>
    <w:rsid w:val="00CA3727"/>
    <w:rsid w:val="00CA3C59"/>
    <w:rsid w:val="00CA4265"/>
    <w:rsid w:val="00CA4585"/>
    <w:rsid w:val="00CA47AB"/>
    <w:rsid w:val="00CA555D"/>
    <w:rsid w:val="00CA557A"/>
    <w:rsid w:val="00CA6597"/>
    <w:rsid w:val="00CB0D93"/>
    <w:rsid w:val="00CB150D"/>
    <w:rsid w:val="00CB1986"/>
    <w:rsid w:val="00CB2425"/>
    <w:rsid w:val="00CB3AD6"/>
    <w:rsid w:val="00CB4125"/>
    <w:rsid w:val="00CB5769"/>
    <w:rsid w:val="00CB5ADF"/>
    <w:rsid w:val="00CB5AE8"/>
    <w:rsid w:val="00CB7886"/>
    <w:rsid w:val="00CC0B20"/>
    <w:rsid w:val="00CC1C29"/>
    <w:rsid w:val="00CC27A6"/>
    <w:rsid w:val="00CC3388"/>
    <w:rsid w:val="00CC44B6"/>
    <w:rsid w:val="00CC685D"/>
    <w:rsid w:val="00CC6E54"/>
    <w:rsid w:val="00CC7408"/>
    <w:rsid w:val="00CC7E36"/>
    <w:rsid w:val="00CD0660"/>
    <w:rsid w:val="00CD0B21"/>
    <w:rsid w:val="00CD1241"/>
    <w:rsid w:val="00CD2431"/>
    <w:rsid w:val="00CD30BC"/>
    <w:rsid w:val="00CD4771"/>
    <w:rsid w:val="00CD4B88"/>
    <w:rsid w:val="00CD54A1"/>
    <w:rsid w:val="00CD5869"/>
    <w:rsid w:val="00CD5B2D"/>
    <w:rsid w:val="00CD76DC"/>
    <w:rsid w:val="00CE042E"/>
    <w:rsid w:val="00CE11A0"/>
    <w:rsid w:val="00CE211E"/>
    <w:rsid w:val="00CE2F90"/>
    <w:rsid w:val="00CE4474"/>
    <w:rsid w:val="00CE4DA5"/>
    <w:rsid w:val="00CE4F07"/>
    <w:rsid w:val="00CE6EB6"/>
    <w:rsid w:val="00CE7CD4"/>
    <w:rsid w:val="00CE7CF6"/>
    <w:rsid w:val="00CF026A"/>
    <w:rsid w:val="00CF16DD"/>
    <w:rsid w:val="00CF1A34"/>
    <w:rsid w:val="00CF329A"/>
    <w:rsid w:val="00CF4C62"/>
    <w:rsid w:val="00CF4CFC"/>
    <w:rsid w:val="00CF500F"/>
    <w:rsid w:val="00CF511E"/>
    <w:rsid w:val="00CF5255"/>
    <w:rsid w:val="00CF5D74"/>
    <w:rsid w:val="00CF5FC6"/>
    <w:rsid w:val="00CF7387"/>
    <w:rsid w:val="00CF7B4B"/>
    <w:rsid w:val="00D00B27"/>
    <w:rsid w:val="00D0291D"/>
    <w:rsid w:val="00D0376B"/>
    <w:rsid w:val="00D07300"/>
    <w:rsid w:val="00D118AC"/>
    <w:rsid w:val="00D1196D"/>
    <w:rsid w:val="00D13CE4"/>
    <w:rsid w:val="00D1447C"/>
    <w:rsid w:val="00D14787"/>
    <w:rsid w:val="00D16D6A"/>
    <w:rsid w:val="00D17098"/>
    <w:rsid w:val="00D2093B"/>
    <w:rsid w:val="00D21890"/>
    <w:rsid w:val="00D21DB1"/>
    <w:rsid w:val="00D220FC"/>
    <w:rsid w:val="00D229D0"/>
    <w:rsid w:val="00D23525"/>
    <w:rsid w:val="00D25804"/>
    <w:rsid w:val="00D25DEC"/>
    <w:rsid w:val="00D3063C"/>
    <w:rsid w:val="00D30D59"/>
    <w:rsid w:val="00D32585"/>
    <w:rsid w:val="00D32C42"/>
    <w:rsid w:val="00D33021"/>
    <w:rsid w:val="00D330C9"/>
    <w:rsid w:val="00D33AA1"/>
    <w:rsid w:val="00D33CDD"/>
    <w:rsid w:val="00D3477C"/>
    <w:rsid w:val="00D35737"/>
    <w:rsid w:val="00D36C86"/>
    <w:rsid w:val="00D36EA4"/>
    <w:rsid w:val="00D3738D"/>
    <w:rsid w:val="00D40B4E"/>
    <w:rsid w:val="00D41AE5"/>
    <w:rsid w:val="00D41D25"/>
    <w:rsid w:val="00D42BD7"/>
    <w:rsid w:val="00D441E1"/>
    <w:rsid w:val="00D449E0"/>
    <w:rsid w:val="00D45873"/>
    <w:rsid w:val="00D45AE4"/>
    <w:rsid w:val="00D4643C"/>
    <w:rsid w:val="00D50A9B"/>
    <w:rsid w:val="00D5174F"/>
    <w:rsid w:val="00D51FBF"/>
    <w:rsid w:val="00D52962"/>
    <w:rsid w:val="00D52CFC"/>
    <w:rsid w:val="00D5397E"/>
    <w:rsid w:val="00D53BA4"/>
    <w:rsid w:val="00D54547"/>
    <w:rsid w:val="00D57523"/>
    <w:rsid w:val="00D57BFE"/>
    <w:rsid w:val="00D57E3A"/>
    <w:rsid w:val="00D608C2"/>
    <w:rsid w:val="00D612C0"/>
    <w:rsid w:val="00D6159C"/>
    <w:rsid w:val="00D6160E"/>
    <w:rsid w:val="00D6253F"/>
    <w:rsid w:val="00D63205"/>
    <w:rsid w:val="00D63A3D"/>
    <w:rsid w:val="00D63DC5"/>
    <w:rsid w:val="00D64F8A"/>
    <w:rsid w:val="00D651AB"/>
    <w:rsid w:val="00D651B4"/>
    <w:rsid w:val="00D65694"/>
    <w:rsid w:val="00D65F0B"/>
    <w:rsid w:val="00D70230"/>
    <w:rsid w:val="00D719FC"/>
    <w:rsid w:val="00D72029"/>
    <w:rsid w:val="00D72495"/>
    <w:rsid w:val="00D74EB0"/>
    <w:rsid w:val="00D76C9F"/>
    <w:rsid w:val="00D76E5A"/>
    <w:rsid w:val="00D81B01"/>
    <w:rsid w:val="00D81BC1"/>
    <w:rsid w:val="00D8311B"/>
    <w:rsid w:val="00D85834"/>
    <w:rsid w:val="00D8792F"/>
    <w:rsid w:val="00D9071C"/>
    <w:rsid w:val="00D90A05"/>
    <w:rsid w:val="00D91493"/>
    <w:rsid w:val="00D920D5"/>
    <w:rsid w:val="00D93850"/>
    <w:rsid w:val="00D93A4B"/>
    <w:rsid w:val="00D93F77"/>
    <w:rsid w:val="00D947AD"/>
    <w:rsid w:val="00DA015B"/>
    <w:rsid w:val="00DA1866"/>
    <w:rsid w:val="00DA2312"/>
    <w:rsid w:val="00DA2AE9"/>
    <w:rsid w:val="00DA2C83"/>
    <w:rsid w:val="00DA3DF4"/>
    <w:rsid w:val="00DA4594"/>
    <w:rsid w:val="00DA48A3"/>
    <w:rsid w:val="00DA4BC3"/>
    <w:rsid w:val="00DA4E16"/>
    <w:rsid w:val="00DA6292"/>
    <w:rsid w:val="00DA69BD"/>
    <w:rsid w:val="00DA7853"/>
    <w:rsid w:val="00DA7AEB"/>
    <w:rsid w:val="00DB0099"/>
    <w:rsid w:val="00DB070F"/>
    <w:rsid w:val="00DB130E"/>
    <w:rsid w:val="00DB16EF"/>
    <w:rsid w:val="00DB46A6"/>
    <w:rsid w:val="00DB53ED"/>
    <w:rsid w:val="00DB59A5"/>
    <w:rsid w:val="00DB7109"/>
    <w:rsid w:val="00DB7D4D"/>
    <w:rsid w:val="00DC0127"/>
    <w:rsid w:val="00DC0918"/>
    <w:rsid w:val="00DC13DB"/>
    <w:rsid w:val="00DC17F3"/>
    <w:rsid w:val="00DC285E"/>
    <w:rsid w:val="00DC28DC"/>
    <w:rsid w:val="00DC352C"/>
    <w:rsid w:val="00DC423B"/>
    <w:rsid w:val="00DC5A5F"/>
    <w:rsid w:val="00DC6906"/>
    <w:rsid w:val="00DC6A29"/>
    <w:rsid w:val="00DC7227"/>
    <w:rsid w:val="00DD0B0A"/>
    <w:rsid w:val="00DD187B"/>
    <w:rsid w:val="00DD1D12"/>
    <w:rsid w:val="00DD3101"/>
    <w:rsid w:val="00DD34E9"/>
    <w:rsid w:val="00DD3AC5"/>
    <w:rsid w:val="00DD534C"/>
    <w:rsid w:val="00DD5633"/>
    <w:rsid w:val="00DD6D25"/>
    <w:rsid w:val="00DD6F63"/>
    <w:rsid w:val="00DD70E8"/>
    <w:rsid w:val="00DE0CDE"/>
    <w:rsid w:val="00DE1E8B"/>
    <w:rsid w:val="00DE2E06"/>
    <w:rsid w:val="00DE31FC"/>
    <w:rsid w:val="00DE3245"/>
    <w:rsid w:val="00DE3A77"/>
    <w:rsid w:val="00DE3ADB"/>
    <w:rsid w:val="00DE4F75"/>
    <w:rsid w:val="00DE5158"/>
    <w:rsid w:val="00DE78AA"/>
    <w:rsid w:val="00DE7E6F"/>
    <w:rsid w:val="00DF024B"/>
    <w:rsid w:val="00DF0CAC"/>
    <w:rsid w:val="00DF0EAA"/>
    <w:rsid w:val="00DF2109"/>
    <w:rsid w:val="00DF211D"/>
    <w:rsid w:val="00DF3695"/>
    <w:rsid w:val="00DF466E"/>
    <w:rsid w:val="00DF53A5"/>
    <w:rsid w:val="00DF59C0"/>
    <w:rsid w:val="00DF69E6"/>
    <w:rsid w:val="00DF6ECA"/>
    <w:rsid w:val="00DF7A76"/>
    <w:rsid w:val="00E01C48"/>
    <w:rsid w:val="00E0267E"/>
    <w:rsid w:val="00E029BF"/>
    <w:rsid w:val="00E02A17"/>
    <w:rsid w:val="00E03DF7"/>
    <w:rsid w:val="00E03E74"/>
    <w:rsid w:val="00E04062"/>
    <w:rsid w:val="00E057CB"/>
    <w:rsid w:val="00E05B62"/>
    <w:rsid w:val="00E06584"/>
    <w:rsid w:val="00E0728A"/>
    <w:rsid w:val="00E114F8"/>
    <w:rsid w:val="00E13AED"/>
    <w:rsid w:val="00E14726"/>
    <w:rsid w:val="00E1508A"/>
    <w:rsid w:val="00E2143C"/>
    <w:rsid w:val="00E2183E"/>
    <w:rsid w:val="00E21A2C"/>
    <w:rsid w:val="00E21AC0"/>
    <w:rsid w:val="00E22EB3"/>
    <w:rsid w:val="00E2497C"/>
    <w:rsid w:val="00E252E4"/>
    <w:rsid w:val="00E25412"/>
    <w:rsid w:val="00E25CAA"/>
    <w:rsid w:val="00E26367"/>
    <w:rsid w:val="00E273B8"/>
    <w:rsid w:val="00E305DF"/>
    <w:rsid w:val="00E30D49"/>
    <w:rsid w:val="00E31021"/>
    <w:rsid w:val="00E324D0"/>
    <w:rsid w:val="00E3264D"/>
    <w:rsid w:val="00E341D8"/>
    <w:rsid w:val="00E353C8"/>
    <w:rsid w:val="00E407CA"/>
    <w:rsid w:val="00E41B3D"/>
    <w:rsid w:val="00E43891"/>
    <w:rsid w:val="00E440D7"/>
    <w:rsid w:val="00E44677"/>
    <w:rsid w:val="00E45333"/>
    <w:rsid w:val="00E46E3E"/>
    <w:rsid w:val="00E50638"/>
    <w:rsid w:val="00E511C2"/>
    <w:rsid w:val="00E538F5"/>
    <w:rsid w:val="00E547D0"/>
    <w:rsid w:val="00E54EA1"/>
    <w:rsid w:val="00E557EC"/>
    <w:rsid w:val="00E55CC8"/>
    <w:rsid w:val="00E57D35"/>
    <w:rsid w:val="00E57F0F"/>
    <w:rsid w:val="00E57FA7"/>
    <w:rsid w:val="00E61967"/>
    <w:rsid w:val="00E6378E"/>
    <w:rsid w:val="00E64528"/>
    <w:rsid w:val="00E64DA5"/>
    <w:rsid w:val="00E65191"/>
    <w:rsid w:val="00E66503"/>
    <w:rsid w:val="00E671BD"/>
    <w:rsid w:val="00E67AAC"/>
    <w:rsid w:val="00E70569"/>
    <w:rsid w:val="00E707D7"/>
    <w:rsid w:val="00E70840"/>
    <w:rsid w:val="00E72BBE"/>
    <w:rsid w:val="00E74A50"/>
    <w:rsid w:val="00E75AD7"/>
    <w:rsid w:val="00E75CB6"/>
    <w:rsid w:val="00E75ED8"/>
    <w:rsid w:val="00E7648B"/>
    <w:rsid w:val="00E76B90"/>
    <w:rsid w:val="00E76D56"/>
    <w:rsid w:val="00E775C4"/>
    <w:rsid w:val="00E802E9"/>
    <w:rsid w:val="00E80D1E"/>
    <w:rsid w:val="00E82653"/>
    <w:rsid w:val="00E827FD"/>
    <w:rsid w:val="00E8302C"/>
    <w:rsid w:val="00E844CB"/>
    <w:rsid w:val="00E863C8"/>
    <w:rsid w:val="00E87A7E"/>
    <w:rsid w:val="00E9108E"/>
    <w:rsid w:val="00E91363"/>
    <w:rsid w:val="00E92477"/>
    <w:rsid w:val="00E92766"/>
    <w:rsid w:val="00E93265"/>
    <w:rsid w:val="00E93318"/>
    <w:rsid w:val="00E93428"/>
    <w:rsid w:val="00E94D9C"/>
    <w:rsid w:val="00E958BE"/>
    <w:rsid w:val="00E96824"/>
    <w:rsid w:val="00EA0091"/>
    <w:rsid w:val="00EA0337"/>
    <w:rsid w:val="00EA05FB"/>
    <w:rsid w:val="00EA1C9A"/>
    <w:rsid w:val="00EA3241"/>
    <w:rsid w:val="00EA3435"/>
    <w:rsid w:val="00EA39AC"/>
    <w:rsid w:val="00EA5ECC"/>
    <w:rsid w:val="00EB0909"/>
    <w:rsid w:val="00EB0C6A"/>
    <w:rsid w:val="00EB17D2"/>
    <w:rsid w:val="00EB2687"/>
    <w:rsid w:val="00EB3C3B"/>
    <w:rsid w:val="00EB4E05"/>
    <w:rsid w:val="00EB59E3"/>
    <w:rsid w:val="00EB616E"/>
    <w:rsid w:val="00EC0AEC"/>
    <w:rsid w:val="00EC11BC"/>
    <w:rsid w:val="00EC1CCC"/>
    <w:rsid w:val="00EC2874"/>
    <w:rsid w:val="00EC3C0D"/>
    <w:rsid w:val="00EC4578"/>
    <w:rsid w:val="00EC6412"/>
    <w:rsid w:val="00EC6B9A"/>
    <w:rsid w:val="00EC7AC8"/>
    <w:rsid w:val="00ED12B4"/>
    <w:rsid w:val="00ED39CB"/>
    <w:rsid w:val="00ED3A49"/>
    <w:rsid w:val="00ED5B6A"/>
    <w:rsid w:val="00ED6375"/>
    <w:rsid w:val="00ED6B35"/>
    <w:rsid w:val="00ED7988"/>
    <w:rsid w:val="00ED7C48"/>
    <w:rsid w:val="00EE0963"/>
    <w:rsid w:val="00EE09D8"/>
    <w:rsid w:val="00EE1EB0"/>
    <w:rsid w:val="00EE1FA5"/>
    <w:rsid w:val="00EE3FDC"/>
    <w:rsid w:val="00EE4057"/>
    <w:rsid w:val="00EE4661"/>
    <w:rsid w:val="00EE4D8C"/>
    <w:rsid w:val="00EE5290"/>
    <w:rsid w:val="00EE7832"/>
    <w:rsid w:val="00EE7A2B"/>
    <w:rsid w:val="00EF1436"/>
    <w:rsid w:val="00EF23ED"/>
    <w:rsid w:val="00EF3278"/>
    <w:rsid w:val="00EF4661"/>
    <w:rsid w:val="00EF46DD"/>
    <w:rsid w:val="00EF49E4"/>
    <w:rsid w:val="00EF5157"/>
    <w:rsid w:val="00EF601D"/>
    <w:rsid w:val="00F02B85"/>
    <w:rsid w:val="00F0354F"/>
    <w:rsid w:val="00F04456"/>
    <w:rsid w:val="00F04DA3"/>
    <w:rsid w:val="00F04E35"/>
    <w:rsid w:val="00F056A6"/>
    <w:rsid w:val="00F05AC6"/>
    <w:rsid w:val="00F06083"/>
    <w:rsid w:val="00F06296"/>
    <w:rsid w:val="00F06704"/>
    <w:rsid w:val="00F06813"/>
    <w:rsid w:val="00F069E7"/>
    <w:rsid w:val="00F06B92"/>
    <w:rsid w:val="00F07F17"/>
    <w:rsid w:val="00F100D8"/>
    <w:rsid w:val="00F11FD0"/>
    <w:rsid w:val="00F127DC"/>
    <w:rsid w:val="00F12B9C"/>
    <w:rsid w:val="00F13EE4"/>
    <w:rsid w:val="00F14501"/>
    <w:rsid w:val="00F151D6"/>
    <w:rsid w:val="00F15751"/>
    <w:rsid w:val="00F15A5B"/>
    <w:rsid w:val="00F16049"/>
    <w:rsid w:val="00F164ED"/>
    <w:rsid w:val="00F16B23"/>
    <w:rsid w:val="00F16B70"/>
    <w:rsid w:val="00F16F39"/>
    <w:rsid w:val="00F17760"/>
    <w:rsid w:val="00F2077B"/>
    <w:rsid w:val="00F20946"/>
    <w:rsid w:val="00F20C38"/>
    <w:rsid w:val="00F21398"/>
    <w:rsid w:val="00F21943"/>
    <w:rsid w:val="00F22B7C"/>
    <w:rsid w:val="00F22B84"/>
    <w:rsid w:val="00F23153"/>
    <w:rsid w:val="00F23587"/>
    <w:rsid w:val="00F23D47"/>
    <w:rsid w:val="00F2623B"/>
    <w:rsid w:val="00F2662D"/>
    <w:rsid w:val="00F268AD"/>
    <w:rsid w:val="00F268E3"/>
    <w:rsid w:val="00F26DF4"/>
    <w:rsid w:val="00F27E90"/>
    <w:rsid w:val="00F30454"/>
    <w:rsid w:val="00F3089E"/>
    <w:rsid w:val="00F30F38"/>
    <w:rsid w:val="00F31433"/>
    <w:rsid w:val="00F32307"/>
    <w:rsid w:val="00F32BAE"/>
    <w:rsid w:val="00F3333E"/>
    <w:rsid w:val="00F348E7"/>
    <w:rsid w:val="00F35DC5"/>
    <w:rsid w:val="00F368C9"/>
    <w:rsid w:val="00F37049"/>
    <w:rsid w:val="00F3743F"/>
    <w:rsid w:val="00F37AC2"/>
    <w:rsid w:val="00F41825"/>
    <w:rsid w:val="00F41964"/>
    <w:rsid w:val="00F43C52"/>
    <w:rsid w:val="00F43F25"/>
    <w:rsid w:val="00F44623"/>
    <w:rsid w:val="00F45ABE"/>
    <w:rsid w:val="00F47612"/>
    <w:rsid w:val="00F50EDA"/>
    <w:rsid w:val="00F528A5"/>
    <w:rsid w:val="00F54420"/>
    <w:rsid w:val="00F54C2E"/>
    <w:rsid w:val="00F54E18"/>
    <w:rsid w:val="00F55B3A"/>
    <w:rsid w:val="00F5640C"/>
    <w:rsid w:val="00F56F41"/>
    <w:rsid w:val="00F57A28"/>
    <w:rsid w:val="00F57DAC"/>
    <w:rsid w:val="00F603B5"/>
    <w:rsid w:val="00F603C5"/>
    <w:rsid w:val="00F60763"/>
    <w:rsid w:val="00F611C7"/>
    <w:rsid w:val="00F61ADA"/>
    <w:rsid w:val="00F632EA"/>
    <w:rsid w:val="00F635C2"/>
    <w:rsid w:val="00F649E2"/>
    <w:rsid w:val="00F64DDF"/>
    <w:rsid w:val="00F661E1"/>
    <w:rsid w:val="00F66B19"/>
    <w:rsid w:val="00F70AC3"/>
    <w:rsid w:val="00F71953"/>
    <w:rsid w:val="00F71DF0"/>
    <w:rsid w:val="00F7293D"/>
    <w:rsid w:val="00F7784A"/>
    <w:rsid w:val="00F801B8"/>
    <w:rsid w:val="00F80626"/>
    <w:rsid w:val="00F8121B"/>
    <w:rsid w:val="00F8216A"/>
    <w:rsid w:val="00F84B27"/>
    <w:rsid w:val="00F84D12"/>
    <w:rsid w:val="00F85590"/>
    <w:rsid w:val="00F856BF"/>
    <w:rsid w:val="00F86416"/>
    <w:rsid w:val="00F87481"/>
    <w:rsid w:val="00F87FB3"/>
    <w:rsid w:val="00F900C3"/>
    <w:rsid w:val="00F901FF"/>
    <w:rsid w:val="00F90A8E"/>
    <w:rsid w:val="00F90E5D"/>
    <w:rsid w:val="00F9110F"/>
    <w:rsid w:val="00F92A4E"/>
    <w:rsid w:val="00F92F6B"/>
    <w:rsid w:val="00F950A2"/>
    <w:rsid w:val="00F9581B"/>
    <w:rsid w:val="00F96809"/>
    <w:rsid w:val="00F96EE0"/>
    <w:rsid w:val="00F96FF1"/>
    <w:rsid w:val="00F97C64"/>
    <w:rsid w:val="00FA01DD"/>
    <w:rsid w:val="00FA1510"/>
    <w:rsid w:val="00FA6F76"/>
    <w:rsid w:val="00FA70E3"/>
    <w:rsid w:val="00FA7C58"/>
    <w:rsid w:val="00FB1833"/>
    <w:rsid w:val="00FB3EA9"/>
    <w:rsid w:val="00FB3F3B"/>
    <w:rsid w:val="00FB3FEA"/>
    <w:rsid w:val="00FB42E6"/>
    <w:rsid w:val="00FB452D"/>
    <w:rsid w:val="00FB5705"/>
    <w:rsid w:val="00FB5886"/>
    <w:rsid w:val="00FB5DD0"/>
    <w:rsid w:val="00FB7148"/>
    <w:rsid w:val="00FB71FD"/>
    <w:rsid w:val="00FB76B6"/>
    <w:rsid w:val="00FC00BA"/>
    <w:rsid w:val="00FC10BE"/>
    <w:rsid w:val="00FC162F"/>
    <w:rsid w:val="00FC1AD8"/>
    <w:rsid w:val="00FC323B"/>
    <w:rsid w:val="00FC3B4A"/>
    <w:rsid w:val="00FC3F51"/>
    <w:rsid w:val="00FC475D"/>
    <w:rsid w:val="00FC4BC8"/>
    <w:rsid w:val="00FC64AD"/>
    <w:rsid w:val="00FC6A3C"/>
    <w:rsid w:val="00FC771E"/>
    <w:rsid w:val="00FD071F"/>
    <w:rsid w:val="00FD32DF"/>
    <w:rsid w:val="00FD44BE"/>
    <w:rsid w:val="00FD51F9"/>
    <w:rsid w:val="00FD63DC"/>
    <w:rsid w:val="00FD6C80"/>
    <w:rsid w:val="00FD72CD"/>
    <w:rsid w:val="00FD7F71"/>
    <w:rsid w:val="00FE28A9"/>
    <w:rsid w:val="00FE5B72"/>
    <w:rsid w:val="00FE73F1"/>
    <w:rsid w:val="00FF0767"/>
    <w:rsid w:val="00FF0ACC"/>
    <w:rsid w:val="00FF1F39"/>
    <w:rsid w:val="00FF4B9F"/>
    <w:rsid w:val="00FF4D56"/>
    <w:rsid w:val="00FF5D57"/>
    <w:rsid w:val="00FF63C3"/>
    <w:rsid w:val="00FF6625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  <v:stroke startarrowwidth="narrow" startarrowlength="short" endarrowwidth="narrow" endarrowlength="short" weight="1.13pt"/>
    </o:shapedefaults>
    <o:shapelayout v:ext="edit">
      <o:idmap v:ext="edit" data="1"/>
    </o:shapelayout>
  </w:shapeDefaults>
  <w:decimalSymbol w:val=","/>
  <w:listSeparator w:val=";"/>
  <w14:docId w14:val="4AEC5940"/>
  <w15:docId w15:val="{DA2FBC2A-94F2-41AA-9770-9972FC46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9">
    <w:name w:val="Normal"/>
    <w:qFormat/>
    <w:rsid w:val="00CA555D"/>
    <w:rPr>
      <w:szCs w:val="22"/>
      <w:lang w:eastAsia="en-US"/>
    </w:rPr>
  </w:style>
  <w:style w:type="paragraph" w:styleId="11">
    <w:name w:val="heading 1"/>
    <w:aliases w:val="Заголовок 1_мой,Заголовок 1_мой + Times New Roman,12 пт,По центру,Heading for Top Section,1,H1,Heading 1,Document Header1,Введение...,Б1,Heading 1iz,Б11,Заголовок параграфа (1.),Ариал11,Заголовок 1 абб,Headi...,h1,Heading 1 Char1,Заголов,I"/>
    <w:next w:val="aa"/>
    <w:link w:val="15"/>
    <w:uiPriority w:val="9"/>
    <w:qFormat/>
    <w:rsid w:val="00DC7227"/>
    <w:pPr>
      <w:keepNext/>
      <w:pageBreakBefore/>
      <w:numPr>
        <w:numId w:val="1"/>
      </w:numPr>
      <w:suppressAutoHyphens/>
      <w:spacing w:before="240" w:after="240"/>
      <w:outlineLvl w:val="0"/>
    </w:pPr>
    <w:rPr>
      <w:b/>
      <w:sz w:val="24"/>
      <w:szCs w:val="28"/>
    </w:rPr>
  </w:style>
  <w:style w:type="paragraph" w:styleId="22">
    <w:name w:val="heading 2"/>
    <w:aliases w:val="Ïîäðàçäåë,H2,h2,Numbered text 3,Second Level Topic,2,Б2,RTC,iz2,Заголовок 21,HD2,heading 2,Heading 2 Hidden,Раздел Знак,Level 2 Topic Heading,H21,Major,CHS,H2-Heading 2,l2,Header2,22,heading2,list2,A,A.B.C.,list 2,Heading2,Heading Indent No "/>
    <w:next w:val="aa"/>
    <w:link w:val="24"/>
    <w:uiPriority w:val="9"/>
    <w:qFormat/>
    <w:rsid w:val="00DC7227"/>
    <w:pPr>
      <w:keepNext/>
      <w:keepLines/>
      <w:numPr>
        <w:ilvl w:val="1"/>
        <w:numId w:val="1"/>
      </w:numPr>
      <w:suppressAutoHyphens/>
      <w:spacing w:before="240" w:after="240"/>
      <w:outlineLvl w:val="1"/>
    </w:pPr>
    <w:rPr>
      <w:b/>
      <w:kern w:val="28"/>
      <w:sz w:val="24"/>
      <w:szCs w:val="28"/>
    </w:rPr>
  </w:style>
  <w:style w:type="paragraph" w:styleId="30">
    <w:name w:val="heading 3"/>
    <w:aliases w:val="H3,h3 Знак,h3,Пункт,OT Hdg 3,Gliederung3 Char,Gliederung3,Заголовок 3 Знак Знак1,(пункт),Заголовок 3 (нов)"/>
    <w:next w:val="aa"/>
    <w:link w:val="32"/>
    <w:uiPriority w:val="9"/>
    <w:qFormat/>
    <w:rsid w:val="00DC7227"/>
    <w:pPr>
      <w:keepNext/>
      <w:keepLines/>
      <w:numPr>
        <w:ilvl w:val="2"/>
        <w:numId w:val="1"/>
      </w:numPr>
      <w:suppressAutoHyphens/>
      <w:spacing w:before="180" w:after="180"/>
      <w:outlineLvl w:val="2"/>
    </w:pPr>
    <w:rPr>
      <w:b/>
      <w:sz w:val="24"/>
      <w:szCs w:val="24"/>
    </w:rPr>
  </w:style>
  <w:style w:type="paragraph" w:styleId="40">
    <w:name w:val="heading 4"/>
    <w:aliases w:val="H4,Заголовок 4 (Приложение),Level 2 - a,4,I4,l4,heading4,I41,41,l41,heading41,(Shift Ctrl 4),Titre 41,t4.T4,4heading,h4,a.,4 dash,d,4 dash1,d1,31,h41,a.1,4 dash2,d2,32,h42,a.2,4 dash3,d3,33,h43,a.3,4 dash4,d4,34,h44,a.4,Sub sub heading,4 das"/>
    <w:next w:val="aa"/>
    <w:link w:val="42"/>
    <w:uiPriority w:val="9"/>
    <w:qFormat/>
    <w:rsid w:val="00DC7227"/>
    <w:pPr>
      <w:keepNext/>
      <w:keepLines/>
      <w:numPr>
        <w:ilvl w:val="3"/>
        <w:numId w:val="1"/>
      </w:numPr>
      <w:suppressAutoHyphens/>
      <w:spacing w:before="240" w:after="240"/>
      <w:outlineLvl w:val="3"/>
    </w:pPr>
    <w:rPr>
      <w:b/>
      <w:snapToGrid w:val="0"/>
      <w:sz w:val="24"/>
      <w:szCs w:val="24"/>
    </w:rPr>
  </w:style>
  <w:style w:type="paragraph" w:styleId="50">
    <w:name w:val="heading 5"/>
    <w:aliases w:val="H5,PIM 5,5,ITT t5,PA Pico Section,Appendix A to X,Level 3 - i,Gliederung5"/>
    <w:next w:val="aa"/>
    <w:link w:val="52"/>
    <w:uiPriority w:val="9"/>
    <w:qFormat/>
    <w:rsid w:val="00DC7227"/>
    <w:pPr>
      <w:keepNext/>
      <w:keepLines/>
      <w:numPr>
        <w:ilvl w:val="4"/>
        <w:numId w:val="1"/>
      </w:numPr>
      <w:suppressAutoHyphens/>
      <w:spacing w:before="240" w:after="240"/>
      <w:outlineLvl w:val="4"/>
    </w:pPr>
    <w:rPr>
      <w:b/>
      <w:snapToGrid w:val="0"/>
      <w:sz w:val="24"/>
    </w:rPr>
  </w:style>
  <w:style w:type="paragraph" w:styleId="60">
    <w:name w:val="heading 6"/>
    <w:aliases w:val="PIM 6,Heading 61,Heading 6  Appendix 2nd level,Heading 6  Appendix Y &amp; Z,Legal Level 1.,H6, Знак Знак Знак Знак,Заголовок 6 Знак Знак,Заголовок 61,Знак Знак Знак Знак"/>
    <w:next w:val="aa"/>
    <w:link w:val="62"/>
    <w:uiPriority w:val="9"/>
    <w:qFormat/>
    <w:rsid w:val="00DC7227"/>
    <w:pPr>
      <w:keepNext/>
      <w:keepLines/>
      <w:numPr>
        <w:ilvl w:val="5"/>
        <w:numId w:val="1"/>
      </w:numPr>
      <w:suppressAutoHyphens/>
      <w:spacing w:before="240" w:after="240"/>
      <w:outlineLvl w:val="5"/>
    </w:pPr>
    <w:rPr>
      <w:b/>
      <w:snapToGrid w:val="0"/>
      <w:sz w:val="24"/>
    </w:rPr>
  </w:style>
  <w:style w:type="paragraph" w:styleId="7">
    <w:name w:val="heading 7"/>
    <w:aliases w:val="PIM 7,Heading 71,Legal Level 1.1."/>
    <w:next w:val="aa"/>
    <w:link w:val="70"/>
    <w:uiPriority w:val="9"/>
    <w:qFormat/>
    <w:rsid w:val="00DC7227"/>
    <w:pPr>
      <w:keepNext/>
      <w:keepLines/>
      <w:numPr>
        <w:ilvl w:val="6"/>
        <w:numId w:val="1"/>
      </w:numPr>
      <w:suppressAutoHyphens/>
      <w:spacing w:before="240" w:after="240"/>
      <w:outlineLvl w:val="6"/>
    </w:pPr>
    <w:rPr>
      <w:b/>
      <w:snapToGrid w:val="0"/>
      <w:sz w:val="24"/>
    </w:rPr>
  </w:style>
  <w:style w:type="paragraph" w:styleId="8">
    <w:name w:val="heading 8"/>
    <w:aliases w:val="Heading 81,Legal Level 1.1.1."/>
    <w:next w:val="aa"/>
    <w:link w:val="80"/>
    <w:uiPriority w:val="9"/>
    <w:qFormat/>
    <w:rsid w:val="00DC7227"/>
    <w:pPr>
      <w:keepNext/>
      <w:keepLines/>
      <w:numPr>
        <w:ilvl w:val="7"/>
        <w:numId w:val="1"/>
      </w:numPr>
      <w:suppressAutoHyphens/>
      <w:spacing w:before="240" w:after="240"/>
      <w:outlineLvl w:val="7"/>
    </w:pPr>
    <w:rPr>
      <w:b/>
      <w:bCs/>
      <w:iCs/>
      <w:sz w:val="24"/>
      <w:szCs w:val="24"/>
    </w:rPr>
  </w:style>
  <w:style w:type="paragraph" w:styleId="9">
    <w:name w:val="heading 9"/>
    <w:aliases w:val="Heading 91,Legal Level 1.1.1.1.,1) список с цифрами,1.1.1.1 Текст подпункта после пункта,текст,текст1,текст2,текст11,текст3,текст4,текст12,текст5,текст13,текст6,текст14,текст7,текст15,текст8,текст16,перечисл с увел отступ и дефисом"/>
    <w:next w:val="aa"/>
    <w:link w:val="90"/>
    <w:uiPriority w:val="9"/>
    <w:qFormat/>
    <w:rsid w:val="00DC7227"/>
    <w:pPr>
      <w:keepNext/>
      <w:keepLines/>
      <w:numPr>
        <w:ilvl w:val="8"/>
        <w:numId w:val="1"/>
      </w:numPr>
      <w:suppressAutoHyphens/>
      <w:spacing w:before="240" w:after="240"/>
      <w:outlineLvl w:val="8"/>
    </w:pPr>
    <w:rPr>
      <w:rFonts w:cs="Arial"/>
      <w:b/>
      <w:bCs/>
      <w:sz w:val="24"/>
      <w:szCs w:val="22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paragraph" w:customStyle="1" w:styleId="aa">
    <w:name w:val="__ТекстОсн"/>
    <w:rsid w:val="00DC7227"/>
    <w:pPr>
      <w:tabs>
        <w:tab w:val="left" w:pos="851"/>
      </w:tabs>
      <w:spacing w:line="360" w:lineRule="auto"/>
      <w:ind w:firstLine="720"/>
      <w:contextualSpacing/>
      <w:jc w:val="both"/>
    </w:pPr>
    <w:rPr>
      <w:snapToGrid w:val="0"/>
      <w:sz w:val="24"/>
      <w:szCs w:val="24"/>
    </w:rPr>
  </w:style>
  <w:style w:type="character" w:customStyle="1" w:styleId="15">
    <w:name w:val="Заголовок 1 Знак"/>
    <w:aliases w:val="Заголовок 1_мой Знак,Заголовок 1_мой + Times New Roman Знак,12 пт Знак,По центру Знак,Heading for Top Section Знак,1 Знак,H1 Знак,Heading 1 Знак,Document Header1 Знак,Введение... Знак,Б1 Знак,Heading 1iz Знак,Б11 Знак,Ариал11 Знак"/>
    <w:basedOn w:val="ab"/>
    <w:link w:val="11"/>
    <w:uiPriority w:val="9"/>
    <w:rsid w:val="00DC7227"/>
    <w:rPr>
      <w:b/>
      <w:sz w:val="24"/>
      <w:szCs w:val="28"/>
    </w:rPr>
  </w:style>
  <w:style w:type="character" w:customStyle="1" w:styleId="32">
    <w:name w:val="Заголовок 3 Знак"/>
    <w:aliases w:val="H3 Знак,h3 Знак Знак,h3 Знак1,Пункт Знак,OT Hdg 3 Знак,Gliederung3 Char Знак,Gliederung3 Знак,Заголовок 3 Знак Знак1 Знак,(пункт) Знак,Заголовок 3 (нов) Знак"/>
    <w:basedOn w:val="ab"/>
    <w:link w:val="30"/>
    <w:uiPriority w:val="9"/>
    <w:rsid w:val="00DC7227"/>
    <w:rPr>
      <w:b/>
      <w:sz w:val="24"/>
      <w:szCs w:val="24"/>
    </w:rPr>
  </w:style>
  <w:style w:type="paragraph" w:styleId="ae">
    <w:name w:val="header"/>
    <w:link w:val="af"/>
    <w:uiPriority w:val="99"/>
    <w:rsid w:val="00DC7227"/>
    <w:pPr>
      <w:tabs>
        <w:tab w:val="center" w:pos="4153"/>
        <w:tab w:val="right" w:pos="8306"/>
      </w:tabs>
      <w:jc w:val="center"/>
    </w:pPr>
    <w:rPr>
      <w:sz w:val="24"/>
    </w:rPr>
  </w:style>
  <w:style w:type="character" w:customStyle="1" w:styleId="af">
    <w:name w:val="Верхний колонтитул Знак"/>
    <w:link w:val="ae"/>
    <w:uiPriority w:val="99"/>
    <w:rsid w:val="00DC7227"/>
    <w:rPr>
      <w:sz w:val="24"/>
    </w:rPr>
  </w:style>
  <w:style w:type="paragraph" w:styleId="af0">
    <w:name w:val="footer"/>
    <w:basedOn w:val="a9"/>
    <w:link w:val="af1"/>
    <w:uiPriority w:val="99"/>
    <w:rsid w:val="00DC7227"/>
    <w:pPr>
      <w:tabs>
        <w:tab w:val="center" w:pos="4153"/>
      </w:tabs>
      <w:autoSpaceDE w:val="0"/>
      <w:autoSpaceDN w:val="0"/>
      <w:adjustRightInd w:val="0"/>
    </w:pPr>
    <w:rPr>
      <w:rFonts w:cs="Arial"/>
    </w:rPr>
  </w:style>
  <w:style w:type="character" w:styleId="af2">
    <w:name w:val="page number"/>
    <w:basedOn w:val="ab"/>
    <w:rsid w:val="00DC7227"/>
  </w:style>
  <w:style w:type="paragraph" w:customStyle="1" w:styleId="af3">
    <w:name w:val="__ТекстЦентрир"/>
    <w:rsid w:val="00DC7227"/>
    <w:pPr>
      <w:jc w:val="center"/>
    </w:pPr>
    <w:rPr>
      <w:snapToGrid w:val="0"/>
      <w:sz w:val="24"/>
      <w:szCs w:val="32"/>
    </w:rPr>
  </w:style>
  <w:style w:type="paragraph" w:styleId="af4">
    <w:name w:val="toa heading"/>
    <w:basedOn w:val="a9"/>
    <w:next w:val="a9"/>
    <w:semiHidden/>
    <w:rsid w:val="00DC7227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43">
    <w:name w:val="toc 4"/>
    <w:next w:val="aa"/>
    <w:uiPriority w:val="39"/>
    <w:rsid w:val="00DC7227"/>
    <w:pPr>
      <w:tabs>
        <w:tab w:val="left" w:pos="1881"/>
        <w:tab w:val="right" w:leader="dot" w:pos="9912"/>
      </w:tabs>
      <w:ind w:left="851"/>
    </w:pPr>
    <w:rPr>
      <w:noProof/>
      <w:sz w:val="24"/>
    </w:rPr>
  </w:style>
  <w:style w:type="paragraph" w:styleId="16">
    <w:name w:val="toc 1"/>
    <w:next w:val="aa"/>
    <w:uiPriority w:val="39"/>
    <w:qFormat/>
    <w:rsid w:val="00DC7227"/>
    <w:pPr>
      <w:tabs>
        <w:tab w:val="left" w:pos="285"/>
        <w:tab w:val="right" w:leader="dot" w:pos="10036"/>
      </w:tabs>
      <w:spacing w:before="60"/>
    </w:pPr>
    <w:rPr>
      <w:rFonts w:cs="Arial"/>
      <w:bCs/>
      <w:noProof/>
      <w:sz w:val="24"/>
      <w:szCs w:val="24"/>
    </w:rPr>
  </w:style>
  <w:style w:type="paragraph" w:styleId="25">
    <w:name w:val="toc 2"/>
    <w:next w:val="aa"/>
    <w:uiPriority w:val="39"/>
    <w:qFormat/>
    <w:rsid w:val="00DC7227"/>
    <w:pPr>
      <w:tabs>
        <w:tab w:val="left" w:pos="741"/>
        <w:tab w:val="right" w:leader="dot" w:pos="10036"/>
      </w:tabs>
      <w:spacing w:before="60"/>
      <w:ind w:left="284"/>
      <w:contextualSpacing/>
    </w:pPr>
    <w:rPr>
      <w:bCs/>
      <w:noProof/>
      <w:sz w:val="24"/>
      <w:szCs w:val="24"/>
    </w:rPr>
  </w:style>
  <w:style w:type="paragraph" w:styleId="33">
    <w:name w:val="toc 3"/>
    <w:next w:val="aa"/>
    <w:uiPriority w:val="39"/>
    <w:qFormat/>
    <w:rsid w:val="00DC7227"/>
    <w:pPr>
      <w:tabs>
        <w:tab w:val="left" w:pos="1368"/>
        <w:tab w:val="right" w:leader="dot" w:pos="10036"/>
      </w:tabs>
      <w:ind w:left="567"/>
    </w:pPr>
    <w:rPr>
      <w:noProof/>
      <w:sz w:val="24"/>
      <w:szCs w:val="24"/>
    </w:rPr>
  </w:style>
  <w:style w:type="character" w:styleId="af5">
    <w:name w:val="Hyperlink"/>
    <w:basedOn w:val="ab"/>
    <w:uiPriority w:val="99"/>
    <w:qFormat/>
    <w:rsid w:val="00DC7227"/>
    <w:rPr>
      <w:color w:val="0000FF"/>
      <w:u w:val="single"/>
    </w:rPr>
  </w:style>
  <w:style w:type="paragraph" w:customStyle="1" w:styleId="af6">
    <w:name w:val="__ТекстОснБезОтст"/>
    <w:basedOn w:val="aa"/>
    <w:next w:val="aa"/>
    <w:rsid w:val="00DC7227"/>
    <w:pPr>
      <w:ind w:firstLine="0"/>
    </w:pPr>
  </w:style>
  <w:style w:type="paragraph" w:styleId="53">
    <w:name w:val="toc 5"/>
    <w:basedOn w:val="a9"/>
    <w:next w:val="a9"/>
    <w:uiPriority w:val="39"/>
    <w:rsid w:val="00DC7227"/>
    <w:pPr>
      <w:ind w:left="1134"/>
    </w:pPr>
    <w:rPr>
      <w:sz w:val="24"/>
    </w:rPr>
  </w:style>
  <w:style w:type="paragraph" w:styleId="63">
    <w:name w:val="toc 6"/>
    <w:basedOn w:val="a9"/>
    <w:next w:val="a9"/>
    <w:uiPriority w:val="39"/>
    <w:rsid w:val="00DC7227"/>
    <w:pPr>
      <w:ind w:left="1418"/>
    </w:pPr>
    <w:rPr>
      <w:sz w:val="24"/>
    </w:rPr>
  </w:style>
  <w:style w:type="paragraph" w:styleId="71">
    <w:name w:val="toc 7"/>
    <w:basedOn w:val="a9"/>
    <w:next w:val="a9"/>
    <w:uiPriority w:val="39"/>
    <w:rsid w:val="00DC7227"/>
    <w:pPr>
      <w:ind w:left="1701"/>
    </w:pPr>
    <w:rPr>
      <w:sz w:val="24"/>
    </w:rPr>
  </w:style>
  <w:style w:type="paragraph" w:styleId="81">
    <w:name w:val="toc 8"/>
    <w:basedOn w:val="a9"/>
    <w:next w:val="a9"/>
    <w:uiPriority w:val="39"/>
    <w:rsid w:val="00DC7227"/>
    <w:pPr>
      <w:ind w:left="1985"/>
    </w:pPr>
    <w:rPr>
      <w:sz w:val="24"/>
    </w:rPr>
  </w:style>
  <w:style w:type="paragraph" w:styleId="91">
    <w:name w:val="toc 9"/>
    <w:basedOn w:val="a9"/>
    <w:next w:val="a9"/>
    <w:uiPriority w:val="39"/>
    <w:rsid w:val="00DC7227"/>
    <w:pPr>
      <w:ind w:left="2268"/>
    </w:pPr>
    <w:rPr>
      <w:sz w:val="24"/>
    </w:rPr>
  </w:style>
  <w:style w:type="character" w:styleId="af7">
    <w:name w:val="endnote reference"/>
    <w:basedOn w:val="ab"/>
    <w:uiPriority w:val="99"/>
    <w:semiHidden/>
    <w:rsid w:val="00DC7227"/>
    <w:rPr>
      <w:vertAlign w:val="superscript"/>
    </w:rPr>
  </w:style>
  <w:style w:type="character" w:styleId="af8">
    <w:name w:val="annotation reference"/>
    <w:basedOn w:val="ab"/>
    <w:rsid w:val="00DC7227"/>
    <w:rPr>
      <w:sz w:val="16"/>
      <w:szCs w:val="16"/>
    </w:rPr>
  </w:style>
  <w:style w:type="character" w:styleId="af9">
    <w:name w:val="footnote reference"/>
    <w:basedOn w:val="ab"/>
    <w:uiPriority w:val="99"/>
    <w:qFormat/>
    <w:rsid w:val="00DC7227"/>
    <w:rPr>
      <w:vertAlign w:val="superscript"/>
    </w:rPr>
  </w:style>
  <w:style w:type="paragraph" w:customStyle="1" w:styleId="2">
    <w:name w:val="_Заголовок2_прил"/>
    <w:basedOn w:val="22"/>
    <w:next w:val="aa"/>
    <w:rsid w:val="00DC7227"/>
    <w:pPr>
      <w:numPr>
        <w:numId w:val="2"/>
      </w:numPr>
    </w:pPr>
  </w:style>
  <w:style w:type="paragraph" w:styleId="afa">
    <w:name w:val="table of figures"/>
    <w:next w:val="a9"/>
    <w:uiPriority w:val="99"/>
    <w:rsid w:val="00DC7227"/>
    <w:pPr>
      <w:spacing w:before="60" w:after="60"/>
      <w:ind w:left="403" w:hanging="403"/>
    </w:pPr>
    <w:rPr>
      <w:noProof/>
      <w:sz w:val="24"/>
    </w:rPr>
  </w:style>
  <w:style w:type="paragraph" w:styleId="afb">
    <w:name w:val="Document Map"/>
    <w:basedOn w:val="a9"/>
    <w:link w:val="afc"/>
    <w:uiPriority w:val="99"/>
    <w:semiHidden/>
    <w:rsid w:val="00DC7227"/>
    <w:pPr>
      <w:shd w:val="clear" w:color="auto" w:fill="000080"/>
    </w:pPr>
    <w:rPr>
      <w:rFonts w:ascii="Tahoma" w:hAnsi="Tahoma" w:cs="Tahoma"/>
    </w:rPr>
  </w:style>
  <w:style w:type="paragraph" w:styleId="afd">
    <w:name w:val="table of authorities"/>
    <w:basedOn w:val="a9"/>
    <w:next w:val="a9"/>
    <w:semiHidden/>
    <w:rsid w:val="00DC7227"/>
    <w:pPr>
      <w:ind w:hanging="200"/>
    </w:pPr>
  </w:style>
  <w:style w:type="paragraph" w:styleId="afe">
    <w:name w:val="Balloon Text"/>
    <w:basedOn w:val="a9"/>
    <w:link w:val="aff"/>
    <w:uiPriority w:val="99"/>
    <w:semiHidden/>
    <w:rsid w:val="00DC7227"/>
    <w:rPr>
      <w:rFonts w:ascii="Tahoma" w:hAnsi="Tahoma" w:cs="Tahoma"/>
      <w:sz w:val="16"/>
      <w:szCs w:val="16"/>
    </w:rPr>
  </w:style>
  <w:style w:type="paragraph" w:styleId="aff0">
    <w:name w:val="endnote text"/>
    <w:basedOn w:val="a9"/>
    <w:link w:val="aff1"/>
    <w:uiPriority w:val="99"/>
    <w:semiHidden/>
    <w:rsid w:val="00DC7227"/>
  </w:style>
  <w:style w:type="paragraph" w:styleId="aff2">
    <w:name w:val="macro"/>
    <w:semiHidden/>
    <w:rsid w:val="00DC722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200"/>
    </w:pPr>
    <w:rPr>
      <w:rFonts w:ascii="Courier New" w:hAnsi="Courier New" w:cs="Courier New"/>
    </w:rPr>
  </w:style>
  <w:style w:type="paragraph" w:styleId="aff3">
    <w:name w:val="annotation text"/>
    <w:basedOn w:val="a9"/>
    <w:link w:val="aff4"/>
    <w:uiPriority w:val="99"/>
    <w:rsid w:val="00DC7227"/>
  </w:style>
  <w:style w:type="character" w:customStyle="1" w:styleId="aff4">
    <w:name w:val="Текст примечания Знак"/>
    <w:basedOn w:val="ab"/>
    <w:link w:val="aff3"/>
    <w:uiPriority w:val="99"/>
    <w:rsid w:val="006C2DF7"/>
    <w:rPr>
      <w:szCs w:val="22"/>
      <w:lang w:eastAsia="en-US"/>
    </w:rPr>
  </w:style>
  <w:style w:type="paragraph" w:styleId="aff5">
    <w:name w:val="footnote text"/>
    <w:aliases w:val="Footnote Text Char Знак Знак,Footnote Text Char Знак,Footnote Text Char Знак Знак Знак Знак,RN_Сноска"/>
    <w:basedOn w:val="a9"/>
    <w:link w:val="aff6"/>
    <w:uiPriority w:val="99"/>
    <w:qFormat/>
    <w:rsid w:val="00DC7227"/>
  </w:style>
  <w:style w:type="paragraph" w:styleId="aff7">
    <w:name w:val="annotation subject"/>
    <w:basedOn w:val="aff3"/>
    <w:next w:val="aff3"/>
    <w:link w:val="aff8"/>
    <w:uiPriority w:val="99"/>
    <w:semiHidden/>
    <w:rsid w:val="00DC7227"/>
    <w:rPr>
      <w:b/>
      <w:bCs/>
    </w:rPr>
  </w:style>
  <w:style w:type="paragraph" w:styleId="17">
    <w:name w:val="index 1"/>
    <w:basedOn w:val="a9"/>
    <w:next w:val="a9"/>
    <w:autoRedefine/>
    <w:semiHidden/>
    <w:rsid w:val="00DC7227"/>
    <w:pPr>
      <w:ind w:hanging="200"/>
    </w:pPr>
  </w:style>
  <w:style w:type="paragraph" w:styleId="aff9">
    <w:name w:val="index heading"/>
    <w:basedOn w:val="a9"/>
    <w:next w:val="17"/>
    <w:semiHidden/>
    <w:rsid w:val="00DC7227"/>
    <w:rPr>
      <w:rFonts w:ascii="Arial" w:hAnsi="Arial" w:cs="Arial"/>
      <w:b/>
      <w:bCs/>
    </w:rPr>
  </w:style>
  <w:style w:type="paragraph" w:styleId="26">
    <w:name w:val="index 2"/>
    <w:basedOn w:val="a9"/>
    <w:next w:val="a9"/>
    <w:autoRedefine/>
    <w:semiHidden/>
    <w:rsid w:val="00DC7227"/>
    <w:pPr>
      <w:ind w:left="400" w:hanging="200"/>
    </w:pPr>
  </w:style>
  <w:style w:type="paragraph" w:styleId="34">
    <w:name w:val="index 3"/>
    <w:basedOn w:val="a9"/>
    <w:next w:val="a9"/>
    <w:autoRedefine/>
    <w:semiHidden/>
    <w:rsid w:val="00DC7227"/>
    <w:pPr>
      <w:ind w:left="600" w:hanging="200"/>
    </w:pPr>
  </w:style>
  <w:style w:type="paragraph" w:styleId="44">
    <w:name w:val="index 4"/>
    <w:basedOn w:val="a9"/>
    <w:next w:val="a9"/>
    <w:autoRedefine/>
    <w:semiHidden/>
    <w:rsid w:val="00DC7227"/>
    <w:pPr>
      <w:ind w:left="800" w:hanging="200"/>
    </w:pPr>
  </w:style>
  <w:style w:type="paragraph" w:styleId="54">
    <w:name w:val="index 5"/>
    <w:basedOn w:val="a9"/>
    <w:next w:val="a9"/>
    <w:autoRedefine/>
    <w:semiHidden/>
    <w:rsid w:val="00DC7227"/>
    <w:pPr>
      <w:ind w:left="1000" w:hanging="200"/>
    </w:pPr>
  </w:style>
  <w:style w:type="paragraph" w:styleId="64">
    <w:name w:val="index 6"/>
    <w:basedOn w:val="a9"/>
    <w:next w:val="a9"/>
    <w:autoRedefine/>
    <w:semiHidden/>
    <w:rsid w:val="00DC7227"/>
    <w:pPr>
      <w:ind w:left="1200" w:hanging="200"/>
    </w:pPr>
  </w:style>
  <w:style w:type="paragraph" w:styleId="72">
    <w:name w:val="index 7"/>
    <w:basedOn w:val="a9"/>
    <w:next w:val="a9"/>
    <w:autoRedefine/>
    <w:semiHidden/>
    <w:rsid w:val="00DC7227"/>
    <w:pPr>
      <w:ind w:left="1400" w:hanging="200"/>
    </w:pPr>
  </w:style>
  <w:style w:type="paragraph" w:styleId="82">
    <w:name w:val="index 8"/>
    <w:basedOn w:val="a9"/>
    <w:next w:val="a9"/>
    <w:autoRedefine/>
    <w:semiHidden/>
    <w:rsid w:val="00DC7227"/>
    <w:pPr>
      <w:ind w:left="1600" w:hanging="200"/>
    </w:pPr>
  </w:style>
  <w:style w:type="paragraph" w:styleId="92">
    <w:name w:val="index 9"/>
    <w:basedOn w:val="a9"/>
    <w:next w:val="a9"/>
    <w:autoRedefine/>
    <w:semiHidden/>
    <w:rsid w:val="00DC7227"/>
    <w:pPr>
      <w:ind w:left="1800" w:hanging="200"/>
    </w:pPr>
  </w:style>
  <w:style w:type="paragraph" w:styleId="affa">
    <w:name w:val="Date"/>
    <w:basedOn w:val="a9"/>
    <w:next w:val="a9"/>
    <w:rsid w:val="00DC7227"/>
  </w:style>
  <w:style w:type="character" w:customStyle="1" w:styleId="-">
    <w:name w:val="_зн_Команды-Файлы"/>
    <w:uiPriority w:val="1"/>
    <w:qFormat/>
    <w:rsid w:val="00DC7227"/>
    <w:rPr>
      <w:rFonts w:ascii="Courier New" w:hAnsi="Courier New"/>
    </w:rPr>
  </w:style>
  <w:style w:type="paragraph" w:customStyle="1" w:styleId="1">
    <w:name w:val="_Заголовок1_прил"/>
    <w:basedOn w:val="11"/>
    <w:next w:val="aa"/>
    <w:rsid w:val="00DC7227"/>
    <w:pPr>
      <w:numPr>
        <w:numId w:val="2"/>
      </w:numPr>
      <w:tabs>
        <w:tab w:val="left" w:pos="1213"/>
      </w:tabs>
      <w:jc w:val="center"/>
    </w:pPr>
    <w:rPr>
      <w:bCs/>
    </w:rPr>
  </w:style>
  <w:style w:type="paragraph" w:styleId="affb">
    <w:name w:val="caption"/>
    <w:basedOn w:val="aa"/>
    <w:next w:val="aa"/>
    <w:link w:val="affc"/>
    <w:uiPriority w:val="35"/>
    <w:qFormat/>
    <w:rsid w:val="00DC7227"/>
    <w:pPr>
      <w:spacing w:before="120" w:after="120"/>
      <w:ind w:firstLine="0"/>
      <w:jc w:val="center"/>
    </w:pPr>
  </w:style>
  <w:style w:type="character" w:customStyle="1" w:styleId="affc">
    <w:name w:val="Название объекта Знак"/>
    <w:link w:val="affb"/>
    <w:locked/>
    <w:rsid w:val="00DC7227"/>
    <w:rPr>
      <w:snapToGrid w:val="0"/>
      <w:sz w:val="24"/>
      <w:szCs w:val="24"/>
    </w:rPr>
  </w:style>
  <w:style w:type="paragraph" w:customStyle="1" w:styleId="3">
    <w:name w:val="_Заголовок3_прил"/>
    <w:basedOn w:val="30"/>
    <w:next w:val="aa"/>
    <w:rsid w:val="00DC7227"/>
    <w:pPr>
      <w:numPr>
        <w:numId w:val="2"/>
      </w:numPr>
    </w:pPr>
  </w:style>
  <w:style w:type="paragraph" w:customStyle="1" w:styleId="4">
    <w:name w:val="_Заголовок4_прил"/>
    <w:basedOn w:val="40"/>
    <w:next w:val="aa"/>
    <w:rsid w:val="00DC7227"/>
    <w:pPr>
      <w:numPr>
        <w:numId w:val="2"/>
      </w:numPr>
    </w:pPr>
  </w:style>
  <w:style w:type="paragraph" w:customStyle="1" w:styleId="6">
    <w:name w:val="_Заголовок6_прил"/>
    <w:basedOn w:val="60"/>
    <w:next w:val="aa"/>
    <w:rsid w:val="00DC7227"/>
    <w:pPr>
      <w:numPr>
        <w:numId w:val="2"/>
      </w:numPr>
    </w:pPr>
  </w:style>
  <w:style w:type="paragraph" w:customStyle="1" w:styleId="120">
    <w:name w:val="_Название_12пт"/>
    <w:qFormat/>
    <w:rsid w:val="00DC7227"/>
    <w:pPr>
      <w:keepNext/>
      <w:keepLines/>
      <w:spacing w:before="180" w:after="180"/>
      <w:contextualSpacing/>
      <w:jc w:val="center"/>
    </w:pPr>
    <w:rPr>
      <w:b/>
      <w:sz w:val="24"/>
      <w:szCs w:val="22"/>
      <w:lang w:eastAsia="en-US"/>
    </w:rPr>
  </w:style>
  <w:style w:type="paragraph" w:styleId="HTML">
    <w:name w:val="HTML Address"/>
    <w:basedOn w:val="a9"/>
    <w:rsid w:val="00DC7227"/>
    <w:rPr>
      <w:i/>
      <w:iCs/>
    </w:rPr>
  </w:style>
  <w:style w:type="paragraph" w:customStyle="1" w:styleId="123">
    <w:name w:val="_Список_123"/>
    <w:rsid w:val="00DC7227"/>
    <w:pPr>
      <w:numPr>
        <w:numId w:val="10"/>
      </w:numPr>
      <w:tabs>
        <w:tab w:val="left" w:pos="720"/>
        <w:tab w:val="left" w:pos="1446"/>
        <w:tab w:val="left" w:pos="1809"/>
        <w:tab w:val="left" w:pos="2172"/>
      </w:tabs>
      <w:spacing w:after="60" w:line="360" w:lineRule="auto"/>
      <w:contextualSpacing/>
      <w:jc w:val="both"/>
    </w:pPr>
    <w:rPr>
      <w:sz w:val="24"/>
    </w:rPr>
  </w:style>
  <w:style w:type="paragraph" w:customStyle="1" w:styleId="100">
    <w:name w:val="_Листинг_10пт"/>
    <w:rsid w:val="00DC7227"/>
    <w:pPr>
      <w:spacing w:before="40" w:after="40"/>
    </w:pPr>
    <w:rPr>
      <w:rFonts w:ascii="Courier New" w:hAnsi="Courier New"/>
      <w:lang w:val="en-US"/>
    </w:rPr>
  </w:style>
  <w:style w:type="paragraph" w:customStyle="1" w:styleId="affd">
    <w:name w:val="__ТекстМелкий"/>
    <w:rsid w:val="00DC7227"/>
    <w:pPr>
      <w:spacing w:before="40" w:after="40"/>
    </w:pPr>
  </w:style>
  <w:style w:type="paragraph" w:customStyle="1" w:styleId="83">
    <w:name w:val="_Листинг_8пт"/>
    <w:basedOn w:val="100"/>
    <w:rsid w:val="00DC7227"/>
    <w:rPr>
      <w:sz w:val="16"/>
    </w:rPr>
  </w:style>
  <w:style w:type="character" w:styleId="affe">
    <w:name w:val="FollowedHyperlink"/>
    <w:basedOn w:val="ab"/>
    <w:rsid w:val="00DC7227"/>
    <w:rPr>
      <w:color w:val="800080"/>
      <w:u w:val="single"/>
    </w:rPr>
  </w:style>
  <w:style w:type="paragraph" w:customStyle="1" w:styleId="a3">
    <w:name w:val="_НумСтрокиТабл"/>
    <w:rsid w:val="00DC7227"/>
    <w:pPr>
      <w:numPr>
        <w:numId w:val="21"/>
      </w:numPr>
      <w:spacing w:before="40" w:after="40"/>
    </w:pPr>
  </w:style>
  <w:style w:type="paragraph" w:customStyle="1" w:styleId="a2">
    <w:name w:val="_Список_марк"/>
    <w:rsid w:val="00DC7227"/>
    <w:pPr>
      <w:numPr>
        <w:numId w:val="3"/>
      </w:numPr>
      <w:tabs>
        <w:tab w:val="left" w:pos="720"/>
        <w:tab w:val="left" w:pos="1446"/>
        <w:tab w:val="left" w:pos="1809"/>
        <w:tab w:val="left" w:pos="2172"/>
      </w:tabs>
      <w:spacing w:after="60" w:line="360" w:lineRule="auto"/>
      <w:contextualSpacing/>
      <w:jc w:val="both"/>
    </w:pPr>
    <w:rPr>
      <w:sz w:val="24"/>
    </w:rPr>
  </w:style>
  <w:style w:type="paragraph" w:customStyle="1" w:styleId="afff">
    <w:name w:val="_НазвСтолбца"/>
    <w:basedOn w:val="affd"/>
    <w:uiPriority w:val="99"/>
    <w:rsid w:val="00DC7227"/>
    <w:pPr>
      <w:keepNext/>
      <w:jc w:val="center"/>
    </w:pPr>
    <w:rPr>
      <w:b/>
      <w:bCs/>
    </w:rPr>
  </w:style>
  <w:style w:type="paragraph" w:customStyle="1" w:styleId="a7">
    <w:name w:val="_Список_МаркОтст"/>
    <w:rsid w:val="00DC7227"/>
    <w:pPr>
      <w:numPr>
        <w:numId w:val="4"/>
      </w:numPr>
      <w:tabs>
        <w:tab w:val="left" w:pos="720"/>
        <w:tab w:val="left" w:pos="1446"/>
        <w:tab w:val="left" w:pos="1809"/>
        <w:tab w:val="left" w:pos="2172"/>
      </w:tabs>
      <w:spacing w:after="60" w:line="360" w:lineRule="auto"/>
      <w:contextualSpacing/>
      <w:jc w:val="both"/>
    </w:pPr>
    <w:rPr>
      <w:sz w:val="24"/>
    </w:rPr>
  </w:style>
  <w:style w:type="paragraph" w:customStyle="1" w:styleId="afff0">
    <w:name w:val="_МестоРис"/>
    <w:basedOn w:val="af6"/>
    <w:rsid w:val="00DC7227"/>
    <w:pPr>
      <w:keepNext/>
      <w:spacing w:line="240" w:lineRule="auto"/>
      <w:jc w:val="center"/>
    </w:pPr>
  </w:style>
  <w:style w:type="paragraph" w:customStyle="1" w:styleId="afff1">
    <w:name w:val="_НазвИнструкции"/>
    <w:next w:val="aa"/>
    <w:rsid w:val="00DC7227"/>
    <w:pPr>
      <w:keepNext/>
      <w:keepLines/>
      <w:autoSpaceDE w:val="0"/>
      <w:autoSpaceDN w:val="0"/>
      <w:adjustRightInd w:val="0"/>
      <w:spacing w:before="120" w:after="120"/>
      <w:ind w:left="720"/>
    </w:pPr>
    <w:rPr>
      <w:b/>
      <w:bCs/>
      <w:spacing w:val="20"/>
      <w:sz w:val="24"/>
      <w:szCs w:val="19"/>
    </w:rPr>
  </w:style>
  <w:style w:type="paragraph" w:customStyle="1" w:styleId="1230">
    <w:name w:val="_СписМелк123"/>
    <w:basedOn w:val="affd"/>
    <w:rsid w:val="00DC7227"/>
    <w:pPr>
      <w:numPr>
        <w:numId w:val="5"/>
      </w:numPr>
      <w:tabs>
        <w:tab w:val="left" w:pos="284"/>
        <w:tab w:val="left" w:pos="567"/>
        <w:tab w:val="left" w:pos="851"/>
        <w:tab w:val="left" w:pos="1134"/>
      </w:tabs>
    </w:pPr>
  </w:style>
  <w:style w:type="paragraph" w:customStyle="1" w:styleId="a">
    <w:name w:val="_СписМелкМарк"/>
    <w:rsid w:val="00DC7227"/>
    <w:pPr>
      <w:numPr>
        <w:numId w:val="6"/>
      </w:numPr>
      <w:tabs>
        <w:tab w:val="left" w:pos="284"/>
        <w:tab w:val="left" w:pos="567"/>
        <w:tab w:val="left" w:pos="851"/>
        <w:tab w:val="left" w:pos="1134"/>
      </w:tabs>
      <w:spacing w:before="40" w:after="40"/>
    </w:pPr>
    <w:rPr>
      <w:szCs w:val="24"/>
    </w:rPr>
  </w:style>
  <w:style w:type="paragraph" w:customStyle="1" w:styleId="18">
    <w:name w:val="_Заг1_безНом"/>
    <w:basedOn w:val="11"/>
    <w:rsid w:val="00DC7227"/>
    <w:pPr>
      <w:numPr>
        <w:numId w:val="0"/>
      </w:numPr>
      <w:tabs>
        <w:tab w:val="left" w:pos="1213"/>
      </w:tabs>
      <w:ind w:left="720"/>
    </w:pPr>
  </w:style>
  <w:style w:type="paragraph" w:customStyle="1" w:styleId="afff2">
    <w:name w:val="_Листинг_соСдвигом"/>
    <w:basedOn w:val="100"/>
    <w:rsid w:val="00DC7227"/>
    <w:pPr>
      <w:ind w:left="720"/>
    </w:pPr>
  </w:style>
  <w:style w:type="paragraph" w:customStyle="1" w:styleId="-0">
    <w:name w:val="_Список-глоссарий"/>
    <w:rsid w:val="00DC7227"/>
    <w:pPr>
      <w:shd w:val="clear" w:color="auto" w:fill="FFFFFF"/>
      <w:spacing w:before="60" w:after="60" w:line="360" w:lineRule="auto"/>
      <w:ind w:left="720" w:hanging="720"/>
      <w:contextualSpacing/>
      <w:jc w:val="both"/>
    </w:pPr>
    <w:rPr>
      <w:sz w:val="24"/>
    </w:rPr>
  </w:style>
  <w:style w:type="paragraph" w:customStyle="1" w:styleId="27">
    <w:name w:val="_НазвИнструкцииУр2"/>
    <w:basedOn w:val="afff1"/>
    <w:rsid w:val="00DC7227"/>
    <w:rPr>
      <w:spacing w:val="0"/>
      <w:szCs w:val="24"/>
    </w:rPr>
  </w:style>
  <w:style w:type="paragraph" w:customStyle="1" w:styleId="a5">
    <w:name w:val="_Список_абв"/>
    <w:rsid w:val="00DC7227"/>
    <w:pPr>
      <w:numPr>
        <w:numId w:val="11"/>
      </w:numPr>
      <w:tabs>
        <w:tab w:val="left" w:pos="720"/>
        <w:tab w:val="left" w:pos="1446"/>
        <w:tab w:val="left" w:pos="1809"/>
        <w:tab w:val="left" w:pos="2172"/>
      </w:tabs>
      <w:spacing w:after="60" w:line="360" w:lineRule="auto"/>
      <w:contextualSpacing/>
      <w:jc w:val="both"/>
    </w:pPr>
    <w:rPr>
      <w:sz w:val="24"/>
    </w:rPr>
  </w:style>
  <w:style w:type="paragraph" w:customStyle="1" w:styleId="19">
    <w:name w:val="__ТекстОснБезОтст_1и"/>
    <w:basedOn w:val="af6"/>
    <w:rsid w:val="00DC7227"/>
    <w:pPr>
      <w:spacing w:before="60" w:after="60" w:line="240" w:lineRule="auto"/>
      <w:contextualSpacing w:val="0"/>
      <w:jc w:val="left"/>
    </w:pPr>
  </w:style>
  <w:style w:type="paragraph" w:customStyle="1" w:styleId="1a">
    <w:name w:val="__ТекстОсн_1и"/>
    <w:basedOn w:val="aa"/>
    <w:rsid w:val="00DC7227"/>
    <w:pPr>
      <w:spacing w:before="60" w:after="60" w:line="240" w:lineRule="auto"/>
      <w:contextualSpacing w:val="0"/>
    </w:pPr>
  </w:style>
  <w:style w:type="paragraph" w:customStyle="1" w:styleId="afff3">
    <w:name w:val="_Примечание"/>
    <w:basedOn w:val="a9"/>
    <w:rsid w:val="00DC7227"/>
    <w:pPr>
      <w:tabs>
        <w:tab w:val="left" w:pos="851"/>
      </w:tabs>
      <w:spacing w:before="240" w:after="240" w:line="360" w:lineRule="auto"/>
      <w:ind w:left="720" w:right="720"/>
      <w:contextualSpacing/>
      <w:jc w:val="both"/>
    </w:pPr>
    <w:rPr>
      <w:sz w:val="24"/>
      <w:szCs w:val="24"/>
      <w:lang w:eastAsia="ru-RU"/>
    </w:rPr>
  </w:style>
  <w:style w:type="table" w:styleId="afff4">
    <w:name w:val="Table Grid"/>
    <w:basedOn w:val="ac"/>
    <w:uiPriority w:val="39"/>
    <w:rsid w:val="00DC7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_Список_абв_у2"/>
    <w:basedOn w:val="a9"/>
    <w:rsid w:val="00DC7227"/>
    <w:pPr>
      <w:numPr>
        <w:numId w:val="7"/>
      </w:numPr>
      <w:tabs>
        <w:tab w:val="left" w:pos="720"/>
        <w:tab w:val="left" w:pos="1083"/>
        <w:tab w:val="left" w:pos="1809"/>
        <w:tab w:val="left" w:pos="2172"/>
      </w:tabs>
      <w:spacing w:after="60" w:line="360" w:lineRule="auto"/>
      <w:contextualSpacing/>
      <w:jc w:val="both"/>
    </w:pPr>
    <w:rPr>
      <w:sz w:val="24"/>
    </w:rPr>
  </w:style>
  <w:style w:type="paragraph" w:customStyle="1" w:styleId="a0">
    <w:name w:val="_Инстр_Список"/>
    <w:rsid w:val="00DC7227"/>
    <w:pPr>
      <w:numPr>
        <w:numId w:val="8"/>
      </w:numPr>
      <w:tabs>
        <w:tab w:val="left" w:pos="851"/>
      </w:tabs>
      <w:spacing w:before="60" w:after="60" w:line="312" w:lineRule="auto"/>
      <w:contextualSpacing/>
      <w:jc w:val="both"/>
    </w:pPr>
    <w:rPr>
      <w:snapToGrid w:val="0"/>
      <w:sz w:val="24"/>
      <w:szCs w:val="24"/>
    </w:rPr>
  </w:style>
  <w:style w:type="paragraph" w:customStyle="1" w:styleId="afff5">
    <w:name w:val="_Инстр_Пояснения"/>
    <w:rsid w:val="00DC7227"/>
    <w:pPr>
      <w:tabs>
        <w:tab w:val="left" w:pos="851"/>
      </w:tabs>
      <w:spacing w:before="60" w:after="60" w:line="312" w:lineRule="auto"/>
      <w:ind w:left="357"/>
      <w:contextualSpacing/>
      <w:jc w:val="both"/>
    </w:pPr>
    <w:rPr>
      <w:snapToGrid w:val="0"/>
      <w:sz w:val="24"/>
      <w:szCs w:val="24"/>
    </w:rPr>
  </w:style>
  <w:style w:type="paragraph" w:customStyle="1" w:styleId="afff6">
    <w:name w:val="_Рамка_МелкийШрифт"/>
    <w:rsid w:val="00DC7227"/>
    <w:rPr>
      <w:bCs/>
      <w:noProof/>
      <w:sz w:val="18"/>
      <w:szCs w:val="16"/>
    </w:rPr>
  </w:style>
  <w:style w:type="paragraph" w:customStyle="1" w:styleId="28">
    <w:name w:val="_Заг2_безНом"/>
    <w:basedOn w:val="22"/>
    <w:qFormat/>
    <w:rsid w:val="00DC7227"/>
    <w:pPr>
      <w:numPr>
        <w:ilvl w:val="0"/>
        <w:numId w:val="0"/>
      </w:numPr>
      <w:ind w:left="720"/>
    </w:pPr>
  </w:style>
  <w:style w:type="paragraph" w:customStyle="1" w:styleId="35">
    <w:name w:val="_Заг3_безНом"/>
    <w:basedOn w:val="30"/>
    <w:qFormat/>
    <w:rsid w:val="00DC7227"/>
    <w:pPr>
      <w:numPr>
        <w:ilvl w:val="0"/>
        <w:numId w:val="0"/>
      </w:numPr>
      <w:ind w:left="720"/>
    </w:pPr>
  </w:style>
  <w:style w:type="paragraph" w:customStyle="1" w:styleId="afff7">
    <w:name w:val="_Рамка_Имена"/>
    <w:rsid w:val="00DC7227"/>
    <w:rPr>
      <w:bCs/>
      <w:noProof/>
      <w:spacing w:val="-8"/>
      <w:sz w:val="18"/>
      <w:szCs w:val="16"/>
    </w:rPr>
  </w:style>
  <w:style w:type="paragraph" w:customStyle="1" w:styleId="afff8">
    <w:name w:val="_Рамка_КрупныйШрифт"/>
    <w:rsid w:val="00DC7227"/>
    <w:pPr>
      <w:jc w:val="center"/>
    </w:pPr>
    <w:rPr>
      <w:bCs/>
      <w:noProof/>
      <w:sz w:val="24"/>
    </w:rPr>
  </w:style>
  <w:style w:type="table" w:customStyle="1" w:styleId="1b">
    <w:name w:val="Сетка таблицы1"/>
    <w:basedOn w:val="ac"/>
    <w:next w:val="afff4"/>
    <w:rsid w:val="00DC7227"/>
    <w:pPr>
      <w:ind w:firstLine="709"/>
      <w:jc w:val="both"/>
    </w:pPr>
    <w:rPr>
      <w:rFonts w:ascii="Arial" w:eastAsiaTheme="minorHAnsi" w:hAnsi="Arial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"/>
    <w:basedOn w:val="ac"/>
    <w:next w:val="afff4"/>
    <w:rsid w:val="00DC7227"/>
    <w:pPr>
      <w:ind w:firstLine="709"/>
      <w:jc w:val="both"/>
    </w:pPr>
    <w:rPr>
      <w:rFonts w:ascii="Arial" w:eastAsia="Calibri" w:hAnsi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">
    <w:name w:val="_Заг1_безНом_Центрир"/>
    <w:basedOn w:val="18"/>
    <w:next w:val="aa"/>
    <w:qFormat/>
    <w:rsid w:val="00DC7227"/>
    <w:pPr>
      <w:ind w:left="0"/>
      <w:jc w:val="center"/>
    </w:pPr>
  </w:style>
  <w:style w:type="paragraph" w:customStyle="1" w:styleId="afff9">
    <w:name w:val="_Вспомогательный"/>
    <w:qFormat/>
    <w:rsid w:val="00DC7227"/>
    <w:rPr>
      <w:sz w:val="16"/>
    </w:rPr>
  </w:style>
  <w:style w:type="paragraph" w:customStyle="1" w:styleId="afffa">
    <w:name w:val="Название таблицы"/>
    <w:basedOn w:val="affb"/>
    <w:next w:val="aa"/>
    <w:qFormat/>
    <w:rsid w:val="00DC7227"/>
    <w:pPr>
      <w:ind w:left="720"/>
      <w:jc w:val="left"/>
    </w:pPr>
  </w:style>
  <w:style w:type="character" w:customStyle="1" w:styleId="afffb">
    <w:name w:val="_зн_Интерфейс"/>
    <w:uiPriority w:val="1"/>
    <w:qFormat/>
    <w:rsid w:val="00DC7227"/>
    <w:rPr>
      <w:b/>
    </w:rPr>
  </w:style>
  <w:style w:type="paragraph" w:customStyle="1" w:styleId="a6">
    <w:name w:val="_СписМелк_абв"/>
    <w:qFormat/>
    <w:rsid w:val="00DC7227"/>
    <w:pPr>
      <w:numPr>
        <w:numId w:val="9"/>
      </w:numPr>
      <w:tabs>
        <w:tab w:val="left" w:pos="284"/>
        <w:tab w:val="left" w:pos="357"/>
        <w:tab w:val="left" w:pos="567"/>
        <w:tab w:val="left" w:pos="851"/>
        <w:tab w:val="left" w:pos="1134"/>
      </w:tabs>
      <w:spacing w:before="40" w:after="40"/>
    </w:pPr>
    <w:rPr>
      <w:szCs w:val="24"/>
    </w:rPr>
  </w:style>
  <w:style w:type="paragraph" w:customStyle="1" w:styleId="1232">
    <w:name w:val="_Список_123_у2"/>
    <w:qFormat/>
    <w:rsid w:val="00DC7227"/>
    <w:pPr>
      <w:numPr>
        <w:numId w:val="12"/>
      </w:numPr>
      <w:tabs>
        <w:tab w:val="left" w:pos="720"/>
        <w:tab w:val="left" w:pos="1083"/>
        <w:tab w:val="left" w:pos="1809"/>
        <w:tab w:val="left" w:pos="2172"/>
      </w:tabs>
      <w:spacing w:after="60" w:line="360" w:lineRule="auto"/>
      <w:contextualSpacing/>
      <w:jc w:val="both"/>
    </w:pPr>
    <w:rPr>
      <w:snapToGrid w:val="0"/>
      <w:sz w:val="24"/>
      <w:szCs w:val="24"/>
    </w:rPr>
  </w:style>
  <w:style w:type="paragraph" w:customStyle="1" w:styleId="21">
    <w:name w:val="_Список_марк_у2"/>
    <w:qFormat/>
    <w:rsid w:val="00DC7227"/>
    <w:pPr>
      <w:numPr>
        <w:numId w:val="13"/>
      </w:numPr>
      <w:tabs>
        <w:tab w:val="left" w:pos="1809"/>
        <w:tab w:val="left" w:pos="2172"/>
      </w:tabs>
      <w:spacing w:after="60" w:line="360" w:lineRule="auto"/>
      <w:contextualSpacing/>
      <w:jc w:val="both"/>
    </w:pPr>
    <w:rPr>
      <w:snapToGrid w:val="0"/>
      <w:sz w:val="24"/>
      <w:szCs w:val="24"/>
    </w:rPr>
  </w:style>
  <w:style w:type="paragraph" w:customStyle="1" w:styleId="140">
    <w:name w:val="_Название_14пт"/>
    <w:qFormat/>
    <w:rsid w:val="00E14726"/>
    <w:pPr>
      <w:spacing w:before="180" w:after="180"/>
      <w:jc w:val="center"/>
    </w:pPr>
    <w:rPr>
      <w:rFonts w:ascii="Times New Roman Полужирный" w:hAnsi="Times New Roman Полужирный"/>
      <w:b/>
      <w:bCs/>
      <w:sz w:val="28"/>
      <w:szCs w:val="28"/>
    </w:rPr>
  </w:style>
  <w:style w:type="character" w:styleId="afffc">
    <w:name w:val="Placeholder Text"/>
    <w:basedOn w:val="ab"/>
    <w:uiPriority w:val="99"/>
    <w:semiHidden/>
    <w:rsid w:val="00DC7227"/>
    <w:rPr>
      <w:color w:val="808080"/>
    </w:rPr>
  </w:style>
  <w:style w:type="paragraph" w:styleId="2a">
    <w:name w:val="List Continue 2"/>
    <w:basedOn w:val="a9"/>
    <w:semiHidden/>
    <w:rsid w:val="006C2DF7"/>
    <w:pPr>
      <w:widowControl w:val="0"/>
      <w:autoSpaceDN w:val="0"/>
      <w:adjustRightInd w:val="0"/>
      <w:spacing w:after="120" w:line="360" w:lineRule="atLeast"/>
      <w:ind w:left="566"/>
      <w:jc w:val="both"/>
      <w:textAlignment w:val="baseline"/>
    </w:pPr>
    <w:rPr>
      <w:sz w:val="24"/>
      <w:szCs w:val="24"/>
      <w:lang w:eastAsia="ru-RU"/>
    </w:rPr>
  </w:style>
  <w:style w:type="paragraph" w:customStyle="1" w:styleId="afffd">
    <w:name w:val="_Текст таблицы"/>
    <w:basedOn w:val="a9"/>
    <w:uiPriority w:val="99"/>
    <w:qFormat/>
    <w:rsid w:val="006C2DF7"/>
    <w:pPr>
      <w:jc w:val="both"/>
    </w:pPr>
    <w:rPr>
      <w:sz w:val="24"/>
      <w:szCs w:val="24"/>
      <w:lang w:eastAsia="ru-RU"/>
    </w:rPr>
  </w:style>
  <w:style w:type="paragraph" w:styleId="afffe">
    <w:name w:val="Revision"/>
    <w:hidden/>
    <w:uiPriority w:val="99"/>
    <w:semiHidden/>
    <w:rsid w:val="00CF1A34"/>
    <w:rPr>
      <w:szCs w:val="22"/>
      <w:lang w:eastAsia="en-US"/>
    </w:rPr>
  </w:style>
  <w:style w:type="paragraph" w:customStyle="1" w:styleId="1d">
    <w:name w:val="Текст выноски1"/>
    <w:basedOn w:val="a9"/>
    <w:semiHidden/>
    <w:rsid w:val="005E4C0B"/>
    <w:pPr>
      <w:jc w:val="both"/>
    </w:pPr>
    <w:rPr>
      <w:rFonts w:ascii="Tahoma" w:hAnsi="Tahoma" w:cs="Tahoma"/>
      <w:sz w:val="16"/>
      <w:szCs w:val="16"/>
      <w:lang w:eastAsia="ru-RU"/>
    </w:rPr>
  </w:style>
  <w:style w:type="table" w:styleId="1e">
    <w:name w:val="Table Grid 1"/>
    <w:basedOn w:val="ac"/>
    <w:rsid w:val="005E4C0B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styleId="1ai">
    <w:name w:val="Outline List 1"/>
    <w:basedOn w:val="ad"/>
    <w:rsid w:val="005E4C0B"/>
    <w:pPr>
      <w:numPr>
        <w:numId w:val="14"/>
      </w:numPr>
    </w:pPr>
  </w:style>
  <w:style w:type="numbering" w:styleId="111111">
    <w:name w:val="Outline List 2"/>
    <w:aliases w:val="CE:Нумерованный список,Нумерованный основной список"/>
    <w:basedOn w:val="ad"/>
    <w:rsid w:val="005E4C0B"/>
    <w:pPr>
      <w:numPr>
        <w:numId w:val="15"/>
      </w:numPr>
    </w:pPr>
  </w:style>
  <w:style w:type="table" w:customStyle="1" w:styleId="affff">
    <w:name w:val="_Таблица"/>
    <w:basedOn w:val="ac"/>
    <w:rsid w:val="005E4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0">
    <w:name w:val="Титул"/>
    <w:basedOn w:val="a9"/>
    <w:qFormat/>
    <w:rsid w:val="004A42DB"/>
    <w:pPr>
      <w:spacing w:before="120" w:after="120"/>
      <w:jc w:val="center"/>
    </w:pPr>
    <w:rPr>
      <w:rFonts w:eastAsia="Calibri"/>
      <w:sz w:val="28"/>
    </w:rPr>
  </w:style>
  <w:style w:type="paragraph" w:customStyle="1" w:styleId="affff1">
    <w:name w:val="_Титул_Объект автоматизации"/>
    <w:basedOn w:val="a9"/>
    <w:link w:val="affff2"/>
    <w:qFormat/>
    <w:rsid w:val="004A42DB"/>
    <w:pPr>
      <w:ind w:left="284" w:firstLine="567"/>
      <w:jc w:val="center"/>
    </w:pPr>
    <w:rPr>
      <w:sz w:val="32"/>
      <w:szCs w:val="32"/>
      <w:lang w:eastAsia="ru-RU"/>
    </w:rPr>
  </w:style>
  <w:style w:type="character" w:customStyle="1" w:styleId="affff2">
    <w:name w:val="_Название объекта автоматизации Знак"/>
    <w:basedOn w:val="ab"/>
    <w:link w:val="affff1"/>
    <w:rsid w:val="004A42DB"/>
    <w:rPr>
      <w:sz w:val="32"/>
      <w:szCs w:val="32"/>
    </w:rPr>
  </w:style>
  <w:style w:type="paragraph" w:customStyle="1" w:styleId="CE">
    <w:name w:val="CE:Абзац"/>
    <w:basedOn w:val="a9"/>
    <w:link w:val="CE0"/>
    <w:rsid w:val="00277BA9"/>
    <w:pPr>
      <w:spacing w:before="120" w:after="120" w:line="360" w:lineRule="auto"/>
      <w:ind w:firstLine="720"/>
      <w:jc w:val="both"/>
    </w:pPr>
    <w:rPr>
      <w:sz w:val="24"/>
      <w:szCs w:val="24"/>
    </w:rPr>
  </w:style>
  <w:style w:type="character" w:customStyle="1" w:styleId="CE0">
    <w:name w:val="CE:Абзац Знак"/>
    <w:link w:val="CE"/>
    <w:rsid w:val="00277BA9"/>
    <w:rPr>
      <w:sz w:val="24"/>
      <w:szCs w:val="24"/>
      <w:lang w:eastAsia="en-US"/>
    </w:rPr>
  </w:style>
  <w:style w:type="paragraph" w:customStyle="1" w:styleId="-1">
    <w:name w:val="_Маркир-1"/>
    <w:basedOn w:val="a9"/>
    <w:qFormat/>
    <w:rsid w:val="00277BA9"/>
    <w:pPr>
      <w:spacing w:line="360" w:lineRule="auto"/>
      <w:ind w:left="1429" w:right="170" w:hanging="360"/>
      <w:jc w:val="both"/>
    </w:pPr>
    <w:rPr>
      <w:sz w:val="24"/>
      <w:szCs w:val="24"/>
      <w:lang w:eastAsia="ru-RU"/>
    </w:rPr>
  </w:style>
  <w:style w:type="paragraph" w:customStyle="1" w:styleId="CE1">
    <w:name w:val="CE:Абзац в таблице"/>
    <w:basedOn w:val="a9"/>
    <w:qFormat/>
    <w:rsid w:val="00E557EC"/>
    <w:pPr>
      <w:keepLines/>
      <w:spacing w:before="120" w:after="120" w:line="360" w:lineRule="auto"/>
      <w:jc w:val="both"/>
    </w:pPr>
    <w:rPr>
      <w:sz w:val="24"/>
      <w:szCs w:val="24"/>
    </w:rPr>
  </w:style>
  <w:style w:type="character" w:customStyle="1" w:styleId="apple-converted-space">
    <w:name w:val="apple-converted-space"/>
    <w:rsid w:val="00E557EC"/>
  </w:style>
  <w:style w:type="paragraph" w:customStyle="1" w:styleId="CE2">
    <w:name w:val="CE:Название таблицы"/>
    <w:basedOn w:val="a9"/>
    <w:rsid w:val="00461A55"/>
    <w:pPr>
      <w:keepNext/>
      <w:keepLines/>
      <w:spacing w:before="240" w:line="360" w:lineRule="auto"/>
    </w:pPr>
    <w:rPr>
      <w:b/>
      <w:bCs/>
      <w:i/>
      <w:sz w:val="24"/>
      <w:szCs w:val="20"/>
    </w:rPr>
  </w:style>
  <w:style w:type="character" w:customStyle="1" w:styleId="author">
    <w:name w:val="author"/>
    <w:basedOn w:val="ab"/>
    <w:rsid w:val="00BB6649"/>
  </w:style>
  <w:style w:type="character" w:customStyle="1" w:styleId="editor">
    <w:name w:val="editor"/>
    <w:basedOn w:val="ab"/>
    <w:rsid w:val="00BB6649"/>
  </w:style>
  <w:style w:type="paragraph" w:styleId="affff3">
    <w:name w:val="Normal (Web)"/>
    <w:basedOn w:val="a9"/>
    <w:uiPriority w:val="99"/>
    <w:unhideWhenUsed/>
    <w:rsid w:val="00BB6649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ffff4">
    <w:name w:val="Strong"/>
    <w:basedOn w:val="ab"/>
    <w:uiPriority w:val="22"/>
    <w:qFormat/>
    <w:rsid w:val="00BB6649"/>
    <w:rPr>
      <w:b/>
      <w:bCs/>
    </w:rPr>
  </w:style>
  <w:style w:type="character" w:styleId="affff5">
    <w:name w:val="Emphasis"/>
    <w:basedOn w:val="ab"/>
    <w:uiPriority w:val="20"/>
    <w:qFormat/>
    <w:rsid w:val="00BB6649"/>
    <w:rPr>
      <w:i/>
      <w:iCs/>
    </w:rPr>
  </w:style>
  <w:style w:type="paragraph" w:customStyle="1" w:styleId="ce3">
    <w:name w:val="ce"/>
    <w:basedOn w:val="a9"/>
    <w:rsid w:val="00BB6649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8">
    <w:name w:val="список с тире"/>
    <w:basedOn w:val="a9"/>
    <w:link w:val="affff6"/>
    <w:qFormat/>
    <w:rsid w:val="00250826"/>
    <w:pPr>
      <w:numPr>
        <w:numId w:val="16"/>
      </w:numPr>
      <w:spacing w:line="360" w:lineRule="auto"/>
      <w:ind w:right="170"/>
      <w:contextualSpacing/>
      <w:jc w:val="both"/>
    </w:pPr>
    <w:rPr>
      <w:rFonts w:eastAsia="SimSun"/>
      <w:sz w:val="24"/>
      <w:szCs w:val="20"/>
      <w:lang w:eastAsia="ru-RU"/>
    </w:rPr>
  </w:style>
  <w:style w:type="character" w:customStyle="1" w:styleId="affff6">
    <w:name w:val="список с тире Знак"/>
    <w:link w:val="a8"/>
    <w:rsid w:val="00250826"/>
    <w:rPr>
      <w:rFonts w:eastAsia="SimSun"/>
      <w:sz w:val="24"/>
    </w:rPr>
  </w:style>
  <w:style w:type="character" w:styleId="HTML0">
    <w:name w:val="HTML Code"/>
    <w:basedOn w:val="ab"/>
    <w:uiPriority w:val="99"/>
    <w:semiHidden/>
    <w:unhideWhenUsed/>
    <w:rsid w:val="000A6C4D"/>
    <w:rPr>
      <w:rFonts w:ascii="Courier New" w:eastAsia="Times New Roman" w:hAnsi="Courier New" w:cs="Courier New"/>
      <w:sz w:val="20"/>
      <w:szCs w:val="20"/>
    </w:rPr>
  </w:style>
  <w:style w:type="paragraph" w:styleId="HTML1">
    <w:name w:val="HTML Preformatted"/>
    <w:basedOn w:val="a9"/>
    <w:link w:val="HTML2"/>
    <w:uiPriority w:val="99"/>
    <w:unhideWhenUsed/>
    <w:rsid w:val="000A6C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/>
    </w:rPr>
  </w:style>
  <w:style w:type="character" w:customStyle="1" w:styleId="HTML2">
    <w:name w:val="Стандартный HTML Знак"/>
    <w:basedOn w:val="ab"/>
    <w:link w:val="HTML1"/>
    <w:uiPriority w:val="99"/>
    <w:rsid w:val="000A6C4D"/>
    <w:rPr>
      <w:rFonts w:ascii="Courier New" w:hAnsi="Courier New" w:cs="Courier New"/>
    </w:rPr>
  </w:style>
  <w:style w:type="paragraph" w:customStyle="1" w:styleId="affff7">
    <w:name w:val="a"/>
    <w:basedOn w:val="a9"/>
    <w:rsid w:val="000A6C4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20">
    <w:name w:val="a2"/>
    <w:basedOn w:val="a9"/>
    <w:rsid w:val="00B122B7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36">
    <w:name w:val="3"/>
    <w:basedOn w:val="a9"/>
    <w:rsid w:val="00B122B7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01">
    <w:name w:val="10"/>
    <w:basedOn w:val="a9"/>
    <w:rsid w:val="00B122B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tatus-macro">
    <w:name w:val="status-macro"/>
    <w:basedOn w:val="ab"/>
    <w:rsid w:val="00383AFF"/>
  </w:style>
  <w:style w:type="paragraph" w:customStyle="1" w:styleId="ce10">
    <w:name w:val="ce1"/>
    <w:basedOn w:val="a9"/>
    <w:rsid w:val="00D51FBF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e20">
    <w:name w:val="ce2"/>
    <w:basedOn w:val="a9"/>
    <w:rsid w:val="00D51FBF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inline-comment-marker">
    <w:name w:val="inline-comment-marker"/>
    <w:basedOn w:val="ab"/>
    <w:rsid w:val="00D51FBF"/>
  </w:style>
  <w:style w:type="paragraph" w:customStyle="1" w:styleId="a10">
    <w:name w:val="a1"/>
    <w:basedOn w:val="a9"/>
    <w:rsid w:val="00E6519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laintext">
    <w:name w:val="plaintext"/>
    <w:basedOn w:val="a9"/>
    <w:rsid w:val="00E6519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fff8">
    <w:name w:val="List Paragraph"/>
    <w:aliases w:val="UL,Абзац маркированнный,Table-Normal,RSHB_Table-Normal,Предусловия,List Paragraph,ТЗ список,Bullet 1,Use Case List Paragraph,Nornal indented,Bullet List,lp1,Párrafo de lista,Numbered List,Bulleted Text,List Paragraph1,Párrafo de titulo 3"/>
    <w:basedOn w:val="a9"/>
    <w:link w:val="affff9"/>
    <w:uiPriority w:val="34"/>
    <w:qFormat/>
    <w:rsid w:val="00ED12B4"/>
    <w:pPr>
      <w:ind w:left="720"/>
      <w:contextualSpacing/>
    </w:pPr>
  </w:style>
  <w:style w:type="table" w:customStyle="1" w:styleId="37">
    <w:name w:val="Сетка таблицы3"/>
    <w:basedOn w:val="ac"/>
    <w:next w:val="afff4"/>
    <w:rsid w:val="001B4AD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a">
    <w:name w:val="_Заголовок таблицы"/>
    <w:rsid w:val="001B4AD7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table" w:customStyle="1" w:styleId="TableNormal">
    <w:name w:val="Table Normal"/>
    <w:rsid w:val="001B4AD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DocHead">
    <w:name w:val="1 Doc_Head"/>
    <w:next w:val="Docpara"/>
    <w:qFormat/>
    <w:rsid w:val="00380D9C"/>
    <w:pPr>
      <w:pageBreakBefore/>
      <w:numPr>
        <w:numId w:val="17"/>
      </w:numPr>
      <w:spacing w:after="240" w:line="360" w:lineRule="auto"/>
      <w:jc w:val="center"/>
      <w:outlineLvl w:val="0"/>
    </w:pPr>
    <w:rPr>
      <w:rFonts w:eastAsiaTheme="minorHAnsi" w:cstheme="minorBidi"/>
      <w:b/>
      <w:caps/>
      <w:sz w:val="24"/>
      <w:szCs w:val="24"/>
    </w:rPr>
  </w:style>
  <w:style w:type="paragraph" w:customStyle="1" w:styleId="11DocHead">
    <w:name w:val="1.1. Doc_Head"/>
    <w:next w:val="Docpara"/>
    <w:qFormat/>
    <w:rsid w:val="00380D9C"/>
    <w:pPr>
      <w:keepNext/>
      <w:numPr>
        <w:ilvl w:val="1"/>
        <w:numId w:val="17"/>
      </w:numPr>
      <w:spacing w:before="120" w:after="120" w:line="360" w:lineRule="auto"/>
      <w:jc w:val="both"/>
      <w:outlineLvl w:val="1"/>
    </w:pPr>
    <w:rPr>
      <w:b/>
      <w:color w:val="000000"/>
      <w:sz w:val="24"/>
      <w:szCs w:val="24"/>
    </w:rPr>
  </w:style>
  <w:style w:type="paragraph" w:customStyle="1" w:styleId="111DocHead">
    <w:name w:val="1.1.1. Doc_Head"/>
    <w:next w:val="Docpara"/>
    <w:qFormat/>
    <w:rsid w:val="00380D9C"/>
    <w:pPr>
      <w:keepNext/>
      <w:widowControl w:val="0"/>
      <w:numPr>
        <w:ilvl w:val="2"/>
        <w:numId w:val="17"/>
      </w:numPr>
      <w:spacing w:before="120" w:line="360" w:lineRule="auto"/>
      <w:jc w:val="both"/>
      <w:outlineLvl w:val="2"/>
    </w:pPr>
    <w:rPr>
      <w:b/>
      <w:sz w:val="24"/>
      <w:szCs w:val="24"/>
      <w:lang w:val="en-US"/>
    </w:rPr>
  </w:style>
  <w:style w:type="paragraph" w:customStyle="1" w:styleId="Docpara">
    <w:name w:val="Doc_para"/>
    <w:link w:val="Docpara0"/>
    <w:qFormat/>
    <w:rsid w:val="00380D9C"/>
    <w:pPr>
      <w:spacing w:line="360" w:lineRule="auto"/>
      <w:ind w:firstLine="851"/>
      <w:jc w:val="both"/>
    </w:pPr>
    <w:rPr>
      <w:rFonts w:eastAsiaTheme="minorHAnsi" w:cstheme="minorBidi"/>
      <w:sz w:val="24"/>
      <w:szCs w:val="24"/>
    </w:rPr>
  </w:style>
  <w:style w:type="paragraph" w:customStyle="1" w:styleId="1111DocHead">
    <w:name w:val="1.1.1.1 Doc_Head"/>
    <w:next w:val="Docpara"/>
    <w:qFormat/>
    <w:rsid w:val="00380D9C"/>
    <w:pPr>
      <w:keepNext/>
      <w:numPr>
        <w:ilvl w:val="3"/>
        <w:numId w:val="17"/>
      </w:numPr>
      <w:spacing w:line="360" w:lineRule="auto"/>
      <w:jc w:val="both"/>
      <w:outlineLvl w:val="3"/>
    </w:pPr>
    <w:rPr>
      <w:rFonts w:eastAsiaTheme="minorEastAsia" w:cstheme="minorBidi"/>
      <w:b/>
      <w:sz w:val="24"/>
      <w:szCs w:val="24"/>
    </w:rPr>
  </w:style>
  <w:style w:type="character" w:customStyle="1" w:styleId="Docpara0">
    <w:name w:val="Doc_para Знак"/>
    <w:basedOn w:val="ab"/>
    <w:link w:val="Docpara"/>
    <w:rsid w:val="00380D9C"/>
    <w:rPr>
      <w:rFonts w:eastAsiaTheme="minorHAnsi" w:cstheme="minorBidi"/>
      <w:sz w:val="24"/>
      <w:szCs w:val="24"/>
    </w:rPr>
  </w:style>
  <w:style w:type="paragraph" w:customStyle="1" w:styleId="Docpict">
    <w:name w:val="Doc_pict"/>
    <w:next w:val="Docpara"/>
    <w:link w:val="Docpict0"/>
    <w:qFormat/>
    <w:rsid w:val="00380D9C"/>
    <w:pPr>
      <w:spacing w:after="240"/>
      <w:jc w:val="center"/>
    </w:pPr>
    <w:rPr>
      <w:rFonts w:eastAsiaTheme="minorHAnsi" w:cstheme="minorBidi"/>
      <w:sz w:val="24"/>
      <w:szCs w:val="24"/>
    </w:rPr>
  </w:style>
  <w:style w:type="character" w:customStyle="1" w:styleId="Docpict0">
    <w:name w:val="Doc_pict Знак"/>
    <w:basedOn w:val="ab"/>
    <w:link w:val="Docpict"/>
    <w:rsid w:val="00380D9C"/>
    <w:rPr>
      <w:rFonts w:eastAsiaTheme="minorHAnsi" w:cstheme="minorBidi"/>
      <w:sz w:val="24"/>
      <w:szCs w:val="24"/>
    </w:rPr>
  </w:style>
  <w:style w:type="paragraph" w:customStyle="1" w:styleId="Doctableall">
    <w:name w:val="Doc_table_all"/>
    <w:qFormat/>
    <w:rsid w:val="00380D9C"/>
    <w:pPr>
      <w:keepNext/>
      <w:spacing w:before="120" w:after="120"/>
      <w:jc w:val="both"/>
    </w:pPr>
    <w:rPr>
      <w:rFonts w:eastAsiaTheme="minorEastAsia" w:cstheme="minorBidi"/>
      <w:bCs/>
      <w:sz w:val="24"/>
      <w:szCs w:val="18"/>
    </w:rPr>
  </w:style>
  <w:style w:type="paragraph" w:customStyle="1" w:styleId="DocparaAfterTable">
    <w:name w:val="Doc_para_AfterTable"/>
    <w:next w:val="Docpara"/>
    <w:link w:val="DocparaAfterTable0"/>
    <w:qFormat/>
    <w:rsid w:val="00380D9C"/>
    <w:pPr>
      <w:spacing w:before="360" w:line="360" w:lineRule="auto"/>
      <w:ind w:firstLine="851"/>
      <w:jc w:val="both"/>
    </w:pPr>
    <w:rPr>
      <w:rFonts w:eastAsiaTheme="minorEastAsia" w:cstheme="minorBidi"/>
      <w:sz w:val="24"/>
      <w:szCs w:val="24"/>
    </w:rPr>
  </w:style>
  <w:style w:type="character" w:customStyle="1" w:styleId="DocparaAfterTable0">
    <w:name w:val="Doc_para_AfterTable Знак"/>
    <w:basedOn w:val="ab"/>
    <w:link w:val="DocparaAfterTable"/>
    <w:rsid w:val="00380D9C"/>
    <w:rPr>
      <w:rFonts w:eastAsiaTheme="minorEastAsia" w:cstheme="minorBidi"/>
      <w:sz w:val="24"/>
      <w:szCs w:val="24"/>
    </w:rPr>
  </w:style>
  <w:style w:type="paragraph" w:customStyle="1" w:styleId="Doclist">
    <w:name w:val="Doc_list"/>
    <w:basedOn w:val="Docpara"/>
    <w:link w:val="Doclist0"/>
    <w:autoRedefine/>
    <w:qFormat/>
    <w:rsid w:val="00AE18E8"/>
    <w:pPr>
      <w:numPr>
        <w:numId w:val="24"/>
      </w:numPr>
      <w:tabs>
        <w:tab w:val="left" w:pos="1134"/>
      </w:tabs>
      <w:spacing w:before="100" w:beforeAutospacing="1"/>
    </w:pPr>
  </w:style>
  <w:style w:type="character" w:customStyle="1" w:styleId="Doclist0">
    <w:name w:val="Doc_list Знак"/>
    <w:basedOn w:val="Docpara0"/>
    <w:link w:val="Doclist"/>
    <w:rsid w:val="00AE18E8"/>
    <w:rPr>
      <w:rFonts w:eastAsiaTheme="minorHAnsi" w:cstheme="minorBidi"/>
      <w:sz w:val="24"/>
      <w:szCs w:val="24"/>
    </w:rPr>
  </w:style>
  <w:style w:type="paragraph" w:customStyle="1" w:styleId="DocContPict">
    <w:name w:val="Doc_ContPict"/>
    <w:next w:val="Docpara"/>
    <w:qFormat/>
    <w:rsid w:val="005410B4"/>
    <w:pPr>
      <w:keepNext/>
      <w:spacing w:before="240" w:line="360" w:lineRule="auto"/>
      <w:jc w:val="center"/>
    </w:pPr>
    <w:rPr>
      <w:rFonts w:eastAsiaTheme="minorHAnsi" w:cstheme="minorBidi"/>
      <w:noProof/>
      <w:sz w:val="24"/>
      <w:szCs w:val="24"/>
    </w:rPr>
  </w:style>
  <w:style w:type="paragraph" w:customStyle="1" w:styleId="DocHeadNotLev">
    <w:name w:val="Doc_Head_NotLev"/>
    <w:next w:val="a9"/>
    <w:link w:val="DocHeadNotLev0"/>
    <w:autoRedefine/>
    <w:qFormat/>
    <w:rsid w:val="003521A0"/>
    <w:pPr>
      <w:pageBreakBefore/>
      <w:spacing w:after="240" w:line="360" w:lineRule="auto"/>
      <w:jc w:val="center"/>
      <w:outlineLvl w:val="0"/>
    </w:pPr>
    <w:rPr>
      <w:rFonts w:eastAsiaTheme="minorEastAsia" w:cstheme="minorBidi"/>
      <w:b/>
      <w:caps/>
      <w:sz w:val="24"/>
      <w:szCs w:val="24"/>
    </w:rPr>
  </w:style>
  <w:style w:type="paragraph" w:customStyle="1" w:styleId="Docparapict">
    <w:name w:val="Doc_para_pict"/>
    <w:next w:val="Docpara"/>
    <w:uiPriority w:val="99"/>
    <w:qFormat/>
    <w:rsid w:val="004169D1"/>
    <w:pPr>
      <w:spacing w:after="240" w:line="360" w:lineRule="auto"/>
      <w:ind w:firstLine="851"/>
      <w:jc w:val="both"/>
    </w:pPr>
    <w:rPr>
      <w:rFonts w:eastAsiaTheme="minorHAnsi" w:cstheme="minorBidi"/>
      <w:sz w:val="24"/>
      <w:szCs w:val="24"/>
    </w:rPr>
  </w:style>
  <w:style w:type="character" w:customStyle="1" w:styleId="afc">
    <w:name w:val="Схема документа Знак"/>
    <w:basedOn w:val="ab"/>
    <w:link w:val="afb"/>
    <w:uiPriority w:val="99"/>
    <w:semiHidden/>
    <w:rsid w:val="004169D1"/>
    <w:rPr>
      <w:rFonts w:ascii="Tahoma" w:hAnsi="Tahoma" w:cs="Tahoma"/>
      <w:szCs w:val="22"/>
      <w:shd w:val="clear" w:color="auto" w:fill="000080"/>
      <w:lang w:eastAsia="en-US"/>
    </w:rPr>
  </w:style>
  <w:style w:type="paragraph" w:customStyle="1" w:styleId="DocHead5">
    <w:name w:val="Doc_Head_5"/>
    <w:next w:val="Docpara"/>
    <w:link w:val="DocHead50"/>
    <w:qFormat/>
    <w:rsid w:val="004169D1"/>
    <w:pPr>
      <w:keepNext/>
      <w:spacing w:line="360" w:lineRule="auto"/>
      <w:ind w:firstLine="851"/>
      <w:jc w:val="both"/>
      <w:outlineLvl w:val="4"/>
    </w:pPr>
    <w:rPr>
      <w:rFonts w:eastAsiaTheme="minorEastAsia" w:cs="Arial"/>
      <w:b/>
      <w:sz w:val="24"/>
      <w:szCs w:val="24"/>
    </w:rPr>
  </w:style>
  <w:style w:type="character" w:customStyle="1" w:styleId="DocHeadNotLev0">
    <w:name w:val="Doc_Head_NotLev Знак"/>
    <w:basedOn w:val="ab"/>
    <w:link w:val="DocHeadNotLev"/>
    <w:rsid w:val="003521A0"/>
    <w:rPr>
      <w:rFonts w:eastAsiaTheme="minorEastAsia" w:cstheme="minorBidi"/>
      <w:b/>
      <w:caps/>
      <w:sz w:val="24"/>
      <w:szCs w:val="24"/>
    </w:rPr>
  </w:style>
  <w:style w:type="character" w:customStyle="1" w:styleId="DocHead50">
    <w:name w:val="Doc_Head_5 Знак"/>
    <w:basedOn w:val="ab"/>
    <w:link w:val="DocHead5"/>
    <w:rsid w:val="004169D1"/>
    <w:rPr>
      <w:rFonts w:eastAsiaTheme="minorEastAsia" w:cs="Arial"/>
      <w:b/>
      <w:sz w:val="24"/>
      <w:szCs w:val="24"/>
    </w:rPr>
  </w:style>
  <w:style w:type="paragraph" w:customStyle="1" w:styleId="DocHeadLev">
    <w:name w:val="Doc_Head_Lev"/>
    <w:next w:val="Docpara"/>
    <w:link w:val="DocHeadLev0"/>
    <w:qFormat/>
    <w:rsid w:val="004169D1"/>
    <w:pPr>
      <w:pageBreakBefore/>
      <w:spacing w:after="240" w:line="360" w:lineRule="auto"/>
      <w:jc w:val="center"/>
      <w:outlineLvl w:val="0"/>
    </w:pPr>
    <w:rPr>
      <w:rFonts w:eastAsiaTheme="minorEastAsia" w:cstheme="minorBidi"/>
      <w:b/>
      <w:caps/>
      <w:sz w:val="24"/>
      <w:szCs w:val="24"/>
    </w:rPr>
  </w:style>
  <w:style w:type="paragraph" w:customStyle="1" w:styleId="AppendixHeader">
    <w:name w:val="Appendix_Header"/>
    <w:next w:val="AppendixStatus"/>
    <w:link w:val="AppendixHeader0"/>
    <w:rsid w:val="004169D1"/>
    <w:pPr>
      <w:pageBreakBefore/>
      <w:numPr>
        <w:numId w:val="18"/>
      </w:numPr>
      <w:spacing w:line="360" w:lineRule="auto"/>
      <w:jc w:val="center"/>
      <w:outlineLvl w:val="0"/>
    </w:pPr>
    <w:rPr>
      <w:rFonts w:eastAsiaTheme="minorEastAsia" w:cstheme="minorBidi"/>
      <w:b/>
      <w:caps/>
      <w:sz w:val="24"/>
      <w:szCs w:val="24"/>
    </w:rPr>
  </w:style>
  <w:style w:type="character" w:customStyle="1" w:styleId="DocHeadLev0">
    <w:name w:val="Doc_Head_Lev Знак"/>
    <w:basedOn w:val="ab"/>
    <w:link w:val="DocHeadLev"/>
    <w:rsid w:val="004169D1"/>
    <w:rPr>
      <w:rFonts w:eastAsiaTheme="minorEastAsia" w:cstheme="minorBidi"/>
      <w:b/>
      <w:caps/>
      <w:sz w:val="24"/>
      <w:szCs w:val="24"/>
    </w:rPr>
  </w:style>
  <w:style w:type="paragraph" w:customStyle="1" w:styleId="AppendixStatus">
    <w:name w:val="Appendix_Status"/>
    <w:next w:val="AppendixName"/>
    <w:link w:val="AppendixStatus0"/>
    <w:rsid w:val="004169D1"/>
    <w:pPr>
      <w:spacing w:line="360" w:lineRule="auto"/>
      <w:jc w:val="center"/>
    </w:pPr>
    <w:rPr>
      <w:rFonts w:eastAsiaTheme="minorEastAsia" w:cstheme="minorBidi"/>
      <w:b/>
      <w:sz w:val="24"/>
      <w:szCs w:val="24"/>
    </w:rPr>
  </w:style>
  <w:style w:type="character" w:customStyle="1" w:styleId="AppendixHeader0">
    <w:name w:val="Appendix_Header Знак"/>
    <w:basedOn w:val="ab"/>
    <w:link w:val="AppendixHeader"/>
    <w:rsid w:val="004169D1"/>
    <w:rPr>
      <w:rFonts w:eastAsiaTheme="minorEastAsia" w:cstheme="minorBidi"/>
      <w:b/>
      <w:caps/>
      <w:sz w:val="24"/>
      <w:szCs w:val="24"/>
    </w:rPr>
  </w:style>
  <w:style w:type="paragraph" w:customStyle="1" w:styleId="AppendixName">
    <w:name w:val="Appendix_Name"/>
    <w:next w:val="Docpara"/>
    <w:link w:val="AppendixName0"/>
    <w:rsid w:val="004169D1"/>
    <w:pPr>
      <w:spacing w:before="240" w:after="240" w:line="360" w:lineRule="auto"/>
      <w:jc w:val="center"/>
    </w:pPr>
    <w:rPr>
      <w:rFonts w:eastAsiaTheme="minorEastAsia" w:cstheme="minorBidi"/>
      <w:b/>
      <w:caps/>
      <w:sz w:val="24"/>
      <w:szCs w:val="24"/>
    </w:rPr>
  </w:style>
  <w:style w:type="character" w:customStyle="1" w:styleId="AppendixStatus0">
    <w:name w:val="Appendix_Status Знак"/>
    <w:basedOn w:val="ab"/>
    <w:link w:val="AppendixStatus"/>
    <w:rsid w:val="004169D1"/>
    <w:rPr>
      <w:rFonts w:eastAsiaTheme="minorEastAsia" w:cstheme="minorBidi"/>
      <w:b/>
      <w:sz w:val="24"/>
      <w:szCs w:val="24"/>
    </w:rPr>
  </w:style>
  <w:style w:type="paragraph" w:customStyle="1" w:styleId="AppendixHead1">
    <w:name w:val="Appendix_Head_1"/>
    <w:next w:val="Docpara"/>
    <w:link w:val="AppendixHead10"/>
    <w:rsid w:val="004169D1"/>
    <w:pPr>
      <w:keepNext/>
      <w:numPr>
        <w:ilvl w:val="1"/>
        <w:numId w:val="18"/>
      </w:numPr>
      <w:spacing w:before="240" w:after="240" w:line="360" w:lineRule="auto"/>
      <w:jc w:val="center"/>
      <w:outlineLvl w:val="1"/>
    </w:pPr>
    <w:rPr>
      <w:rFonts w:eastAsia="Adobe Fangsong Std R" w:cstheme="minorBidi"/>
      <w:b/>
      <w:caps/>
      <w:sz w:val="24"/>
      <w:szCs w:val="24"/>
    </w:rPr>
  </w:style>
  <w:style w:type="character" w:customStyle="1" w:styleId="AppendixName0">
    <w:name w:val="Appendix_Name Знак"/>
    <w:basedOn w:val="ab"/>
    <w:link w:val="AppendixName"/>
    <w:rsid w:val="004169D1"/>
    <w:rPr>
      <w:rFonts w:eastAsiaTheme="minorEastAsia" w:cstheme="minorBidi"/>
      <w:b/>
      <w:caps/>
      <w:sz w:val="24"/>
      <w:szCs w:val="24"/>
    </w:rPr>
  </w:style>
  <w:style w:type="paragraph" w:customStyle="1" w:styleId="AppendixHead2">
    <w:name w:val="Appendix_Head_2"/>
    <w:next w:val="Docpara"/>
    <w:link w:val="AppendixHead20"/>
    <w:rsid w:val="004169D1"/>
    <w:pPr>
      <w:keepNext/>
      <w:numPr>
        <w:ilvl w:val="2"/>
        <w:numId w:val="18"/>
      </w:numPr>
      <w:spacing w:before="120" w:after="120" w:line="360" w:lineRule="auto"/>
      <w:jc w:val="both"/>
      <w:outlineLvl w:val="2"/>
    </w:pPr>
    <w:rPr>
      <w:rFonts w:eastAsiaTheme="minorEastAsia" w:cstheme="minorBidi"/>
      <w:b/>
      <w:sz w:val="24"/>
      <w:szCs w:val="24"/>
    </w:rPr>
  </w:style>
  <w:style w:type="character" w:customStyle="1" w:styleId="AppendixHead10">
    <w:name w:val="Appendix_Head_1 Знак"/>
    <w:basedOn w:val="ab"/>
    <w:link w:val="AppendixHead1"/>
    <w:rsid w:val="004169D1"/>
    <w:rPr>
      <w:rFonts w:eastAsia="Adobe Fangsong Std R" w:cstheme="minorBidi"/>
      <w:b/>
      <w:caps/>
      <w:sz w:val="24"/>
      <w:szCs w:val="24"/>
    </w:rPr>
  </w:style>
  <w:style w:type="character" w:customStyle="1" w:styleId="AppendixHead20">
    <w:name w:val="Appendix_Head_2 Знак"/>
    <w:basedOn w:val="ab"/>
    <w:link w:val="AppendixHead2"/>
    <w:rsid w:val="004169D1"/>
    <w:rPr>
      <w:rFonts w:eastAsiaTheme="minorEastAsia" w:cstheme="minorBidi"/>
      <w:b/>
      <w:sz w:val="24"/>
      <w:szCs w:val="24"/>
    </w:rPr>
  </w:style>
  <w:style w:type="character" w:customStyle="1" w:styleId="aff">
    <w:name w:val="Текст выноски Знак"/>
    <w:basedOn w:val="ab"/>
    <w:link w:val="afe"/>
    <w:uiPriority w:val="99"/>
    <w:semiHidden/>
    <w:rsid w:val="004169D1"/>
    <w:rPr>
      <w:rFonts w:ascii="Tahoma" w:hAnsi="Tahoma" w:cs="Tahoma"/>
      <w:sz w:val="16"/>
      <w:szCs w:val="16"/>
      <w:lang w:eastAsia="en-US"/>
    </w:rPr>
  </w:style>
  <w:style w:type="character" w:customStyle="1" w:styleId="Doctablenote">
    <w:name w:val="Doc_table_note"/>
    <w:uiPriority w:val="1"/>
    <w:qFormat/>
    <w:rsid w:val="004169D1"/>
    <w:rPr>
      <w:rFonts w:ascii="Times New Roman" w:hAnsi="Times New Roman"/>
      <w:spacing w:val="20"/>
      <w:w w:val="100"/>
      <w:position w:val="0"/>
      <w:sz w:val="24"/>
    </w:rPr>
  </w:style>
  <w:style w:type="character" w:customStyle="1" w:styleId="DoclinkTbl">
    <w:name w:val="Doc_link_Tbl"/>
    <w:uiPriority w:val="1"/>
    <w:rsid w:val="004169D1"/>
    <w:rPr>
      <w:rFonts w:ascii="Times New Roman" w:hAnsi="Times New Roman"/>
      <w:vanish/>
      <w:spacing w:val="20"/>
      <w:w w:val="100"/>
      <w:position w:val="0"/>
      <w:sz w:val="24"/>
    </w:rPr>
  </w:style>
  <w:style w:type="character" w:customStyle="1" w:styleId="Doclink">
    <w:name w:val="Doc_link"/>
    <w:uiPriority w:val="1"/>
    <w:qFormat/>
    <w:rsid w:val="004169D1"/>
    <w:rPr>
      <w:rFonts w:ascii="Times New Roman" w:hAnsi="Times New Roman"/>
      <w:vanish/>
      <w:spacing w:val="0"/>
      <w:w w:val="100"/>
      <w:position w:val="0"/>
      <w:sz w:val="24"/>
    </w:rPr>
  </w:style>
  <w:style w:type="paragraph" w:customStyle="1" w:styleId="Docpictpicttitle">
    <w:name w:val="Doc_pict_pict_title"/>
    <w:next w:val="Docpara"/>
    <w:link w:val="Docpictpicttitle0"/>
    <w:qFormat/>
    <w:rsid w:val="004169D1"/>
    <w:pPr>
      <w:numPr>
        <w:ilvl w:val="6"/>
        <w:numId w:val="19"/>
      </w:numPr>
      <w:spacing w:after="360"/>
      <w:jc w:val="center"/>
    </w:pPr>
    <w:rPr>
      <w:rFonts w:eastAsiaTheme="minorHAnsi" w:cstheme="minorBidi"/>
      <w:sz w:val="24"/>
      <w:szCs w:val="24"/>
    </w:rPr>
  </w:style>
  <w:style w:type="character" w:customStyle="1" w:styleId="Docpictpicttitle0">
    <w:name w:val="Doc_pict_pict_title Знак"/>
    <w:basedOn w:val="ab"/>
    <w:link w:val="Docpictpicttitle"/>
    <w:rsid w:val="004169D1"/>
    <w:rPr>
      <w:rFonts w:eastAsiaTheme="minorHAnsi" w:cstheme="minorBidi"/>
      <w:sz w:val="24"/>
      <w:szCs w:val="24"/>
    </w:rPr>
  </w:style>
  <w:style w:type="paragraph" w:customStyle="1" w:styleId="AppendixHead3">
    <w:name w:val="Appendix_Head_3"/>
    <w:next w:val="Docpara"/>
    <w:link w:val="AppendixHead30"/>
    <w:rsid w:val="004169D1"/>
    <w:pPr>
      <w:keepNext/>
      <w:numPr>
        <w:ilvl w:val="3"/>
        <w:numId w:val="18"/>
      </w:numPr>
      <w:spacing w:line="360" w:lineRule="auto"/>
      <w:jc w:val="both"/>
      <w:outlineLvl w:val="3"/>
    </w:pPr>
    <w:rPr>
      <w:rFonts w:eastAsiaTheme="minorHAnsi" w:cstheme="minorBidi"/>
      <w:b/>
      <w:sz w:val="24"/>
      <w:szCs w:val="24"/>
    </w:rPr>
  </w:style>
  <w:style w:type="character" w:customStyle="1" w:styleId="AppendixHead30">
    <w:name w:val="Appendix_Head_3 Знак"/>
    <w:basedOn w:val="ab"/>
    <w:link w:val="AppendixHead3"/>
    <w:rsid w:val="004169D1"/>
    <w:rPr>
      <w:rFonts w:eastAsiaTheme="minorHAnsi" w:cstheme="minorBidi"/>
      <w:b/>
      <w:sz w:val="24"/>
      <w:szCs w:val="24"/>
    </w:rPr>
  </w:style>
  <w:style w:type="paragraph" w:customStyle="1" w:styleId="Docpicttitle">
    <w:name w:val="Doc_pict_title"/>
    <w:next w:val="a9"/>
    <w:link w:val="Docpicttitle0"/>
    <w:qFormat/>
    <w:rsid w:val="004169D1"/>
    <w:pPr>
      <w:numPr>
        <w:ilvl w:val="7"/>
        <w:numId w:val="19"/>
      </w:numPr>
      <w:spacing w:after="240"/>
      <w:jc w:val="center"/>
    </w:pPr>
    <w:rPr>
      <w:rFonts w:eastAsiaTheme="minorHAnsi" w:cstheme="minorBidi"/>
      <w:sz w:val="24"/>
      <w:szCs w:val="24"/>
    </w:rPr>
  </w:style>
  <w:style w:type="character" w:customStyle="1" w:styleId="Docpicttitle0">
    <w:name w:val="Doc_pict_title Знак"/>
    <w:basedOn w:val="ab"/>
    <w:link w:val="Docpicttitle"/>
    <w:rsid w:val="004169D1"/>
    <w:rPr>
      <w:rFonts w:eastAsiaTheme="minorHAnsi" w:cstheme="minorBidi"/>
      <w:sz w:val="24"/>
      <w:szCs w:val="24"/>
    </w:rPr>
  </w:style>
  <w:style w:type="paragraph" w:customStyle="1" w:styleId="Doctablealltitle">
    <w:name w:val="Doc_table_all_title"/>
    <w:basedOn w:val="Docpictpicttitle"/>
    <w:qFormat/>
    <w:rsid w:val="004169D1"/>
    <w:pPr>
      <w:keepNext/>
      <w:numPr>
        <w:ilvl w:val="0"/>
        <w:numId w:val="0"/>
      </w:numPr>
      <w:spacing w:before="120" w:after="120" w:line="360" w:lineRule="auto"/>
    </w:pPr>
  </w:style>
  <w:style w:type="character" w:customStyle="1" w:styleId="af1">
    <w:name w:val="Нижний колонтитул Знак"/>
    <w:basedOn w:val="ab"/>
    <w:link w:val="af0"/>
    <w:uiPriority w:val="99"/>
    <w:rsid w:val="004169D1"/>
    <w:rPr>
      <w:rFonts w:cs="Arial"/>
      <w:szCs w:val="22"/>
      <w:lang w:eastAsia="en-US"/>
    </w:rPr>
  </w:style>
  <w:style w:type="table" w:customStyle="1" w:styleId="DoctableS">
    <w:name w:val="Doc_tableS"/>
    <w:basedOn w:val="ac"/>
    <w:uiPriority w:val="99"/>
    <w:rsid w:val="004169D1"/>
    <w:pPr>
      <w:spacing w:before="80" w:after="80"/>
    </w:pPr>
    <w:rPr>
      <w:rFonts w:ascii="Arial" w:eastAsiaTheme="minorEastAsia" w:hAnsi="Arial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wordWrap/>
        <w:ind w:leftChars="0" w:left="284"/>
        <w:jc w:val="center"/>
      </w:p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42">
    <w:name w:val="Заголовок 4 Знак"/>
    <w:aliases w:val="H4 Знак,Заголовок 4 (Приложение) Знак,Level 2 - a Знак,4 Знак,I4 Знак,l4 Знак,heading4 Знак,I41 Знак,41 Знак,l41 Знак,heading41 Знак,(Shift Ctrl 4) Знак,Titre 41 Знак,t4.T4 Знак,4heading Знак,h4 Знак,a. Знак,4 dash Знак,d Знак,d1 Знак"/>
    <w:basedOn w:val="ab"/>
    <w:link w:val="40"/>
    <w:uiPriority w:val="9"/>
    <w:rsid w:val="004169D1"/>
    <w:rPr>
      <w:b/>
      <w:snapToGrid w:val="0"/>
      <w:sz w:val="24"/>
      <w:szCs w:val="24"/>
    </w:rPr>
  </w:style>
  <w:style w:type="character" w:customStyle="1" w:styleId="52">
    <w:name w:val="Заголовок 5 Знак"/>
    <w:aliases w:val="H5 Знак,PIM 5 Знак,5 Знак,ITT t5 Знак,PA Pico Section Знак,Appendix A to X Знак,Level 3 - i Знак,Gliederung5 Знак"/>
    <w:basedOn w:val="ab"/>
    <w:link w:val="50"/>
    <w:uiPriority w:val="9"/>
    <w:rsid w:val="004169D1"/>
    <w:rPr>
      <w:b/>
      <w:snapToGrid w:val="0"/>
      <w:sz w:val="24"/>
    </w:rPr>
  </w:style>
  <w:style w:type="character" w:customStyle="1" w:styleId="62">
    <w:name w:val="Заголовок 6 Знак"/>
    <w:aliases w:val="PIM 6 Знак,Heading 61 Знак,Heading 6  Appendix 2nd level Знак,Heading 6  Appendix Y &amp; Z Знак,Legal Level 1. Знак,H6 Знак, Знак Знак Знак Знак Знак,Заголовок 6 Знак Знак Знак,Заголовок 61 Знак,Знак Знак Знак Знак Знак"/>
    <w:basedOn w:val="ab"/>
    <w:link w:val="60"/>
    <w:uiPriority w:val="9"/>
    <w:rsid w:val="004169D1"/>
    <w:rPr>
      <w:b/>
      <w:snapToGrid w:val="0"/>
      <w:sz w:val="24"/>
    </w:rPr>
  </w:style>
  <w:style w:type="character" w:customStyle="1" w:styleId="70">
    <w:name w:val="Заголовок 7 Знак"/>
    <w:aliases w:val="PIM 7 Знак,Heading 71 Знак,Legal Level 1.1. Знак"/>
    <w:basedOn w:val="ab"/>
    <w:link w:val="7"/>
    <w:uiPriority w:val="9"/>
    <w:rsid w:val="004169D1"/>
    <w:rPr>
      <w:b/>
      <w:snapToGrid w:val="0"/>
      <w:sz w:val="24"/>
    </w:rPr>
  </w:style>
  <w:style w:type="character" w:customStyle="1" w:styleId="80">
    <w:name w:val="Заголовок 8 Знак"/>
    <w:aliases w:val="Heading 81 Знак,Legal Level 1.1.1. Знак"/>
    <w:basedOn w:val="ab"/>
    <w:link w:val="8"/>
    <w:uiPriority w:val="9"/>
    <w:rsid w:val="004169D1"/>
    <w:rPr>
      <w:b/>
      <w:bCs/>
      <w:iCs/>
      <w:sz w:val="24"/>
      <w:szCs w:val="24"/>
    </w:rPr>
  </w:style>
  <w:style w:type="character" w:customStyle="1" w:styleId="90">
    <w:name w:val="Заголовок 9 Знак"/>
    <w:aliases w:val="Heading 91 Знак,Legal Level 1.1.1.1. Знак,1) список с цифрами Знак,1.1.1.1 Текст подпункта после пункта Знак,текст Знак,текст1 Знак,текст2 Знак,текст11 Знак,текст3 Знак,текст4 Знак,текст12 Знак,текст5 Знак,текст13 Знак,текст6 Знак"/>
    <w:basedOn w:val="ab"/>
    <w:link w:val="9"/>
    <w:uiPriority w:val="9"/>
    <w:rsid w:val="004169D1"/>
    <w:rPr>
      <w:rFonts w:cs="Arial"/>
      <w:b/>
      <w:bCs/>
      <w:sz w:val="24"/>
      <w:szCs w:val="22"/>
    </w:rPr>
  </w:style>
  <w:style w:type="character" w:customStyle="1" w:styleId="24">
    <w:name w:val="Заголовок 2 Знак"/>
    <w:aliases w:val="Ïîäðàçäåë Знак,H2 Знак,h2 Знак,Numbered text 3 Знак,Second Level Topic Знак,2 Знак,Б2 Знак,RTC Знак,iz2 Знак,Заголовок 21 Знак,HD2 Знак,heading 2 Знак,Heading 2 Hidden Знак,Раздел Знак Знак,Level 2 Topic Heading Знак,H21 Знак,Major Знак"/>
    <w:basedOn w:val="ab"/>
    <w:link w:val="22"/>
    <w:uiPriority w:val="9"/>
    <w:rsid w:val="004169D1"/>
    <w:rPr>
      <w:b/>
      <w:kern w:val="28"/>
      <w:sz w:val="24"/>
      <w:szCs w:val="28"/>
    </w:rPr>
  </w:style>
  <w:style w:type="paragraph" w:styleId="a4">
    <w:name w:val="List"/>
    <w:basedOn w:val="a9"/>
    <w:rsid w:val="004169D1"/>
    <w:pPr>
      <w:numPr>
        <w:numId w:val="20"/>
      </w:numPr>
      <w:spacing w:line="360" w:lineRule="auto"/>
    </w:pPr>
    <w:rPr>
      <w:sz w:val="24"/>
      <w:szCs w:val="24"/>
      <w:lang w:eastAsia="ru-RU"/>
    </w:rPr>
  </w:style>
  <w:style w:type="character" w:customStyle="1" w:styleId="aff1">
    <w:name w:val="Текст концевой сноски Знак"/>
    <w:basedOn w:val="ab"/>
    <w:link w:val="aff0"/>
    <w:uiPriority w:val="99"/>
    <w:semiHidden/>
    <w:rsid w:val="004169D1"/>
    <w:rPr>
      <w:szCs w:val="22"/>
      <w:lang w:eastAsia="en-US"/>
    </w:rPr>
  </w:style>
  <w:style w:type="character" w:customStyle="1" w:styleId="aff8">
    <w:name w:val="Тема примечания Знак"/>
    <w:basedOn w:val="aff4"/>
    <w:link w:val="aff7"/>
    <w:uiPriority w:val="99"/>
    <w:semiHidden/>
    <w:rsid w:val="004169D1"/>
    <w:rPr>
      <w:b/>
      <w:bCs/>
      <w:szCs w:val="22"/>
      <w:lang w:eastAsia="en-US"/>
    </w:rPr>
  </w:style>
  <w:style w:type="paragraph" w:customStyle="1" w:styleId="affffb">
    <w:name w:val="Стиль Название рисунка"/>
    <w:basedOn w:val="affb"/>
    <w:rsid w:val="004169D1"/>
    <w:pPr>
      <w:spacing w:line="300" w:lineRule="auto"/>
    </w:pPr>
    <w:rPr>
      <w:b/>
      <w:bCs/>
      <w:i/>
      <w:iCs/>
      <w:sz w:val="20"/>
    </w:rPr>
  </w:style>
  <w:style w:type="character" w:styleId="affffc">
    <w:name w:val="Subtle Emphasis"/>
    <w:basedOn w:val="ab"/>
    <w:uiPriority w:val="19"/>
    <w:qFormat/>
    <w:rsid w:val="006676F9"/>
    <w:rPr>
      <w:i/>
      <w:iCs/>
      <w:color w:val="404040" w:themeColor="text1" w:themeTint="BF"/>
    </w:rPr>
  </w:style>
  <w:style w:type="paragraph" w:customStyle="1" w:styleId="affffd">
    <w:name w:val="Код"/>
    <w:basedOn w:val="a9"/>
    <w:link w:val="affffe"/>
    <w:qFormat/>
    <w:rsid w:val="006676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16"/>
      <w:szCs w:val="16"/>
      <w:lang w:val="en-US" w:eastAsia="ru-RU"/>
    </w:rPr>
  </w:style>
  <w:style w:type="character" w:customStyle="1" w:styleId="affffe">
    <w:name w:val="Код Знак"/>
    <w:basedOn w:val="ab"/>
    <w:link w:val="affffd"/>
    <w:rsid w:val="006676F9"/>
    <w:rPr>
      <w:rFonts w:ascii="Courier New" w:hAnsi="Courier New" w:cs="Courier New"/>
      <w:sz w:val="16"/>
      <w:szCs w:val="16"/>
      <w:lang w:val="en-US"/>
    </w:rPr>
  </w:style>
  <w:style w:type="paragraph" w:customStyle="1" w:styleId="Default">
    <w:name w:val="Default"/>
    <w:rsid w:val="006676F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fffff">
    <w:name w:val="TOC Heading"/>
    <w:basedOn w:val="11"/>
    <w:next w:val="a9"/>
    <w:uiPriority w:val="39"/>
    <w:unhideWhenUsed/>
    <w:qFormat/>
    <w:rsid w:val="006676F9"/>
    <w:pPr>
      <w:keepLines/>
      <w:pageBreakBefore w:val="0"/>
      <w:numPr>
        <w:numId w:val="0"/>
      </w:numPr>
      <w:suppressAutoHyphens w:val="0"/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afffff0">
    <w:name w:val="_Таблица_заголовок"/>
    <w:basedOn w:val="a9"/>
    <w:link w:val="afffff1"/>
    <w:qFormat/>
    <w:rsid w:val="006676F9"/>
    <w:pPr>
      <w:widowControl w:val="0"/>
      <w:spacing w:line="360" w:lineRule="auto"/>
      <w:contextualSpacing/>
      <w:jc w:val="center"/>
    </w:pPr>
    <w:rPr>
      <w:rFonts w:eastAsiaTheme="minorHAnsi"/>
      <w:b/>
      <w:sz w:val="22"/>
    </w:rPr>
  </w:style>
  <w:style w:type="character" w:customStyle="1" w:styleId="afffff1">
    <w:name w:val="_Таблица_заголовок Знак"/>
    <w:basedOn w:val="ab"/>
    <w:link w:val="afffff0"/>
    <w:rsid w:val="006676F9"/>
    <w:rPr>
      <w:rFonts w:eastAsiaTheme="minorHAnsi"/>
      <w:b/>
      <w:sz w:val="22"/>
      <w:szCs w:val="22"/>
      <w:lang w:eastAsia="en-US"/>
    </w:rPr>
  </w:style>
  <w:style w:type="character" w:customStyle="1" w:styleId="aff6">
    <w:name w:val="Текст сноски Знак"/>
    <w:aliases w:val="Footnote Text Char Знак Знак Знак,Footnote Text Char Знак Знак1,Footnote Text Char Знак Знак Знак Знак Знак,RN_Сноска Знак"/>
    <w:basedOn w:val="ab"/>
    <w:link w:val="aff5"/>
    <w:uiPriority w:val="99"/>
    <w:qFormat/>
    <w:rsid w:val="007F742C"/>
    <w:rPr>
      <w:szCs w:val="22"/>
      <w:lang w:eastAsia="en-US"/>
    </w:rPr>
  </w:style>
  <w:style w:type="paragraph" w:styleId="afffff2">
    <w:name w:val="Title"/>
    <w:basedOn w:val="a9"/>
    <w:next w:val="a9"/>
    <w:link w:val="afffff3"/>
    <w:uiPriority w:val="10"/>
    <w:qFormat/>
    <w:rsid w:val="005E09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f3">
    <w:name w:val="Заголовок Знак"/>
    <w:basedOn w:val="ab"/>
    <w:link w:val="afffff2"/>
    <w:uiPriority w:val="10"/>
    <w:rsid w:val="005E09B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customStyle="1" w:styleId="PlainText0">
    <w:name w:val="PlainText"/>
    <w:basedOn w:val="a9"/>
    <w:link w:val="PlainText2"/>
    <w:qFormat/>
    <w:rsid w:val="00364A22"/>
    <w:pPr>
      <w:spacing w:before="120" w:after="120" w:line="276" w:lineRule="auto"/>
      <w:ind w:firstLine="709"/>
      <w:jc w:val="both"/>
    </w:pPr>
    <w:rPr>
      <w:rFonts w:eastAsia="Calibri"/>
      <w:sz w:val="24"/>
      <w:szCs w:val="24"/>
    </w:rPr>
  </w:style>
  <w:style w:type="paragraph" w:customStyle="1" w:styleId="OrderL">
    <w:name w:val="OrderL"/>
    <w:basedOn w:val="affff3"/>
    <w:qFormat/>
    <w:rsid w:val="00364A22"/>
    <w:pPr>
      <w:numPr>
        <w:numId w:val="22"/>
      </w:numPr>
      <w:spacing w:before="0" w:beforeAutospacing="0" w:after="0" w:afterAutospacing="0" w:line="276" w:lineRule="auto"/>
      <w:jc w:val="both"/>
    </w:pPr>
    <w:rPr>
      <w:rFonts w:eastAsia="Calibri"/>
    </w:rPr>
  </w:style>
  <w:style w:type="numbering" w:customStyle="1" w:styleId="a1">
    <w:name w:val="Маркированный список (тире)"/>
    <w:basedOn w:val="ad"/>
    <w:uiPriority w:val="99"/>
    <w:rsid w:val="00364A22"/>
    <w:pPr>
      <w:numPr>
        <w:numId w:val="23"/>
      </w:numPr>
    </w:pPr>
  </w:style>
  <w:style w:type="character" w:customStyle="1" w:styleId="PlainText2">
    <w:name w:val="PlainText Знак2"/>
    <w:link w:val="PlainText0"/>
    <w:rsid w:val="00364A22"/>
    <w:rPr>
      <w:rFonts w:eastAsia="Calibri"/>
      <w:sz w:val="24"/>
      <w:szCs w:val="24"/>
      <w:lang w:eastAsia="en-US"/>
    </w:rPr>
  </w:style>
  <w:style w:type="paragraph" w:customStyle="1" w:styleId="ORL">
    <w:name w:val="ORL"/>
    <w:basedOn w:val="affff8"/>
    <w:rsid w:val="008E29AF"/>
    <w:pPr>
      <w:numPr>
        <w:numId w:val="26"/>
      </w:numPr>
      <w:spacing w:after="120" w:line="276" w:lineRule="auto"/>
      <w:jc w:val="both"/>
    </w:pPr>
    <w:rPr>
      <w:rFonts w:eastAsia="Calibri"/>
      <w:sz w:val="24"/>
      <w:szCs w:val="24"/>
    </w:rPr>
  </w:style>
  <w:style w:type="paragraph" w:customStyle="1" w:styleId="afffff4">
    <w:name w:val="Подрисуночная подпись"/>
    <w:basedOn w:val="a9"/>
    <w:qFormat/>
    <w:rsid w:val="008E29AF"/>
    <w:pPr>
      <w:spacing w:after="200" w:line="360" w:lineRule="auto"/>
      <w:jc w:val="both"/>
    </w:pPr>
    <w:rPr>
      <w:sz w:val="24"/>
      <w:szCs w:val="28"/>
      <w:lang w:eastAsia="ru-RU"/>
    </w:rPr>
  </w:style>
  <w:style w:type="character" w:customStyle="1" w:styleId="FootnoteTextChar">
    <w:name w:val="Footnote Text Char"/>
    <w:semiHidden/>
    <w:locked/>
    <w:rsid w:val="00DB7D4D"/>
    <w:rPr>
      <w:rFonts w:ascii="Times New Roman" w:hAnsi="Times New Roman"/>
      <w:sz w:val="20"/>
      <w:lang w:eastAsia="ru-RU"/>
    </w:rPr>
  </w:style>
  <w:style w:type="character" w:customStyle="1" w:styleId="highlight">
    <w:name w:val="highlight"/>
    <w:basedOn w:val="ab"/>
    <w:rsid w:val="00172E9C"/>
  </w:style>
  <w:style w:type="character" w:customStyle="1" w:styleId="-2">
    <w:name w:val="Интернет-ссылка"/>
    <w:basedOn w:val="ab"/>
    <w:uiPriority w:val="99"/>
    <w:unhideWhenUsed/>
    <w:rsid w:val="0029245A"/>
    <w:rPr>
      <w:color w:val="0000FF"/>
      <w:u w:val="single"/>
    </w:rPr>
  </w:style>
  <w:style w:type="character" w:customStyle="1" w:styleId="1f">
    <w:name w:val="Неразрешенное упоминание1"/>
    <w:basedOn w:val="ab"/>
    <w:uiPriority w:val="99"/>
    <w:semiHidden/>
    <w:unhideWhenUsed/>
    <w:rsid w:val="00231FDE"/>
    <w:rPr>
      <w:color w:val="605E5C"/>
      <w:shd w:val="clear" w:color="auto" w:fill="E1DFDD"/>
    </w:rPr>
  </w:style>
  <w:style w:type="character" w:styleId="afffff5">
    <w:name w:val="Unresolved Mention"/>
    <w:basedOn w:val="ab"/>
    <w:uiPriority w:val="99"/>
    <w:semiHidden/>
    <w:unhideWhenUsed/>
    <w:rsid w:val="00C6051C"/>
    <w:rPr>
      <w:color w:val="605E5C"/>
      <w:shd w:val="clear" w:color="auto" w:fill="E1DFDD"/>
    </w:rPr>
  </w:style>
  <w:style w:type="character" w:customStyle="1" w:styleId="affff9">
    <w:name w:val="Абзац списка Знак"/>
    <w:aliases w:val="UL Знак,Абзац маркированнный Знак,Table-Normal Знак,RSHB_Table-Normal Знак,Предусловия Знак,List Paragraph Знак,ТЗ список Знак,Bullet 1 Знак,Use Case List Paragraph Знак,Nornal indented Знак,Bullet List Знак,lp1 Знак,Numbered List Знак"/>
    <w:link w:val="affff8"/>
    <w:uiPriority w:val="34"/>
    <w:qFormat/>
    <w:rsid w:val="00DA7AEB"/>
    <w:rPr>
      <w:szCs w:val="22"/>
      <w:lang w:eastAsia="en-US"/>
    </w:rPr>
  </w:style>
  <w:style w:type="paragraph" w:customStyle="1" w:styleId="14">
    <w:name w:val="Абзац маркер 1"/>
    <w:basedOn w:val="a9"/>
    <w:qFormat/>
    <w:rsid w:val="000450C7"/>
    <w:pPr>
      <w:widowControl w:val="0"/>
      <w:numPr>
        <w:ilvl w:val="1"/>
        <w:numId w:val="37"/>
      </w:numPr>
      <w:spacing w:line="360" w:lineRule="exact"/>
      <w:jc w:val="both"/>
      <w:textAlignment w:val="baseline"/>
    </w:pPr>
    <w:rPr>
      <w:rFonts w:eastAsiaTheme="minorHAnsi"/>
      <w:sz w:val="24"/>
      <w:szCs w:val="24"/>
    </w:rPr>
  </w:style>
  <w:style w:type="paragraph" w:customStyle="1" w:styleId="13">
    <w:name w:val="Абзац номер 1"/>
    <w:basedOn w:val="a9"/>
    <w:qFormat/>
    <w:rsid w:val="000450C7"/>
    <w:pPr>
      <w:widowControl w:val="0"/>
      <w:numPr>
        <w:numId w:val="37"/>
      </w:numPr>
      <w:spacing w:line="360" w:lineRule="exact"/>
      <w:jc w:val="both"/>
      <w:textAlignment w:val="baseline"/>
    </w:pPr>
    <w:rPr>
      <w:rFonts w:eastAsiaTheme="minorHAnsi"/>
      <w:sz w:val="24"/>
      <w:szCs w:val="24"/>
    </w:rPr>
  </w:style>
  <w:style w:type="paragraph" w:customStyle="1" w:styleId="41">
    <w:name w:val="нумерованный список таб.4 уровень"/>
    <w:basedOn w:val="31"/>
    <w:rsid w:val="00F661E1"/>
    <w:pPr>
      <w:numPr>
        <w:ilvl w:val="3"/>
      </w:numPr>
    </w:pPr>
  </w:style>
  <w:style w:type="paragraph" w:customStyle="1" w:styleId="31">
    <w:name w:val="нумерованный таб.ур3"/>
    <w:basedOn w:val="12"/>
    <w:rsid w:val="00F661E1"/>
    <w:pPr>
      <w:numPr>
        <w:ilvl w:val="2"/>
      </w:numPr>
    </w:pPr>
  </w:style>
  <w:style w:type="paragraph" w:customStyle="1" w:styleId="12">
    <w:name w:val="нумерованный таб.ур1"/>
    <w:basedOn w:val="a9"/>
    <w:rsid w:val="00F661E1"/>
    <w:pPr>
      <w:numPr>
        <w:numId w:val="39"/>
      </w:numPr>
      <w:contextualSpacing/>
    </w:pPr>
    <w:rPr>
      <w:sz w:val="28"/>
      <w:szCs w:val="28"/>
      <w:lang w:eastAsia="ru-RU"/>
    </w:rPr>
  </w:style>
  <w:style w:type="paragraph" w:customStyle="1" w:styleId="23">
    <w:name w:val="нумерованный таб.ур 2"/>
    <w:basedOn w:val="31"/>
    <w:rsid w:val="00F661E1"/>
    <w:pPr>
      <w:numPr>
        <w:ilvl w:val="1"/>
      </w:numPr>
    </w:pPr>
  </w:style>
  <w:style w:type="paragraph" w:customStyle="1" w:styleId="51">
    <w:name w:val="нумерованнй таб. 5 ур"/>
    <w:basedOn w:val="41"/>
    <w:rsid w:val="00F661E1"/>
    <w:pPr>
      <w:numPr>
        <w:ilvl w:val="4"/>
      </w:numPr>
    </w:pPr>
  </w:style>
  <w:style w:type="paragraph" w:customStyle="1" w:styleId="61">
    <w:name w:val="нумерованный таб.уров.6"/>
    <w:basedOn w:val="41"/>
    <w:rsid w:val="00F661E1"/>
    <w:pPr>
      <w:numPr>
        <w:ilvl w:val="5"/>
      </w:numPr>
    </w:pPr>
  </w:style>
  <w:style w:type="paragraph" w:customStyle="1" w:styleId="afffff6">
    <w:name w:val="Куба_абзац"/>
    <w:basedOn w:val="a9"/>
    <w:qFormat/>
    <w:rsid w:val="002650C4"/>
    <w:pPr>
      <w:spacing w:line="360" w:lineRule="auto"/>
      <w:ind w:firstLine="709"/>
      <w:jc w:val="both"/>
    </w:pPr>
    <w:rPr>
      <w:rFonts w:eastAsiaTheme="minorHAnsi" w:cstheme="minorBidi"/>
      <w:sz w:val="24"/>
      <w:szCs w:val="24"/>
    </w:rPr>
  </w:style>
  <w:style w:type="paragraph" w:customStyle="1" w:styleId="afffff7">
    <w:name w:val="_Основной с красной строки"/>
    <w:basedOn w:val="a9"/>
    <w:link w:val="afffff8"/>
    <w:qFormat/>
    <w:rsid w:val="0057550A"/>
    <w:pPr>
      <w:spacing w:line="360" w:lineRule="exact"/>
      <w:ind w:firstLine="709"/>
      <w:jc w:val="both"/>
    </w:pPr>
    <w:rPr>
      <w:sz w:val="24"/>
      <w:szCs w:val="24"/>
      <w:lang w:eastAsia="ru-RU"/>
    </w:rPr>
  </w:style>
  <w:style w:type="paragraph" w:customStyle="1" w:styleId="10">
    <w:name w:val="_Маркированный список уровня 1"/>
    <w:basedOn w:val="a9"/>
    <w:link w:val="1f0"/>
    <w:autoRedefine/>
    <w:qFormat/>
    <w:rsid w:val="0057550A"/>
    <w:pPr>
      <w:widowControl w:val="0"/>
      <w:numPr>
        <w:numId w:val="43"/>
      </w:numPr>
      <w:autoSpaceDN w:val="0"/>
      <w:adjustRightInd w:val="0"/>
      <w:spacing w:line="360" w:lineRule="auto"/>
      <w:contextualSpacing/>
      <w:jc w:val="both"/>
      <w:textAlignment w:val="baseline"/>
    </w:pPr>
    <w:rPr>
      <w:sz w:val="24"/>
      <w:szCs w:val="24"/>
      <w:lang w:eastAsia="ru-RU"/>
    </w:rPr>
  </w:style>
  <w:style w:type="character" w:customStyle="1" w:styleId="afffff8">
    <w:name w:val="_Основной с красной строки Знак"/>
    <w:basedOn w:val="ab"/>
    <w:link w:val="afffff7"/>
    <w:rsid w:val="0057550A"/>
    <w:rPr>
      <w:sz w:val="24"/>
      <w:szCs w:val="24"/>
    </w:rPr>
  </w:style>
  <w:style w:type="character" w:customStyle="1" w:styleId="1f0">
    <w:name w:val="_Маркированный список уровня 1 Знак"/>
    <w:basedOn w:val="ab"/>
    <w:link w:val="10"/>
    <w:qFormat/>
    <w:locked/>
    <w:rsid w:val="0057550A"/>
    <w:rPr>
      <w:sz w:val="24"/>
      <w:szCs w:val="24"/>
    </w:rPr>
  </w:style>
  <w:style w:type="paragraph" w:customStyle="1" w:styleId="afffff9">
    <w:name w:val="_Назв_рисунка"/>
    <w:basedOn w:val="a9"/>
    <w:next w:val="a9"/>
    <w:link w:val="afffffa"/>
    <w:rsid w:val="00CF026A"/>
    <w:pPr>
      <w:widowControl w:val="0"/>
      <w:autoSpaceDN w:val="0"/>
      <w:adjustRightInd w:val="0"/>
      <w:spacing w:before="60" w:after="120" w:line="360" w:lineRule="atLeast"/>
      <w:jc w:val="center"/>
      <w:textAlignment w:val="baseline"/>
    </w:pPr>
    <w:rPr>
      <w:bCs/>
      <w:sz w:val="22"/>
      <w:lang w:eastAsia="ru-RU"/>
    </w:rPr>
  </w:style>
  <w:style w:type="character" w:customStyle="1" w:styleId="afffffa">
    <w:name w:val="_Назв_рисунка Знак Знак"/>
    <w:basedOn w:val="ab"/>
    <w:link w:val="afffff9"/>
    <w:rsid w:val="00CF026A"/>
    <w:rPr>
      <w:bCs/>
      <w:sz w:val="22"/>
      <w:szCs w:val="22"/>
    </w:rPr>
  </w:style>
  <w:style w:type="numbering" w:customStyle="1" w:styleId="5">
    <w:name w:val="Стиль5"/>
    <w:locked/>
    <w:rsid w:val="002344E6"/>
    <w:pPr>
      <w:numPr>
        <w:numId w:val="46"/>
      </w:numPr>
    </w:pPr>
  </w:style>
  <w:style w:type="character" w:customStyle="1" w:styleId="1231">
    <w:name w:val="_Список_123 Знак"/>
    <w:qFormat/>
    <w:rsid w:val="0000052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b">
    <w:name w:val="Body Text"/>
    <w:basedOn w:val="a9"/>
    <w:link w:val="afffffc"/>
    <w:semiHidden/>
    <w:unhideWhenUsed/>
    <w:rsid w:val="0000052D"/>
    <w:pPr>
      <w:spacing w:after="120"/>
    </w:pPr>
  </w:style>
  <w:style w:type="character" w:customStyle="1" w:styleId="afffffc">
    <w:name w:val="Основной текст Знак"/>
    <w:basedOn w:val="ab"/>
    <w:link w:val="afffffb"/>
    <w:semiHidden/>
    <w:rsid w:val="0000052D"/>
    <w:rPr>
      <w:szCs w:val="22"/>
      <w:lang w:eastAsia="en-US"/>
    </w:rPr>
  </w:style>
  <w:style w:type="paragraph" w:styleId="afffffd">
    <w:name w:val="Body Text First Indent"/>
    <w:basedOn w:val="afffffb"/>
    <w:link w:val="afffffe"/>
    <w:qFormat/>
    <w:rsid w:val="0000052D"/>
    <w:pPr>
      <w:spacing w:line="276" w:lineRule="auto"/>
      <w:ind w:firstLine="709"/>
      <w:jc w:val="both"/>
    </w:pPr>
    <w:rPr>
      <w:sz w:val="24"/>
      <w:szCs w:val="28"/>
    </w:rPr>
  </w:style>
  <w:style w:type="character" w:customStyle="1" w:styleId="afffffe">
    <w:name w:val="Красная строка Знак"/>
    <w:basedOn w:val="afffffc"/>
    <w:link w:val="afffffd"/>
    <w:rsid w:val="0000052D"/>
    <w:rPr>
      <w:sz w:val="24"/>
      <w:szCs w:val="28"/>
      <w:lang w:eastAsia="en-US"/>
    </w:rPr>
  </w:style>
  <w:style w:type="table" w:customStyle="1" w:styleId="affffff">
    <w:name w:val="Заголовок вставляемой таблицы"/>
    <w:basedOn w:val="ac"/>
    <w:locked/>
    <w:rsid w:val="0001544E"/>
    <w:pPr>
      <w:jc w:val="center"/>
    </w:pPr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794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0169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88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69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9709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65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2391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0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75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607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8854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6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60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660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0542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26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16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5772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45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71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25042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12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56552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5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12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885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99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85820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1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1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47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95997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37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630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56807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0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224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230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8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04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34303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16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8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6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364258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7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677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7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0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9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63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7347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41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8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061318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04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889854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85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08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324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1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504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09886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91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624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09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30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45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9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23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3006">
          <w:marLeft w:val="0"/>
          <w:marRight w:val="0"/>
          <w:marTop w:val="150"/>
          <w:marBottom w:val="15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94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9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5750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37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00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7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6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95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416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9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3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721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057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8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02500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6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56588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1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27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30194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92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62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2340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9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32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49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4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8352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7400">
          <w:marLeft w:val="0"/>
          <w:marRight w:val="0"/>
          <w:marTop w:val="150"/>
          <w:marBottom w:val="15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08588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7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4970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55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45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887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31976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72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6332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8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83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2786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5702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6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803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31630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5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17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76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7006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52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2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78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2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0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99920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8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64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9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1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96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9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760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962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57078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1132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73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7111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649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44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307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46672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73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006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133480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6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568598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62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94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318354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19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43452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80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3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880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9445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9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2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11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4909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032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7771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22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819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318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51970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758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8243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4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0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9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</w:divsChild>
    </w:div>
    <w:div w:id="9185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969546">
          <w:marLeft w:val="0"/>
          <w:marRight w:val="0"/>
          <w:marTop w:val="150"/>
          <w:marBottom w:val="15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6016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8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49399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4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4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8575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390739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64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323311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74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452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48195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25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2756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92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043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9503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64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8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29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7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23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2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206060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766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2423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3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83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66196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7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24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269150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0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35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782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7840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8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59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295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664522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8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252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18434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295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2417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1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12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77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461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99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6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359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93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05346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9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74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88195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49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664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76069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5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2303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83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60854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79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0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69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1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910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2157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9273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8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446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6044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99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2315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91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453412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19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53303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20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8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84122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45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3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22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715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76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053004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43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00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864582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5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75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1446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24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4807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0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80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12130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7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39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969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929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0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8847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22042405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247808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5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13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79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176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7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4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40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62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280723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236289498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273291826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275138762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312610584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8234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8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0983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33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446891845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9572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7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412412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2411734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37619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  <w:div w:id="6664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1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69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5881559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86267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2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23173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8602168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8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9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5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46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43582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7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7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0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5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101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6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0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18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6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12603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5629552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93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44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1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76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491111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72171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  <w:div w:id="158244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20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657654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5265423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53681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36219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622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644166768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54424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  <w:div w:id="155033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0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61256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71951893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2206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16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00172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835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694235535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9202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367312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94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72699748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5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45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79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927471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87434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34220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896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86822440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92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8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53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1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199893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88987897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8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19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9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647901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9580257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27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8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0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55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91972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687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  <w:div w:id="60064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83109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69496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5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6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25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8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386526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73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  <w:div w:id="191273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2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9028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4989956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247227070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1024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  <w:div w:id="141396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8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98819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941363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1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18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25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98306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8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6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78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06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75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535779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361929388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2534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  <w:div w:id="103863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0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63112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83709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9812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56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3101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27711980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188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92708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891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153931928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2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1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6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27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826556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568539692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6620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45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32207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991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1571965205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4329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48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84474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7786926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4773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527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758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170532396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83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11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0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1199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0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54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93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64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648018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3694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3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359361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871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183167084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26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2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67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44051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6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86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27990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9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02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8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6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64213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2017925868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205693179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9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12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36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21148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9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25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41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1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341172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2133744248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14529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28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06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46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02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04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037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498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45548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884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085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389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287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26679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04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85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31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6835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75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3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</w:divsChild>
    </w:div>
    <w:div w:id="15307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206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089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73888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6988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13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57182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271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71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7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895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2552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0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40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1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123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1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135">
          <w:marLeft w:val="0"/>
          <w:marRight w:val="0"/>
          <w:marTop w:val="150"/>
          <w:marBottom w:val="15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369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832558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2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747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66883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46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97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939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5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835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9269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8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63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3006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0810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44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97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726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2283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3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1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2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8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7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5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488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8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45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04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3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370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5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</w:divsChild>
    </w:div>
    <w:div w:id="17930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25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975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74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9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60640">
          <w:marLeft w:val="0"/>
          <w:marRight w:val="0"/>
          <w:marTop w:val="150"/>
          <w:marBottom w:val="15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3446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23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21017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4779311">
          <w:marLeft w:val="0"/>
          <w:marRight w:val="0"/>
          <w:marTop w:val="150"/>
          <w:marBottom w:val="15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118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6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5178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61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CCCCCC"/>
                <w:right w:val="none" w:sz="0" w:space="0" w:color="auto"/>
              </w:divBdr>
            </w:div>
          </w:divsChild>
        </w:div>
        <w:div w:id="14294263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28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0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6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04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756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5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41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9986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49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918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681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17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1960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72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145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929168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8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789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9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67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54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25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846570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96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57732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3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0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267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96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361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0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542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34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26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8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75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73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1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8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7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02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03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91621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6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8035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537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1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720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1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805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2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697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65604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14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1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14776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69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30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44920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58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12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11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8849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73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8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273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734678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3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4.jpeg"/><Relationship Id="rId26" Type="http://schemas.openxmlformats.org/officeDocument/2006/relationships/image" Target="media/image9.emf"/><Relationship Id="rId39" Type="http://schemas.openxmlformats.org/officeDocument/2006/relationships/image" Target="media/image11.png"/><Relationship Id="rId21" Type="http://schemas.openxmlformats.org/officeDocument/2006/relationships/image" Target="media/image6.jpeg"/><Relationship Id="rId34" Type="http://schemas.openxmlformats.org/officeDocument/2006/relationships/footer" Target="footer2.xml"/><Relationship Id="rId42" Type="http://schemas.openxmlformats.org/officeDocument/2006/relationships/image" Target="media/image13.jpeg"/><Relationship Id="rId47" Type="http://schemas.openxmlformats.org/officeDocument/2006/relationships/hyperlink" Target="https://ebs.ru/citizens/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9" Type="http://schemas.openxmlformats.org/officeDocument/2006/relationships/package" Target="embeddings/Microsoft_Visio_Drawing3.vsdx"/><Relationship Id="rId11" Type="http://schemas.openxmlformats.org/officeDocument/2006/relationships/hyperlink" Target="https://ebs.ru/documents/" TargetMode="External"/><Relationship Id="rId24" Type="http://schemas.openxmlformats.org/officeDocument/2006/relationships/image" Target="media/image8.emf"/><Relationship Id="rId32" Type="http://schemas.openxmlformats.org/officeDocument/2006/relationships/hyperlink" Target="https://ebs.ru/documents/" TargetMode="External"/><Relationship Id="rId37" Type="http://schemas.openxmlformats.org/officeDocument/2006/relationships/hyperlink" Target="https://ebs.ru/documents/" TargetMode="External"/><Relationship Id="rId40" Type="http://schemas.openxmlformats.org/officeDocument/2006/relationships/header" Target="header3.xml"/><Relationship Id="rId45" Type="http://schemas.openxmlformats.org/officeDocument/2006/relationships/hyperlink" Target="mailto:marketing@ebs.ru" TargetMode="External"/><Relationship Id="rId5" Type="http://schemas.openxmlformats.org/officeDocument/2006/relationships/webSettings" Target="webSettings.xml"/><Relationship Id="rId23" Type="http://schemas.openxmlformats.org/officeDocument/2006/relationships/package" Target="embeddings/Microsoft_Visio_Drawing.vsdx"/><Relationship Id="rId28" Type="http://schemas.openxmlformats.org/officeDocument/2006/relationships/image" Target="media/image10.emf"/><Relationship Id="rId36" Type="http://schemas.openxmlformats.org/officeDocument/2006/relationships/hyperlink" Target="https://ebs.ru" TargetMode="External"/><Relationship Id="rId49" Type="http://schemas.openxmlformats.org/officeDocument/2006/relationships/hyperlink" Target="https://bio.rt.ru" TargetMode="External"/><Relationship Id="rId10" Type="http://schemas.openxmlformats.org/officeDocument/2006/relationships/header" Target="header2.xml"/><Relationship Id="rId19" Type="http://schemas.openxmlformats.org/officeDocument/2006/relationships/image" Target="media/image5.jpeg"/><Relationship Id="rId31" Type="http://schemas.openxmlformats.org/officeDocument/2006/relationships/hyperlink" Target="mailto:support@ebs.ru" TargetMode="External"/><Relationship Id="rId44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emf"/><Relationship Id="rId22" Type="http://schemas.openxmlformats.org/officeDocument/2006/relationships/image" Target="media/image7.emf"/><Relationship Id="rId27" Type="http://schemas.openxmlformats.org/officeDocument/2006/relationships/package" Target="embeddings/Microsoft_Visio_Drawing2.vsdx"/><Relationship Id="rId30" Type="http://schemas.openxmlformats.org/officeDocument/2006/relationships/hyperlink" Target="http://ebs.ru/documents" TargetMode="External"/><Relationship Id="rId35" Type="http://schemas.openxmlformats.org/officeDocument/2006/relationships/hyperlink" Target="https://ebs.ru/about/" TargetMode="External"/><Relationship Id="rId43" Type="http://schemas.openxmlformats.org/officeDocument/2006/relationships/image" Target="media/image14.jpeg"/><Relationship Id="rId48" Type="http://schemas.openxmlformats.org/officeDocument/2006/relationships/image" Target="media/image16.png"/><Relationship Id="rId8" Type="http://schemas.openxmlformats.org/officeDocument/2006/relationships/footer" Target="footer1.xm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30.emf"/><Relationship Id="rId25" Type="http://schemas.openxmlformats.org/officeDocument/2006/relationships/package" Target="embeddings/Microsoft_Visio_Drawing1.vsdx"/><Relationship Id="rId33" Type="http://schemas.openxmlformats.org/officeDocument/2006/relationships/hyperlink" Target="https://ebs.ru/documents/tibkriptosdktls/" TargetMode="External"/><Relationship Id="rId38" Type="http://schemas.openxmlformats.org/officeDocument/2006/relationships/hyperlink" Target="file:///C:\Users\alexander.shishkov\AppData\Local\Microsoft\Windows\INetCache\Content.Outlook\5P0YBRPD\bio.rt.ru" TargetMode="External"/><Relationship Id="rId46" Type="http://schemas.openxmlformats.org/officeDocument/2006/relationships/hyperlink" Target="file:///C:\Users\alexander.shishkov\AppData\Local\Microsoft\Windows\INetCache\Content.Outlook\5P0YBRPD\bio.rt.ru" TargetMode="External"/><Relationship Id="rId20" Type="http://schemas.openxmlformats.org/officeDocument/2006/relationships/hyperlink" Target="https://ebs.ru/documents/" TargetMode="External"/><Relationship Id="rId41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al.gov.ru/documents/metodicheskie-rekomendaczii-po-ispolzovaniyu-esia" TargetMode="External"/><Relationship Id="rId13" Type="http://schemas.openxmlformats.org/officeDocument/2006/relationships/hyperlink" Target="https://digital.gov.ru/documents/metodicheskie-rekomendaczii-po-ispolzovaniyu-esia" TargetMode="External"/><Relationship Id="rId18" Type="http://schemas.openxmlformats.org/officeDocument/2006/relationships/hyperlink" Target="https://ebs.ru/documents" TargetMode="External"/><Relationship Id="rId3" Type="http://schemas.openxmlformats.org/officeDocument/2006/relationships/hyperlink" Target="https://ebs.ru/documents" TargetMode="External"/><Relationship Id="rId21" Type="http://schemas.openxmlformats.org/officeDocument/2006/relationships/hyperlink" Target="https://ebs.ru/documents" TargetMode="External"/><Relationship Id="rId7" Type="http://schemas.openxmlformats.org/officeDocument/2006/relationships/hyperlink" Target="https://ebs.ru/documents" TargetMode="External"/><Relationship Id="rId12" Type="http://schemas.openxmlformats.org/officeDocument/2006/relationships/hyperlink" Target="https://digital.gov.ru/documents/reglament-informaczionnogo-vzaimodejstviya-esia" TargetMode="External"/><Relationship Id="rId17" Type="http://schemas.openxmlformats.org/officeDocument/2006/relationships/hyperlink" Target="https://ebs.ru/documents" TargetMode="External"/><Relationship Id="rId2" Type="http://schemas.openxmlformats.org/officeDocument/2006/relationships/hyperlink" Target="https://ebs.ru/documents" TargetMode="External"/><Relationship Id="rId16" Type="http://schemas.openxmlformats.org/officeDocument/2006/relationships/hyperlink" Target="https://ebs.ru/documents/" TargetMode="External"/><Relationship Id="rId20" Type="http://schemas.openxmlformats.org/officeDocument/2006/relationships/hyperlink" Target="https://ebs.ru/documents/" TargetMode="External"/><Relationship Id="rId1" Type="http://schemas.openxmlformats.org/officeDocument/2006/relationships/hyperlink" Target="https://ebs.ru/documents" TargetMode="External"/><Relationship Id="rId6" Type="http://schemas.openxmlformats.org/officeDocument/2006/relationships/hyperlink" Target="https://digital.gov.ru/documents/metodicheskie-rekomendaczii-po-ispolzovaniyu-esia" TargetMode="External"/><Relationship Id="rId11" Type="http://schemas.openxmlformats.org/officeDocument/2006/relationships/hyperlink" Target="https://digital.gov.ru/documents/metodicheskie-rekomendaczii-po-ispolzovaniyu-esia" TargetMode="External"/><Relationship Id="rId24" Type="http://schemas.openxmlformats.org/officeDocument/2006/relationships/hyperlink" Target="https://ebs.ru/documents/" TargetMode="External"/><Relationship Id="rId5" Type="http://schemas.openxmlformats.org/officeDocument/2006/relationships/hyperlink" Target="https://ebs.ru/documents" TargetMode="External"/><Relationship Id="rId15" Type="http://schemas.openxmlformats.org/officeDocument/2006/relationships/hyperlink" Target="https://ebs.ru/documents" TargetMode="External"/><Relationship Id="rId23" Type="http://schemas.openxmlformats.org/officeDocument/2006/relationships/hyperlink" Target="https://ebs.ru/documents/" TargetMode="External"/><Relationship Id="rId10" Type="http://schemas.openxmlformats.org/officeDocument/2006/relationships/hyperlink" Target="https://digital.gov.ru/documents/metodicheskie-rekomendaczii-po-ispolzovaniyu-esia" TargetMode="External"/><Relationship Id="rId19" Type="http://schemas.openxmlformats.org/officeDocument/2006/relationships/hyperlink" Target="https://digital.gov.ru/documents/metodicheskie-rekomendaczii-po-ispolzovaniyu-esia" TargetMode="External"/><Relationship Id="rId4" Type="http://schemas.openxmlformats.org/officeDocument/2006/relationships/hyperlink" Target="https://ebs.ru/documents/" TargetMode="External"/><Relationship Id="rId9" Type="http://schemas.openxmlformats.org/officeDocument/2006/relationships/hyperlink" Target="https://digital.gov.ru/documents/metodicheskie-rekomendaczii-po-ispolzovaniyu-esia" TargetMode="External"/><Relationship Id="rId14" Type="http://schemas.openxmlformats.org/officeDocument/2006/relationships/hyperlink" Target="https://ebs.ru/documents" TargetMode="External"/><Relationship Id="rId22" Type="http://schemas.openxmlformats.org/officeDocument/2006/relationships/hyperlink" Target="https://digital.gov.ru/documents/metodicheskie-rekomendaczii-po-ispolzovaniyu-esi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orbatko\AppData\Roaming\Microsoft\&#1064;&#1072;&#1073;&#1083;&#1086;&#1085;&#1099;\gost2-105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222F2-D8DB-4AF9-83BB-C7FD3D838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gost2-105</Template>
  <TotalTime>751</TotalTime>
  <Pages>48</Pages>
  <Words>8610</Words>
  <Characters>49082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57577</CharactersWithSpaces>
  <SharedDoc>false</SharedDoc>
  <HLinks>
    <vt:vector size="24" baseType="variant">
      <vt:variant>
        <vt:i4>1114174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_Toc177918901</vt:lpwstr>
      </vt:variant>
      <vt:variant>
        <vt:i4>1114174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_Toc177918900</vt:lpwstr>
      </vt:variant>
      <vt:variant>
        <vt:i4>1572927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_Toc177918899</vt:lpwstr>
      </vt:variant>
      <vt:variant>
        <vt:i4>1572927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_Toc177918898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Горбатко Наталия Петровна</dc:creator>
  <cp:lastModifiedBy>Гаврилов Сергей Ромилович</cp:lastModifiedBy>
  <cp:revision>134</cp:revision>
  <cp:lastPrinted>2019-07-30T12:13:00Z</cp:lastPrinted>
  <dcterms:created xsi:type="dcterms:W3CDTF">2025-04-25T12:38:00Z</dcterms:created>
  <dcterms:modified xsi:type="dcterms:W3CDTF">2026-10-28T07:55:00Z</dcterms:modified>
</cp:coreProperties>
</file>